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951428553"/>
        <w:docPartObj>
          <w:docPartGallery w:val="Cover Pages"/>
          <w:docPartUnique/>
        </w:docPartObj>
      </w:sdtPr>
      <w:sdtContent>
        <w:p w14:paraId="05FCF8FB" w14:textId="6819A052" w:rsidR="006D6CFE" w:rsidRDefault="006D6CFE">
          <w:pPr>
            <w:spacing w:before="0" w:after="160" w:line="259" w:lineRule="auto"/>
          </w:pPr>
          <w:r w:rsidRPr="00AD4317">
            <w:rPr>
              <w:rFonts w:asciiTheme="majorHAnsi" w:eastAsiaTheme="majorEastAsia" w:hAnsiTheme="majorHAnsi" w:cstheme="majorBidi"/>
              <w:b/>
              <w:caps/>
              <w:noProof/>
              <w:sz w:val="36"/>
              <w:szCs w:val="32"/>
              <w:lang w:eastAsia="ru-RU"/>
            </w:rPr>
            <mc:AlternateContent>
              <mc:Choice Requires="wps">
                <w:drawing>
                  <wp:anchor distT="0" distB="0" distL="182880" distR="182880" simplePos="0" relativeHeight="251659264" behindDoc="0" locked="0" layoutInCell="1" allowOverlap="1" wp14:anchorId="23EA1E55" wp14:editId="679A688F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3600450</wp:posOffset>
                    </wp:positionV>
                    <wp:extent cx="6480000" cy="3934800"/>
                    <wp:effectExtent l="0" t="0" r="0" b="8890"/>
                    <wp:wrapSquare wrapText="bothSides"/>
                    <wp:docPr id="131" name="Текстовое поле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80000" cy="393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24B402" w14:textId="77777777" w:rsidR="00767B9D" w:rsidRPr="002E5F12" w:rsidRDefault="00000000" w:rsidP="002E5F12">
                                <w:pPr>
                                  <w:pStyle w:val="af8"/>
                                </w:pPr>
                                <w:sdt>
                                  <w:sdtPr>
                                    <w:alias w:val="Название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767B9D">
                                      <w:t>Аналитическая платформа Visiology</w:t>
                                    </w:r>
                                  </w:sdtContent>
                                </w:sdt>
                              </w:p>
                              <w:p w14:paraId="0D1A74B1" w14:textId="453C195D" w:rsidR="00767B9D" w:rsidRPr="002E5F12" w:rsidRDefault="00000000" w:rsidP="002E5F12">
                                <w:pPr>
                                  <w:pStyle w:val="af8"/>
                                </w:pPr>
                                <w:fldSimple w:instr=" SUBJECT   \* MERGEFORMAT ">
                                  <w:r w:rsidR="0017514F">
                                    <w:t>Руководство пользователя</w:t>
                                  </w:r>
                                </w:fldSimple>
                              </w:p>
                              <w:p w14:paraId="4AFB541C" w14:textId="1870E031" w:rsidR="00767B9D" w:rsidRPr="002E5F12" w:rsidRDefault="00000000" w:rsidP="002E5F12">
                                <w:pPr>
                                  <w:pStyle w:val="af8"/>
                                  <w:rPr>
                                    <w:rStyle w:val="af0"/>
                                  </w:rPr>
                                </w:pPr>
                                <w:sdt>
                                  <w:sdtPr>
                                    <w:rPr>
                                      <w:rStyle w:val="af0"/>
                                    </w:rPr>
                                    <w:alias w:val="Категория"/>
                                    <w:tag w:val=""/>
                                    <w:id w:val="1729648398"/>
                                    <w:placeholder>
                                      <w:docPart w:val="27F6C7EE9E494AB296CFFF495FFC33CC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Content>
                                    <w:r w:rsidR="00666E1F">
                                      <w:rPr>
                                        <w:rStyle w:val="af0"/>
                                      </w:rPr>
                                      <w:t>Часть 2.</w:t>
                                    </w:r>
                                  </w:sdtContent>
                                </w:sdt>
                                <w:r w:rsidR="00767B9D" w:rsidRPr="002E5F12">
                                  <w:rPr>
                                    <w:rStyle w:val="af0"/>
                                  </w:rPr>
                                  <w:t xml:space="preserve"> </w:t>
                                </w:r>
                                <w:r w:rsidR="0017514F">
                                  <w:rPr>
                                    <w:rStyle w:val="af0"/>
                                  </w:rPr>
                                  <w:fldChar w:fldCharType="begin"/>
                                </w:r>
                                <w:r w:rsidR="0017514F">
                                  <w:rPr>
                                    <w:rStyle w:val="af0"/>
                                  </w:rPr>
                                  <w:instrText xml:space="preserve"> KEYWORDS   \* MERGEFORMAT </w:instrText>
                                </w:r>
                                <w:r w:rsidR="0017514F">
                                  <w:rPr>
                                    <w:rStyle w:val="af0"/>
                                  </w:rPr>
                                  <w:fldChar w:fldCharType="separate"/>
                                </w:r>
                                <w:r w:rsidR="0017514F">
                                  <w:rPr>
                                    <w:rStyle w:val="af0"/>
                                  </w:rPr>
                                  <w:t>Руководство администратора</w:t>
                                </w:r>
                                <w:r w:rsidR="0017514F">
                                  <w:rPr>
                                    <w:rStyle w:val="af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3EA1E55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1" o:spid="_x0000_s1026" type="#_x0000_t202" style="position:absolute;margin-left:459.05pt;margin-top:283.5pt;width:510.25pt;height:309.85pt;z-index:251659264;visibility:visible;mso-wrap-style:square;mso-width-percent:0;mso-height-percent:0;mso-wrap-distance-left:14.4pt;mso-wrap-distance-top:0;mso-wrap-distance-right:14.4pt;mso-wrap-distance-bottom:0;mso-position-horizontal:right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" filled="f" stroked="f" strokeweight=".5pt">
                    <v:textbox inset="0,0,0,0">
                      <w:txbxContent>
                        <w:p w14:paraId="1A24B402" w14:textId="77777777" w:rsidR="00767B9D" w:rsidRPr="002E5F12" w:rsidRDefault="00000000" w:rsidP="002E5F12">
                          <w:pPr>
                            <w:pStyle w:val="af8"/>
                          </w:pPr>
                          <w:sdt>
                            <w:sdtPr>
                              <w:alias w:val="Название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7B9D">
                                <w:t>Аналитическая платформа Visiology</w:t>
                              </w:r>
                            </w:sdtContent>
                          </w:sdt>
                        </w:p>
                        <w:p w14:paraId="0D1A74B1" w14:textId="453C195D" w:rsidR="00767B9D" w:rsidRPr="002E5F12" w:rsidRDefault="00000000" w:rsidP="002E5F12">
                          <w:pPr>
                            <w:pStyle w:val="af8"/>
                          </w:pPr>
                          <w:fldSimple w:instr=" SUBJECT   \* MERGEFORMAT ">
                            <w:r w:rsidR="0017514F">
                              <w:t>Руководство пользователя</w:t>
                            </w:r>
                          </w:fldSimple>
                        </w:p>
                        <w:p w14:paraId="4AFB541C" w14:textId="1870E031" w:rsidR="00767B9D" w:rsidRPr="002E5F12" w:rsidRDefault="00000000" w:rsidP="002E5F12">
                          <w:pPr>
                            <w:pStyle w:val="af8"/>
                            <w:rPr>
                              <w:rStyle w:val="af0"/>
                            </w:rPr>
                          </w:pPr>
                          <w:sdt>
                            <w:sdtPr>
                              <w:rPr>
                                <w:rStyle w:val="af0"/>
                              </w:rPr>
                              <w:alias w:val="Категория"/>
                              <w:tag w:val=""/>
                              <w:id w:val="1729648398"/>
                              <w:placeholder>
                                <w:docPart w:val="27F6C7EE9E494AB296CFFF495FFC33CC"/>
                              </w:placeholder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 w:rsidR="00666E1F">
                                <w:rPr>
                                  <w:rStyle w:val="af0"/>
                                </w:rPr>
                                <w:t>Часть 2.</w:t>
                              </w:r>
                            </w:sdtContent>
                          </w:sdt>
                          <w:r w:rsidR="00767B9D" w:rsidRPr="002E5F12">
                            <w:rPr>
                              <w:rStyle w:val="af0"/>
                            </w:rPr>
                            <w:t xml:space="preserve"> </w:t>
                          </w:r>
                          <w:r w:rsidR="0017514F">
                            <w:rPr>
                              <w:rStyle w:val="af0"/>
                            </w:rPr>
                            <w:fldChar w:fldCharType="begin"/>
                          </w:r>
                          <w:r w:rsidR="0017514F">
                            <w:rPr>
                              <w:rStyle w:val="af0"/>
                            </w:rPr>
                            <w:instrText xml:space="preserve"> KEYWORDS   \* MERGEFORMAT </w:instrText>
                          </w:r>
                          <w:r w:rsidR="0017514F">
                            <w:rPr>
                              <w:rStyle w:val="af0"/>
                            </w:rPr>
                            <w:fldChar w:fldCharType="separate"/>
                          </w:r>
                          <w:r w:rsidR="0017514F">
                            <w:rPr>
                              <w:rStyle w:val="af0"/>
                            </w:rPr>
                            <w:t>Руководство администратора</w:t>
                          </w:r>
                          <w:r w:rsidR="0017514F">
                            <w:rPr>
                              <w:rStyle w:val="af0"/>
                            </w:rPr>
                            <w:fldChar w:fldCharType="end"/>
                          </w: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579D698D" w14:textId="77777777" w:rsidR="0017514F" w:rsidRPr="0017514F" w:rsidRDefault="0017514F" w:rsidP="0017514F">
      <w:bookmarkStart w:id="0" w:name="_Hlk125967996"/>
      <w:r w:rsidRPr="0017514F">
        <w:lastRenderedPageBreak/>
        <w:t>Настоящий документ является руководством пользователя Аналитической платформы Visiology. В нем описаны настройка, запуск и эксплуатация программных средств, входящих в состав Visiology</w:t>
      </w:r>
      <w:bookmarkEnd w:id="0"/>
      <w:r w:rsidRPr="0017514F">
        <w:t xml:space="preserve">. </w:t>
      </w:r>
    </w:p>
    <w:p w14:paraId="249C25DF" w14:textId="73D43E2E" w:rsidR="00371399" w:rsidRDefault="0017514F" w:rsidP="00AF6AF5">
      <w:r w:rsidRPr="0017514F">
        <w:t xml:space="preserve">Настоящая часть документа – </w:t>
      </w:r>
      <w:fldSimple w:instr=" KEYWORDS   \* MERGEFORMAT ">
        <w:r w:rsidR="0021251C">
          <w:t>Руководство администратора</w:t>
        </w:r>
      </w:fldSimple>
      <w:r w:rsidRPr="0017514F">
        <w:t xml:space="preserve"> – описывает действия по настройке </w:t>
      </w:r>
      <w:r w:rsidR="00371399">
        <w:t xml:space="preserve">и администрированию различных компонентов </w:t>
      </w:r>
      <w:r w:rsidR="00371399" w:rsidRPr="0017514F">
        <w:t>Visiology</w:t>
      </w:r>
      <w:r w:rsidRPr="0017514F">
        <w:t>.</w:t>
      </w:r>
    </w:p>
    <w:p w14:paraId="495E813A" w14:textId="77777777" w:rsidR="00371399" w:rsidRDefault="00371399">
      <w:pPr>
        <w:spacing w:before="0" w:after="160" w:line="259" w:lineRule="auto"/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caps w:val="0"/>
          <w:sz w:val="24"/>
          <w:szCs w:val="22"/>
          <w:lang w:eastAsia="en-US"/>
        </w:rPr>
        <w:id w:val="-41563402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0B42CB6" w14:textId="26004680" w:rsidR="00371399" w:rsidRDefault="00371399">
          <w:pPr>
            <w:pStyle w:val="ad"/>
          </w:pPr>
          <w:r>
            <w:t>Оглавление</w:t>
          </w:r>
        </w:p>
        <w:p w14:paraId="25439D13" w14:textId="70936B3A" w:rsidR="0021251C" w:rsidRDefault="00371399">
          <w:pPr>
            <w:pStyle w:val="12"/>
            <w:rPr>
              <w:rFonts w:eastAsiaTheme="minorEastAsia"/>
              <w:b w:val="0"/>
              <w:sz w:val="22"/>
              <w:lang w:val="ru-RU"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6141040" w:history="1">
            <w:r w:rsidR="0021251C" w:rsidRPr="002C6F68">
              <w:rPr>
                <w:rStyle w:val="ae"/>
              </w:rPr>
              <w:t>1.</w:t>
            </w:r>
            <w:r w:rsidR="0021251C">
              <w:rPr>
                <w:rFonts w:eastAsiaTheme="minorEastAsia"/>
                <w:b w:val="0"/>
                <w:sz w:val="22"/>
                <w:lang w:val="ru-RU" w:eastAsia="ru-RU"/>
              </w:rPr>
              <w:tab/>
            </w:r>
            <w:r w:rsidR="0021251C" w:rsidRPr="002C6F68">
              <w:rPr>
                <w:rStyle w:val="ae"/>
              </w:rPr>
              <w:t>Введение</w:t>
            </w:r>
            <w:r w:rsidR="0021251C">
              <w:rPr>
                <w:webHidden/>
              </w:rPr>
              <w:tab/>
            </w:r>
            <w:r w:rsidR="0021251C">
              <w:rPr>
                <w:webHidden/>
              </w:rPr>
              <w:fldChar w:fldCharType="begin"/>
            </w:r>
            <w:r w:rsidR="0021251C">
              <w:rPr>
                <w:webHidden/>
              </w:rPr>
              <w:instrText xml:space="preserve"> PAGEREF _Toc126141040 \h </w:instrText>
            </w:r>
            <w:r w:rsidR="0021251C">
              <w:rPr>
                <w:webHidden/>
              </w:rPr>
            </w:r>
            <w:r w:rsidR="0021251C">
              <w:rPr>
                <w:webHidden/>
              </w:rPr>
              <w:fldChar w:fldCharType="separate"/>
            </w:r>
            <w:r w:rsidR="0021251C">
              <w:rPr>
                <w:webHidden/>
              </w:rPr>
              <w:t>5</w:t>
            </w:r>
            <w:r w:rsidR="0021251C">
              <w:rPr>
                <w:webHidden/>
              </w:rPr>
              <w:fldChar w:fldCharType="end"/>
            </w:r>
          </w:hyperlink>
        </w:p>
        <w:p w14:paraId="2DEDADBB" w14:textId="4699973C" w:rsidR="0021251C" w:rsidRDefault="0021251C">
          <w:pPr>
            <w:pStyle w:val="22"/>
            <w:rPr>
              <w:rFonts w:eastAsiaTheme="minorEastAsia"/>
              <w:noProof/>
              <w:sz w:val="22"/>
              <w:lang w:eastAsia="ru-RU"/>
            </w:rPr>
          </w:pPr>
          <w:hyperlink w:anchor="_Toc126141041" w:history="1">
            <w:r w:rsidRPr="002C6F68">
              <w:rPr>
                <w:rStyle w:val="ae"/>
                <w:noProof/>
              </w:rPr>
              <w:t>1.1.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Переход в режим администрирования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2EB1E2" w14:textId="0F931C7E" w:rsidR="0021251C" w:rsidRDefault="0021251C">
          <w:pPr>
            <w:pStyle w:val="12"/>
            <w:rPr>
              <w:rFonts w:eastAsiaTheme="minorEastAsia"/>
              <w:b w:val="0"/>
              <w:sz w:val="22"/>
              <w:lang w:val="ru-RU" w:eastAsia="ru-RU"/>
            </w:rPr>
          </w:pPr>
          <w:hyperlink w:anchor="_Toc126141042" w:history="1">
            <w:r w:rsidRPr="002C6F68">
              <w:rPr>
                <w:rStyle w:val="ae"/>
              </w:rPr>
              <w:t>2.</w:t>
            </w:r>
            <w:r>
              <w:rPr>
                <w:rFonts w:eastAsiaTheme="minorEastAsia"/>
                <w:b w:val="0"/>
                <w:sz w:val="22"/>
                <w:lang w:val="ru-RU" w:eastAsia="ru-RU"/>
              </w:rPr>
              <w:tab/>
            </w:r>
            <w:r w:rsidRPr="002C6F68">
              <w:rPr>
                <w:rStyle w:val="ae"/>
              </w:rPr>
              <w:t>Основные настройки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_Toc126141042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246AE180" w14:textId="2E16AC34" w:rsidR="0021251C" w:rsidRDefault="0021251C">
          <w:pPr>
            <w:pStyle w:val="22"/>
            <w:rPr>
              <w:rFonts w:eastAsiaTheme="minorEastAsia"/>
              <w:noProof/>
              <w:sz w:val="22"/>
              <w:lang w:eastAsia="ru-RU"/>
            </w:rPr>
          </w:pPr>
          <w:hyperlink w:anchor="_Toc126141043" w:history="1">
            <w:r w:rsidRPr="002C6F68">
              <w:rPr>
                <w:rStyle w:val="ae"/>
                <w:noProof/>
              </w:rPr>
              <w:t>2.1.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Общие настройки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59C065" w14:textId="153AE609" w:rsidR="0021251C" w:rsidRDefault="0021251C">
          <w:pPr>
            <w:pStyle w:val="22"/>
            <w:rPr>
              <w:rFonts w:eastAsiaTheme="minorEastAsia"/>
              <w:noProof/>
              <w:sz w:val="22"/>
              <w:lang w:eastAsia="ru-RU"/>
            </w:rPr>
          </w:pPr>
          <w:hyperlink w:anchor="_Toc126141044" w:history="1">
            <w:r w:rsidRPr="002C6F68">
              <w:rPr>
                <w:rStyle w:val="ae"/>
                <w:noProof/>
              </w:rPr>
              <w:t>2.2.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Авторизация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36B4D1" w14:textId="1EA53F85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45" w:history="1">
            <w:r w:rsidRPr="002C6F68">
              <w:rPr>
                <w:rStyle w:val="ae"/>
                <w:noProof/>
              </w:rPr>
              <w:t>2.2.1.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Настройка внешней авторизации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C36C65" w14:textId="5B80B892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46" w:history="1">
            <w:r w:rsidRPr="002C6F68">
              <w:rPr>
                <w:rStyle w:val="ae"/>
                <w:noProof/>
              </w:rPr>
              <w:t>2.2.2.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Импортирование пользователей. Подраздел «LDAP»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2260EA" w14:textId="0BE4D624" w:rsidR="0021251C" w:rsidRDefault="0021251C">
          <w:pPr>
            <w:pStyle w:val="22"/>
            <w:rPr>
              <w:rFonts w:eastAsiaTheme="minorEastAsia"/>
              <w:noProof/>
              <w:sz w:val="22"/>
              <w:lang w:eastAsia="ru-RU"/>
            </w:rPr>
          </w:pPr>
          <w:hyperlink w:anchor="_Toc126141047" w:history="1">
            <w:r w:rsidRPr="002C6F68">
              <w:rPr>
                <w:rStyle w:val="ae"/>
                <w:noProof/>
              </w:rPr>
              <w:t>2.3.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Пользователи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ECE585" w14:textId="42B01AB9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48" w:history="1">
            <w:r w:rsidRPr="002C6F68">
              <w:rPr>
                <w:rStyle w:val="ae"/>
                <w:noProof/>
              </w:rPr>
              <w:t>2.3.1.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Администраторы и системные пользователи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2E0A76" w14:textId="45BE5630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49" w:history="1">
            <w:r w:rsidRPr="002C6F68">
              <w:rPr>
                <w:rStyle w:val="ae"/>
                <w:noProof/>
              </w:rPr>
              <w:t>2.3.2.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Добавление, редактирование и удаление учетной записи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54477B" w14:textId="19E5B4FC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50" w:history="1">
            <w:r w:rsidRPr="002C6F68">
              <w:rPr>
                <w:rStyle w:val="ae"/>
                <w:noProof/>
              </w:rPr>
              <w:t>2.3.3.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Поиск учетной записи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4701C5" w14:textId="39E8DB55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51" w:history="1">
            <w:r w:rsidRPr="002C6F68">
              <w:rPr>
                <w:rStyle w:val="ae"/>
                <w:noProof/>
              </w:rPr>
              <w:t>2.3.4.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Активация и деактивация учетной записи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1B8C01" w14:textId="144A390C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52" w:history="1">
            <w:r w:rsidRPr="002C6F68">
              <w:rPr>
                <w:rStyle w:val="ae"/>
                <w:noProof/>
              </w:rPr>
              <w:t>2.3.5.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Управление ролями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D6C6FF" w14:textId="5F4BC35F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53" w:history="1">
            <w:r w:rsidRPr="002C6F68">
              <w:rPr>
                <w:rStyle w:val="ae"/>
                <w:noProof/>
              </w:rPr>
              <w:t>2.3.6.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Предустановленные роли и их права доступа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9D0D29" w14:textId="586623E9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54" w:history="1">
            <w:r w:rsidRPr="002C6F68">
              <w:rPr>
                <w:rStyle w:val="ae"/>
                <w:noProof/>
              </w:rPr>
              <w:t>2.3.7.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Добавление и удаление роли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0EC6A6" w14:textId="3D555681" w:rsidR="0021251C" w:rsidRDefault="0021251C">
          <w:pPr>
            <w:pStyle w:val="22"/>
            <w:rPr>
              <w:rFonts w:eastAsiaTheme="minorEastAsia"/>
              <w:noProof/>
              <w:sz w:val="22"/>
              <w:lang w:eastAsia="ru-RU"/>
            </w:rPr>
          </w:pPr>
          <w:hyperlink w:anchor="_Toc126141055" w:history="1">
            <w:r w:rsidRPr="002C6F68">
              <w:rPr>
                <w:rStyle w:val="ae"/>
                <w:noProof/>
              </w:rPr>
              <w:t>2.4.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Права доступа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E77F3C" w14:textId="39671FB3" w:rsidR="0021251C" w:rsidRDefault="0021251C">
          <w:pPr>
            <w:pStyle w:val="22"/>
            <w:rPr>
              <w:rFonts w:eastAsiaTheme="minorEastAsia"/>
              <w:noProof/>
              <w:sz w:val="22"/>
              <w:lang w:eastAsia="ru-RU"/>
            </w:rPr>
          </w:pPr>
          <w:hyperlink w:anchor="_Toc126141056" w:history="1">
            <w:r w:rsidRPr="002C6F68">
              <w:rPr>
                <w:rStyle w:val="ae"/>
                <w:noProof/>
              </w:rPr>
              <w:t>2.5.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Мониторинг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08EBBB" w14:textId="3D471BEF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57" w:history="1">
            <w:r w:rsidRPr="002C6F68">
              <w:rPr>
                <w:rStyle w:val="ae"/>
                <w:noProof/>
              </w:rPr>
              <w:t>2.5.1.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Подраздел «Метрики»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480A9F" w14:textId="2CED5320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58" w:history="1">
            <w:r w:rsidRPr="002C6F68">
              <w:rPr>
                <w:rStyle w:val="ae"/>
                <w:noProof/>
              </w:rPr>
              <w:t>2.5.2.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Подраздел «События»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CC5D9C" w14:textId="6801327D" w:rsidR="0021251C" w:rsidRDefault="0021251C">
          <w:pPr>
            <w:pStyle w:val="22"/>
            <w:rPr>
              <w:rFonts w:eastAsiaTheme="minorEastAsia"/>
              <w:noProof/>
              <w:sz w:val="22"/>
              <w:lang w:eastAsia="ru-RU"/>
            </w:rPr>
          </w:pPr>
          <w:hyperlink w:anchor="_Toc126141059" w:history="1">
            <w:r w:rsidRPr="002C6F68">
              <w:rPr>
                <w:rStyle w:val="ae"/>
                <w:noProof/>
              </w:rPr>
              <w:t>2.6.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Экспорт / импорт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302E39" w14:textId="126D18ED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60" w:history="1">
            <w:r w:rsidRPr="002C6F68">
              <w:rPr>
                <w:rStyle w:val="ae"/>
                <w:noProof/>
              </w:rPr>
              <w:t>2.6.1.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Настройки экспорта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6A00A0" w14:textId="3B339F3A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61" w:history="1">
            <w:r w:rsidRPr="002C6F68">
              <w:rPr>
                <w:rStyle w:val="ae"/>
                <w:noProof/>
              </w:rPr>
              <w:t>2.6.2.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Настройки импорта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A6AB48" w14:textId="40F34CE6" w:rsidR="0021251C" w:rsidRDefault="0021251C">
          <w:pPr>
            <w:pStyle w:val="22"/>
            <w:rPr>
              <w:rFonts w:eastAsiaTheme="minorEastAsia"/>
              <w:noProof/>
              <w:sz w:val="22"/>
              <w:lang w:eastAsia="ru-RU"/>
            </w:rPr>
          </w:pPr>
          <w:hyperlink w:anchor="_Toc126141062" w:history="1">
            <w:r w:rsidRPr="002C6F68">
              <w:rPr>
                <w:rStyle w:val="ae"/>
                <w:noProof/>
              </w:rPr>
              <w:t>2.7.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Регламентные отчеты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05B9A1" w14:textId="17046887" w:rsidR="0021251C" w:rsidRDefault="0021251C">
          <w:pPr>
            <w:pStyle w:val="22"/>
            <w:rPr>
              <w:rFonts w:eastAsiaTheme="minorEastAsia"/>
              <w:noProof/>
              <w:sz w:val="22"/>
              <w:lang w:eastAsia="ru-RU"/>
            </w:rPr>
          </w:pPr>
          <w:hyperlink w:anchor="_Toc126141063" w:history="1">
            <w:r w:rsidRPr="002C6F68">
              <w:rPr>
                <w:rStyle w:val="ae"/>
                <w:noProof/>
              </w:rPr>
              <w:t>2.8.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Рассылка отчётов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AF3279" w14:textId="4030A6FC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64" w:history="1">
            <w:r w:rsidRPr="002C6F68">
              <w:rPr>
                <w:rStyle w:val="ae"/>
                <w:noProof/>
              </w:rPr>
              <w:t>2.8.1.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Добавление отчёта в рассылку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3035C1" w14:textId="425D04EA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65" w:history="1">
            <w:r w:rsidRPr="002C6F68">
              <w:rPr>
                <w:rStyle w:val="ae"/>
                <w:noProof/>
              </w:rPr>
              <w:t>2.8.2.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Управление рассылками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8B193C" w14:textId="5E5AB6C4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66" w:history="1">
            <w:r w:rsidRPr="002C6F68">
              <w:rPr>
                <w:rStyle w:val="ae"/>
                <w:noProof/>
              </w:rPr>
              <w:t>2.8.3.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Настройки почтового сервера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53F0C2" w14:textId="12D31D0E" w:rsidR="0021251C" w:rsidRDefault="0021251C">
          <w:pPr>
            <w:pStyle w:val="22"/>
            <w:rPr>
              <w:rFonts w:eastAsiaTheme="minorEastAsia"/>
              <w:noProof/>
              <w:sz w:val="22"/>
              <w:lang w:eastAsia="ru-RU"/>
            </w:rPr>
          </w:pPr>
          <w:hyperlink w:anchor="_Toc126141067" w:history="1">
            <w:r w:rsidRPr="002C6F68">
              <w:rPr>
                <w:rStyle w:val="ae"/>
                <w:noProof/>
              </w:rPr>
              <w:t>2.9.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Лицензия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4813C6" w14:textId="7F37DD8B" w:rsidR="0021251C" w:rsidRDefault="0021251C">
          <w:pPr>
            <w:pStyle w:val="12"/>
            <w:rPr>
              <w:rFonts w:eastAsiaTheme="minorEastAsia"/>
              <w:b w:val="0"/>
              <w:sz w:val="22"/>
              <w:lang w:val="ru-RU" w:eastAsia="ru-RU"/>
            </w:rPr>
          </w:pPr>
          <w:hyperlink w:anchor="_Toc126141068" w:history="1">
            <w:r w:rsidRPr="002C6F68">
              <w:rPr>
                <w:rStyle w:val="ae"/>
              </w:rPr>
              <w:t>3.</w:t>
            </w:r>
            <w:r>
              <w:rPr>
                <w:rFonts w:eastAsiaTheme="minorEastAsia"/>
                <w:b w:val="0"/>
                <w:sz w:val="22"/>
                <w:lang w:val="ru-RU" w:eastAsia="ru-RU"/>
              </w:rPr>
              <w:tab/>
            </w:r>
            <w:r w:rsidRPr="002C6F68">
              <w:rPr>
                <w:rStyle w:val="ae"/>
              </w:rPr>
              <w:t>Настройка портала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_Toc126141068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14:paraId="3F2B6FD7" w14:textId="15BBE54A" w:rsidR="0021251C" w:rsidRDefault="0021251C">
          <w:pPr>
            <w:pStyle w:val="12"/>
            <w:rPr>
              <w:rFonts w:eastAsiaTheme="minorEastAsia"/>
              <w:b w:val="0"/>
              <w:sz w:val="22"/>
              <w:lang w:val="ru-RU" w:eastAsia="ru-RU"/>
            </w:rPr>
          </w:pPr>
          <w:hyperlink w:anchor="_Toc126141069" w:history="1">
            <w:r w:rsidRPr="002C6F68">
              <w:rPr>
                <w:rStyle w:val="ae"/>
              </w:rPr>
              <w:t>4.</w:t>
            </w:r>
            <w:r>
              <w:rPr>
                <w:rFonts w:eastAsiaTheme="minorEastAsia"/>
                <w:b w:val="0"/>
                <w:sz w:val="22"/>
                <w:lang w:val="ru-RU" w:eastAsia="ru-RU"/>
              </w:rPr>
              <w:tab/>
            </w:r>
            <w:r w:rsidRPr="002C6F68">
              <w:rPr>
                <w:rStyle w:val="ae"/>
              </w:rPr>
              <w:t>Настройка компонента «Пользовательская аналитика»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_Toc126141069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14:paraId="006E6DF1" w14:textId="5CBD92DE" w:rsidR="0021251C" w:rsidRDefault="0021251C">
          <w:pPr>
            <w:pStyle w:val="22"/>
            <w:rPr>
              <w:rFonts w:eastAsiaTheme="minorEastAsia"/>
              <w:noProof/>
              <w:sz w:val="22"/>
              <w:lang w:eastAsia="ru-RU"/>
            </w:rPr>
          </w:pPr>
          <w:hyperlink w:anchor="_Toc126141070" w:history="1">
            <w:r w:rsidRPr="002C6F68">
              <w:rPr>
                <w:rStyle w:val="ae"/>
                <w:noProof/>
              </w:rPr>
              <w:t>4.1.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Общие настройки Пользовательской аналитики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7C5A12" w14:textId="0D5EACD0" w:rsidR="0021251C" w:rsidRDefault="0021251C">
          <w:pPr>
            <w:pStyle w:val="22"/>
            <w:rPr>
              <w:rFonts w:eastAsiaTheme="minorEastAsia"/>
              <w:noProof/>
              <w:sz w:val="22"/>
              <w:lang w:eastAsia="ru-RU"/>
            </w:rPr>
          </w:pPr>
          <w:hyperlink w:anchor="_Toc126141071" w:history="1">
            <w:r w:rsidRPr="002C6F68">
              <w:rPr>
                <w:rStyle w:val="ae"/>
                <w:noProof/>
              </w:rPr>
              <w:t>4.2.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Права доступа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981BC3" w14:textId="3E0EAC07" w:rsidR="0021251C" w:rsidRDefault="0021251C">
          <w:pPr>
            <w:pStyle w:val="12"/>
            <w:rPr>
              <w:rFonts w:eastAsiaTheme="minorEastAsia"/>
              <w:b w:val="0"/>
              <w:sz w:val="22"/>
              <w:lang w:val="ru-RU" w:eastAsia="ru-RU"/>
            </w:rPr>
          </w:pPr>
          <w:hyperlink w:anchor="_Toc126141072" w:history="1">
            <w:r w:rsidRPr="002C6F68">
              <w:rPr>
                <w:rStyle w:val="ae"/>
              </w:rPr>
              <w:t>5.</w:t>
            </w:r>
            <w:r>
              <w:rPr>
                <w:rFonts w:eastAsiaTheme="minorEastAsia"/>
                <w:b w:val="0"/>
                <w:sz w:val="22"/>
                <w:lang w:val="ru-RU" w:eastAsia="ru-RU"/>
              </w:rPr>
              <w:tab/>
            </w:r>
            <w:r w:rsidRPr="002C6F68">
              <w:rPr>
                <w:rStyle w:val="ae"/>
              </w:rPr>
              <w:t>Настройка компонента «Smart Forms»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_Toc126141072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14:paraId="2E6DE829" w14:textId="384D8C41" w:rsidR="0021251C" w:rsidRDefault="0021251C">
          <w:pPr>
            <w:pStyle w:val="22"/>
            <w:rPr>
              <w:rFonts w:eastAsiaTheme="minorEastAsia"/>
              <w:noProof/>
              <w:sz w:val="22"/>
              <w:lang w:eastAsia="ru-RU"/>
            </w:rPr>
          </w:pPr>
          <w:hyperlink w:anchor="_Toc126141073" w:history="1">
            <w:r w:rsidRPr="002C6F68">
              <w:rPr>
                <w:rStyle w:val="ae"/>
                <w:noProof/>
              </w:rPr>
              <w:t>5.1.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 xml:space="preserve">Общие настройки системы сбора данных </w:t>
            </w:r>
            <w:r w:rsidRPr="002C6F68">
              <w:rPr>
                <w:rStyle w:val="ae"/>
                <w:noProof/>
                <w:lang w:val="en-US"/>
              </w:rPr>
              <w:t>Smart Forms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7046A9" w14:textId="197A8215" w:rsidR="0021251C" w:rsidRDefault="0021251C">
          <w:pPr>
            <w:pStyle w:val="22"/>
            <w:rPr>
              <w:rFonts w:eastAsiaTheme="minorEastAsia"/>
              <w:noProof/>
              <w:sz w:val="22"/>
              <w:lang w:eastAsia="ru-RU"/>
            </w:rPr>
          </w:pPr>
          <w:hyperlink w:anchor="_Toc126141074" w:history="1">
            <w:r w:rsidRPr="002C6F68">
              <w:rPr>
                <w:rStyle w:val="ae"/>
                <w:noProof/>
              </w:rPr>
              <w:t>5.2.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Перенос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538C18" w14:textId="79A0D6BE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75" w:history="1">
            <w:r w:rsidRPr="002C6F68">
              <w:rPr>
                <w:rStyle w:val="ae"/>
                <w:noProof/>
              </w:rPr>
              <w:t>5.2.1.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Создание подключения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327897" w14:textId="716D0360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76" w:history="1">
            <w:r w:rsidRPr="002C6F68">
              <w:rPr>
                <w:rStyle w:val="ae"/>
                <w:noProof/>
              </w:rPr>
              <w:t>5.2.2.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Очистка ViQube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492D12" w14:textId="5C056EAB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77" w:history="1">
            <w:r w:rsidRPr="002C6F68">
              <w:rPr>
                <w:rStyle w:val="ae"/>
                <w:noProof/>
              </w:rPr>
              <w:t>5.2.3.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Процедура переноса (копирования)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52DAD1" w14:textId="17A2FA9A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78" w:history="1">
            <w:r w:rsidRPr="002C6F68">
              <w:rPr>
                <w:rStyle w:val="ae"/>
                <w:noProof/>
              </w:rPr>
              <w:t>5.2.4.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Автообновление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A13E25" w14:textId="3FBA67D1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79" w:history="1">
            <w:r w:rsidRPr="002C6F68">
              <w:rPr>
                <w:rStyle w:val="ae"/>
                <w:noProof/>
              </w:rPr>
              <w:t>5.2.5.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Автоматический перенос данных при сохранении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D9F074" w14:textId="23023CBB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80" w:history="1">
            <w:r w:rsidRPr="002C6F68">
              <w:rPr>
                <w:rStyle w:val="ae"/>
                <w:noProof/>
              </w:rPr>
              <w:t>5.2.6.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Перенос данных только в конечных статусах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EA51E8" w14:textId="5E2E501E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81" w:history="1">
            <w:r w:rsidRPr="002C6F68">
              <w:rPr>
                <w:rStyle w:val="ae"/>
                <w:noProof/>
              </w:rPr>
              <w:t>5.2.7.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Перенос состояний «Статутов элементов» справочников в ViQube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54FADD" w14:textId="5014E735" w:rsidR="0021251C" w:rsidRDefault="0021251C">
          <w:pPr>
            <w:pStyle w:val="22"/>
            <w:rPr>
              <w:rFonts w:eastAsiaTheme="minorEastAsia"/>
              <w:noProof/>
              <w:sz w:val="22"/>
              <w:lang w:eastAsia="ru-RU"/>
            </w:rPr>
          </w:pPr>
          <w:hyperlink w:anchor="_Toc126141082" w:history="1">
            <w:r w:rsidRPr="002C6F68">
              <w:rPr>
                <w:rStyle w:val="ae"/>
                <w:noProof/>
              </w:rPr>
              <w:t>5.3.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История изменений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28B200" w14:textId="45C1095C" w:rsidR="0021251C" w:rsidRDefault="0021251C">
          <w:pPr>
            <w:pStyle w:val="12"/>
            <w:rPr>
              <w:rFonts w:eastAsiaTheme="minorEastAsia"/>
              <w:b w:val="0"/>
              <w:sz w:val="22"/>
              <w:lang w:val="ru-RU" w:eastAsia="ru-RU"/>
            </w:rPr>
          </w:pPr>
          <w:hyperlink w:anchor="_Toc126141083" w:history="1">
            <w:r w:rsidRPr="002C6F68">
              <w:rPr>
                <w:rStyle w:val="ae"/>
              </w:rPr>
              <w:t>6.</w:t>
            </w:r>
            <w:r>
              <w:rPr>
                <w:rFonts w:eastAsiaTheme="minorEastAsia"/>
                <w:b w:val="0"/>
                <w:sz w:val="22"/>
                <w:lang w:val="ru-RU" w:eastAsia="ru-RU"/>
              </w:rPr>
              <w:tab/>
            </w:r>
            <w:r w:rsidRPr="002C6F68">
              <w:rPr>
                <w:rStyle w:val="ae"/>
              </w:rPr>
              <w:t>Настройка компонента «База данных ViQube»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_Toc126141083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14:paraId="4B4168F0" w14:textId="69CE3DA0" w:rsidR="0021251C" w:rsidRDefault="0021251C">
          <w:pPr>
            <w:pStyle w:val="22"/>
            <w:rPr>
              <w:rFonts w:eastAsiaTheme="minorEastAsia"/>
              <w:noProof/>
              <w:sz w:val="22"/>
              <w:lang w:eastAsia="ru-RU"/>
            </w:rPr>
          </w:pPr>
          <w:hyperlink w:anchor="_Toc126141084" w:history="1">
            <w:r w:rsidRPr="002C6F68">
              <w:rPr>
                <w:rStyle w:val="ae"/>
                <w:noProof/>
              </w:rPr>
              <w:t>6.1.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Настройки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63AF36" w14:textId="47BE128D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85" w:history="1">
            <w:r w:rsidRPr="002C6F68">
              <w:rPr>
                <w:rStyle w:val="ae"/>
                <w:noProof/>
              </w:rPr>
              <w:t>6.1.1.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Подраздел «Общие настройки»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4563F0" w14:textId="3EF9E910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86" w:history="1">
            <w:r w:rsidRPr="002C6F68">
              <w:rPr>
                <w:rStyle w:val="ae"/>
                <w:noProof/>
              </w:rPr>
              <w:t>6.1.2.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Подраздел «Резервное копирование»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17C64E" w14:textId="25AA9F11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87" w:history="1">
            <w:r w:rsidRPr="002C6F68">
              <w:rPr>
                <w:rStyle w:val="ae"/>
                <w:noProof/>
              </w:rPr>
              <w:t>6.1.3.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Подраздел «Рабочие дни»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1F6930" w14:textId="1F253C1F" w:rsidR="0021251C" w:rsidRDefault="0021251C">
          <w:pPr>
            <w:pStyle w:val="22"/>
            <w:rPr>
              <w:rFonts w:eastAsiaTheme="minorEastAsia"/>
              <w:noProof/>
              <w:sz w:val="22"/>
              <w:lang w:eastAsia="ru-RU"/>
            </w:rPr>
          </w:pPr>
          <w:hyperlink w:anchor="_Toc126141088" w:history="1">
            <w:r w:rsidRPr="002C6F68">
              <w:rPr>
                <w:rStyle w:val="ae"/>
                <w:noProof/>
              </w:rPr>
              <w:t>6.2.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SQL-подключения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1341E2" w14:textId="74C624EF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89" w:history="1">
            <w:r w:rsidRPr="002C6F68">
              <w:rPr>
                <w:rStyle w:val="ae"/>
                <w:noProof/>
              </w:rPr>
              <w:t>6.2.1.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Редактирование подключения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D36739" w14:textId="385695DB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90" w:history="1">
            <w:r w:rsidRPr="002C6F68">
              <w:rPr>
                <w:rStyle w:val="ae"/>
                <w:noProof/>
              </w:rPr>
              <w:t>6.2.2.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Удаление подключения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2BD3AB" w14:textId="0C097433" w:rsidR="0021251C" w:rsidRDefault="0021251C">
          <w:pPr>
            <w:pStyle w:val="12"/>
            <w:rPr>
              <w:rFonts w:eastAsiaTheme="minorEastAsia"/>
              <w:b w:val="0"/>
              <w:sz w:val="22"/>
              <w:lang w:val="ru-RU" w:eastAsia="ru-RU"/>
            </w:rPr>
          </w:pPr>
          <w:hyperlink w:anchor="_Toc126141091" w:history="1">
            <w:r w:rsidRPr="002C6F68">
              <w:rPr>
                <w:rStyle w:val="ae"/>
              </w:rPr>
              <w:t>7.</w:t>
            </w:r>
            <w:r>
              <w:rPr>
                <w:rFonts w:eastAsiaTheme="minorEastAsia"/>
                <w:b w:val="0"/>
                <w:sz w:val="22"/>
                <w:lang w:val="ru-RU" w:eastAsia="ru-RU"/>
              </w:rPr>
              <w:tab/>
            </w:r>
            <w:r w:rsidRPr="002C6F68">
              <w:rPr>
                <w:rStyle w:val="ae"/>
              </w:rPr>
              <w:t>Настройка прав доступа к компонентам системы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_Toc126141091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56</w:t>
            </w:r>
            <w:r>
              <w:rPr>
                <w:webHidden/>
              </w:rPr>
              <w:fldChar w:fldCharType="end"/>
            </w:r>
          </w:hyperlink>
        </w:p>
        <w:p w14:paraId="34641892" w14:textId="21CEEB4E" w:rsidR="0021251C" w:rsidRDefault="0021251C">
          <w:pPr>
            <w:pStyle w:val="22"/>
            <w:rPr>
              <w:rFonts w:eastAsiaTheme="minorEastAsia"/>
              <w:noProof/>
              <w:sz w:val="22"/>
              <w:lang w:eastAsia="ru-RU"/>
            </w:rPr>
          </w:pPr>
          <w:hyperlink w:anchor="_Toc126141092" w:history="1">
            <w:r w:rsidRPr="002C6F68">
              <w:rPr>
                <w:rStyle w:val="ae"/>
                <w:noProof/>
              </w:rPr>
              <w:t>7.1.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Права доступа к данным в БД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0F5D85" w14:textId="48CC2021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93" w:history="1">
            <w:r w:rsidRPr="002C6F68">
              <w:rPr>
                <w:rStyle w:val="ae"/>
                <w:noProof/>
              </w:rPr>
              <w:t>7.1.1.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Настройка фильтра на измерения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83B846" w14:textId="0B821AF7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94" w:history="1">
            <w:r w:rsidRPr="002C6F68">
              <w:rPr>
                <w:rStyle w:val="ae"/>
                <w:noProof/>
              </w:rPr>
              <w:t>7.1.2.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Права доступа к группам показателей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40F9C5" w14:textId="67DC5EA3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95" w:history="1">
            <w:r w:rsidRPr="002C6F68">
              <w:rPr>
                <w:rStyle w:val="ae"/>
                <w:noProof/>
              </w:rPr>
              <w:t>7.1.3.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Настройка прав доступа для неавторизованных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BAD813" w14:textId="6C78A499" w:rsidR="0021251C" w:rsidRDefault="0021251C">
          <w:pPr>
            <w:pStyle w:val="22"/>
            <w:rPr>
              <w:rFonts w:eastAsiaTheme="minorEastAsia"/>
              <w:noProof/>
              <w:sz w:val="22"/>
              <w:lang w:eastAsia="ru-RU"/>
            </w:rPr>
          </w:pPr>
          <w:hyperlink w:anchor="_Toc126141096" w:history="1">
            <w:r w:rsidRPr="002C6F68">
              <w:rPr>
                <w:rStyle w:val="ae"/>
                <w:noProof/>
              </w:rPr>
              <w:t>7.2.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Права доступа в Smart Forms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00451F" w14:textId="470D4443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97" w:history="1">
            <w:r w:rsidRPr="002C6F68">
              <w:rPr>
                <w:rStyle w:val="ae"/>
                <w:noProof/>
              </w:rPr>
              <w:t>7.2.1.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Настройка прав доступа к группам показателей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685F3F" w14:textId="32CC53EB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98" w:history="1">
            <w:r w:rsidRPr="002C6F68">
              <w:rPr>
                <w:rStyle w:val="ae"/>
                <w:noProof/>
              </w:rPr>
              <w:t>7.2.2.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Права доступа при реестровом вводе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1ADB71" w14:textId="0B1650D4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099" w:history="1">
            <w:r w:rsidRPr="002C6F68">
              <w:rPr>
                <w:rStyle w:val="ae"/>
                <w:noProof/>
              </w:rPr>
              <w:t>7.2.3.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Доступ к чтению и редактированию конечных элементов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6132BA" w14:textId="11EDCAA7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100" w:history="1">
            <w:r w:rsidRPr="002C6F68">
              <w:rPr>
                <w:rStyle w:val="ae"/>
                <w:noProof/>
              </w:rPr>
              <w:t>7.2.4.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Настройки прав доступа по умолчанию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E3D7A5" w14:textId="01BE336E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101" w:history="1">
            <w:r w:rsidRPr="002C6F68">
              <w:rPr>
                <w:rStyle w:val="ae"/>
                <w:noProof/>
              </w:rPr>
              <w:t>7.2.5.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Функциональные права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D4B91F" w14:textId="1143A345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102" w:history="1">
            <w:r w:rsidRPr="002C6F68">
              <w:rPr>
                <w:rStyle w:val="ae"/>
                <w:noProof/>
              </w:rPr>
              <w:t>7.2.6.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Права доступа на создаваемые элементы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CEAE8E" w14:textId="26DD978D" w:rsidR="0021251C" w:rsidRDefault="0021251C">
          <w:pPr>
            <w:pStyle w:val="22"/>
            <w:rPr>
              <w:rFonts w:eastAsiaTheme="minorEastAsia"/>
              <w:noProof/>
              <w:sz w:val="22"/>
              <w:lang w:eastAsia="ru-RU"/>
            </w:rPr>
          </w:pPr>
          <w:hyperlink w:anchor="_Toc126141103" w:history="1">
            <w:r w:rsidRPr="002C6F68">
              <w:rPr>
                <w:rStyle w:val="ae"/>
                <w:noProof/>
              </w:rPr>
              <w:t>7.3.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Настройка прав доступа к информационным панелям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0B64B0" w14:textId="67C8A75C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104" w:history="1">
            <w:r w:rsidRPr="002C6F68">
              <w:rPr>
                <w:rStyle w:val="ae"/>
                <w:noProof/>
              </w:rPr>
              <w:t>7.3.1.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Настройка прав на редактирование информационных панелей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228B61" w14:textId="59C09123" w:rsidR="0021251C" w:rsidRDefault="0021251C">
          <w:pPr>
            <w:pStyle w:val="31"/>
            <w:tabs>
              <w:tab w:val="left" w:pos="1872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6141105" w:history="1">
            <w:r w:rsidRPr="002C6F68">
              <w:rPr>
                <w:rStyle w:val="ae"/>
                <w:noProof/>
              </w:rPr>
              <w:t>7.3.2.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Настройка прав на просмотр информационных панелей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49E11A" w14:textId="61B3C785" w:rsidR="0021251C" w:rsidRDefault="0021251C">
          <w:pPr>
            <w:pStyle w:val="22"/>
            <w:rPr>
              <w:rFonts w:eastAsiaTheme="minorEastAsia"/>
              <w:noProof/>
              <w:sz w:val="22"/>
              <w:lang w:eastAsia="ru-RU"/>
            </w:rPr>
          </w:pPr>
          <w:hyperlink w:anchor="_Toc126141106" w:history="1">
            <w:r w:rsidRPr="002C6F68">
              <w:rPr>
                <w:rStyle w:val="ae"/>
                <w:noProof/>
              </w:rPr>
              <w:t>7.4.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Настройка прав доступа к компоненту «Пользовательская аналитика»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4D8C9E" w14:textId="335F9CEA" w:rsidR="0021251C" w:rsidRDefault="0021251C">
          <w:pPr>
            <w:pStyle w:val="12"/>
            <w:rPr>
              <w:rFonts w:eastAsiaTheme="minorEastAsia"/>
              <w:b w:val="0"/>
              <w:sz w:val="22"/>
              <w:lang w:val="ru-RU" w:eastAsia="ru-RU"/>
            </w:rPr>
          </w:pPr>
          <w:hyperlink w:anchor="_Toc126141107" w:history="1">
            <w:r w:rsidRPr="002C6F68">
              <w:rPr>
                <w:rStyle w:val="ae"/>
              </w:rPr>
              <w:t>8.</w:t>
            </w:r>
            <w:r>
              <w:rPr>
                <w:rFonts w:eastAsiaTheme="minorEastAsia"/>
                <w:b w:val="0"/>
                <w:sz w:val="22"/>
                <w:lang w:val="ru-RU" w:eastAsia="ru-RU"/>
              </w:rPr>
              <w:tab/>
            </w:r>
            <w:r w:rsidRPr="002C6F68">
              <w:rPr>
                <w:rStyle w:val="ae"/>
              </w:rPr>
              <w:t>Установка Dashboard Designer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_Toc126141107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76</w:t>
            </w:r>
            <w:r>
              <w:rPr>
                <w:webHidden/>
              </w:rPr>
              <w:fldChar w:fldCharType="end"/>
            </w:r>
          </w:hyperlink>
        </w:p>
        <w:p w14:paraId="761871FF" w14:textId="433CF965" w:rsidR="0021251C" w:rsidRDefault="0021251C">
          <w:pPr>
            <w:pStyle w:val="22"/>
            <w:rPr>
              <w:rFonts w:eastAsiaTheme="minorEastAsia"/>
              <w:noProof/>
              <w:sz w:val="22"/>
              <w:lang w:eastAsia="ru-RU"/>
            </w:rPr>
          </w:pPr>
          <w:hyperlink w:anchor="_Toc126141108" w:history="1">
            <w:r w:rsidRPr="002C6F68">
              <w:rPr>
                <w:rStyle w:val="ae"/>
                <w:noProof/>
                <w:lang w:val="en-US"/>
              </w:rPr>
              <w:t>8.1.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2C6F68">
              <w:rPr>
                <w:rStyle w:val="ae"/>
                <w:noProof/>
              </w:rPr>
              <w:t>О</w:t>
            </w:r>
            <w:r w:rsidRPr="002C6F68">
              <w:rPr>
                <w:rStyle w:val="ae"/>
                <w:noProof/>
                <w:lang w:val="en-US"/>
              </w:rPr>
              <w:t xml:space="preserve"> работе приложения в среде Windows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_Toc126141108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243128" w14:textId="22DA335B" w:rsidR="00371399" w:rsidRDefault="00371399">
          <w:r>
            <w:rPr>
              <w:b/>
              <w:bCs/>
            </w:rPr>
            <w:fldChar w:fldCharType="end"/>
          </w:r>
        </w:p>
      </w:sdtContent>
    </w:sdt>
    <w:p w14:paraId="3AD484AD" w14:textId="77777777" w:rsidR="00AF6AF5" w:rsidRDefault="00AF6AF5" w:rsidP="00AF6AF5"/>
    <w:p w14:paraId="3C1EEAA0" w14:textId="375C4EE4" w:rsidR="00AF6AF5" w:rsidRDefault="00AF6AF5" w:rsidP="0041126F">
      <w:pPr>
        <w:pStyle w:val="10"/>
      </w:pPr>
      <w:bookmarkStart w:id="1" w:name="_Toc126141040"/>
      <w:r>
        <w:lastRenderedPageBreak/>
        <w:t>Введение</w:t>
      </w:r>
      <w:bookmarkEnd w:id="1"/>
    </w:p>
    <w:p w14:paraId="051553B7" w14:textId="0E54C9CC" w:rsidR="00AF6AF5" w:rsidRDefault="00F30098" w:rsidP="00AF6AF5">
      <w:r>
        <w:t xml:space="preserve">В Части 1 настоящего документа – «Общие сведения» рассмотрены назначение и область применения Аналитической платформы </w:t>
      </w:r>
      <w:r>
        <w:rPr>
          <w:lang w:val="en-US"/>
        </w:rPr>
        <w:t>Visiology</w:t>
      </w:r>
      <w:r>
        <w:t>, её компоненты, а также общие приёмы работы в системе.</w:t>
      </w:r>
    </w:p>
    <w:p w14:paraId="23C6D1D9" w14:textId="4D558EF7" w:rsidR="00F30098" w:rsidRDefault="00F30098" w:rsidP="00AF6AF5">
      <w:r>
        <w:t xml:space="preserve">Пользователю </w:t>
      </w:r>
      <w:r>
        <w:rPr>
          <w:lang w:val="en-US"/>
        </w:rPr>
        <w:t>Visiology</w:t>
      </w:r>
      <w:r>
        <w:t xml:space="preserve">, выполняющему роль Администратора системы, перед началом работы следует в полном объеме ознакомиться с Частью 1 Руководства пользователя. </w:t>
      </w:r>
    </w:p>
    <w:p w14:paraId="665A80E8" w14:textId="13637AA8" w:rsidR="00506116" w:rsidRDefault="00506116" w:rsidP="00AF6AF5">
      <w:r>
        <w:t xml:space="preserve">Для выполнения рассмотренных далее настроек пользователю должны быть предоставлены соответствующие права. По умолчанию сразу после установки системы максимально высоким уровнем доступа к функционалу настройки обладает пользователь с ролью Администратор. </w:t>
      </w:r>
    </w:p>
    <w:p w14:paraId="16992449" w14:textId="553D15E6" w:rsidR="00AF6AF5" w:rsidRDefault="00B7011E" w:rsidP="00724258">
      <w:pPr>
        <w:pStyle w:val="2"/>
      </w:pPr>
      <w:bookmarkStart w:id="2" w:name="_Toc126141041"/>
      <w:r>
        <w:t>Переход в режим администрирования</w:t>
      </w:r>
      <w:bookmarkEnd w:id="2"/>
    </w:p>
    <w:p w14:paraId="626EB753" w14:textId="245D8F7E" w:rsidR="00B606BA" w:rsidRDefault="00506116" w:rsidP="00506116">
      <w:r w:rsidRPr="00502554">
        <w:t xml:space="preserve">Для </w:t>
      </w:r>
      <w:r>
        <w:t>администрирования системы</w:t>
      </w:r>
      <w:r w:rsidRPr="00502554">
        <w:t xml:space="preserve"> необходимо </w:t>
      </w:r>
      <w:r>
        <w:t xml:space="preserve">авторизоваться на аналитическом портале </w:t>
      </w:r>
      <w:r w:rsidRPr="00A12BD7">
        <w:rPr>
          <w:lang w:val="en-US"/>
        </w:rPr>
        <w:t>Visiology</w:t>
      </w:r>
      <w:r>
        <w:t xml:space="preserve"> и нажать</w:t>
      </w:r>
      <w:r w:rsidR="00ED750F">
        <w:t xml:space="preserve"> </w:t>
      </w:r>
      <w:r w:rsidR="00B606BA" w:rsidRPr="00B606BA">
        <w:t>кнопк</w:t>
      </w:r>
      <w:r>
        <w:t>у</w:t>
      </w:r>
      <w:r w:rsidR="00ED750F">
        <w:t xml:space="preserve"> </w:t>
      </w:r>
      <w:r w:rsidR="0079321E">
        <w:rPr>
          <w:noProof/>
          <w:lang w:eastAsia="ru-RU"/>
        </w:rPr>
        <w:drawing>
          <wp:inline distT="0" distB="0" distL="0" distR="0" wp14:anchorId="0741F911" wp14:editId="08FCBA6D">
            <wp:extent cx="183600" cy="147600"/>
            <wp:effectExtent l="0" t="0" r="6985" b="508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" cy="1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50F">
        <w:t xml:space="preserve"> </w:t>
      </w:r>
      <w:r w:rsidR="00B606BA" w:rsidRPr="00B606BA">
        <w:t>в</w:t>
      </w:r>
      <w:r w:rsidR="00ED750F">
        <w:t xml:space="preserve"> </w:t>
      </w:r>
      <w:r w:rsidR="00B606BA" w:rsidRPr="00B606BA">
        <w:t>верхней</w:t>
      </w:r>
      <w:r w:rsidR="00ED750F">
        <w:t xml:space="preserve"> </w:t>
      </w:r>
      <w:r w:rsidR="00B606BA" w:rsidRPr="00B606BA">
        <w:t>панели</w:t>
      </w:r>
      <w:r w:rsidR="00ED750F">
        <w:t xml:space="preserve"> </w:t>
      </w:r>
      <w:r w:rsidR="00B606BA" w:rsidRPr="00B606BA">
        <w:t>управления</w:t>
      </w:r>
      <w:r w:rsidR="00B606BA">
        <w:t>.</w:t>
      </w:r>
      <w:r w:rsidR="00ED750F">
        <w:t xml:space="preserve"> </w:t>
      </w:r>
      <w:r>
        <w:t>На экране появится</w:t>
      </w:r>
      <w:r w:rsidR="00ED750F">
        <w:t xml:space="preserve"> </w:t>
      </w:r>
      <w:r w:rsidR="00B606BA" w:rsidRPr="00B606BA">
        <w:t>меню</w:t>
      </w:r>
      <w:r w:rsidR="00ED750F">
        <w:t xml:space="preserve"> </w:t>
      </w:r>
      <w:r>
        <w:t>выбора</w:t>
      </w:r>
      <w:r w:rsidR="00ED750F">
        <w:t xml:space="preserve"> </w:t>
      </w:r>
      <w:r w:rsidR="00B606BA" w:rsidRPr="00B606BA">
        <w:t>компонентов</w:t>
      </w:r>
      <w:r w:rsidR="00ED750F">
        <w:t xml:space="preserve"> </w:t>
      </w:r>
      <w:r w:rsidR="00B606BA" w:rsidRPr="00B606BA">
        <w:t>системы</w:t>
      </w:r>
      <w:r w:rsidR="00ED750F">
        <w:t xml:space="preserve"> </w:t>
      </w:r>
      <w:r>
        <w:t xml:space="preserve">для настройки/администрирования </w:t>
      </w:r>
      <w:r w:rsidR="00B606BA" w:rsidRPr="00B606BA">
        <w:t>(</w:t>
      </w:r>
      <w:r w:rsidR="003B36DE">
        <w:t>см.</w:t>
      </w:r>
      <w:r w:rsidR="00ED750F">
        <w:t xml:space="preserve"> </w:t>
      </w:r>
      <w:fldSimple w:instr=" REF  _Ref124408032 \* Lower ">
        <w:r w:rsidR="0021251C">
          <w:t xml:space="preserve">рисунок </w:t>
        </w:r>
        <w:r w:rsidR="0021251C">
          <w:rPr>
            <w:noProof/>
          </w:rPr>
          <w:t>1</w:t>
        </w:r>
      </w:fldSimple>
      <w:r w:rsidR="00B606BA" w:rsidRPr="00B606BA">
        <w:t>).</w:t>
      </w:r>
    </w:p>
    <w:p w14:paraId="4DFAD8E5" w14:textId="56740C72" w:rsidR="003B36DE" w:rsidRDefault="00E26853" w:rsidP="003B36DE">
      <w:pPr>
        <w:pStyle w:val="af7"/>
      </w:pPr>
      <w:r>
        <w:rPr>
          <w:lang w:eastAsia="ru-RU"/>
        </w:rPr>
        <w:drawing>
          <wp:inline distT="0" distB="0" distL="0" distR="0" wp14:anchorId="3D0E6661" wp14:editId="147FBFA2">
            <wp:extent cx="6300000" cy="299520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29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D05E8" w14:textId="73307671" w:rsidR="00B606BA" w:rsidRDefault="003B36DE" w:rsidP="00E26853">
      <w:pPr>
        <w:pStyle w:val="a6"/>
      </w:pPr>
      <w:bookmarkStart w:id="3" w:name="_Ref124408032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1</w:t>
        </w:r>
      </w:fldSimple>
      <w:bookmarkEnd w:id="3"/>
      <w:r>
        <w:t>.</w:t>
      </w:r>
      <w:r w:rsidR="00ED750F">
        <w:t xml:space="preserve"> </w:t>
      </w:r>
      <w:r>
        <w:t>Доступ</w:t>
      </w:r>
      <w:r w:rsidR="00ED750F">
        <w:t xml:space="preserve"> </w:t>
      </w:r>
      <w:r>
        <w:t>к</w:t>
      </w:r>
      <w:r w:rsidR="00ED750F">
        <w:t xml:space="preserve"> </w:t>
      </w:r>
      <w:r>
        <w:t>модулям</w:t>
      </w:r>
      <w:r w:rsidR="00ED750F">
        <w:t xml:space="preserve"> </w:t>
      </w:r>
      <w:r>
        <w:t>настройки/администрирования</w:t>
      </w:r>
    </w:p>
    <w:p w14:paraId="0C11CB38" w14:textId="7F80F42F" w:rsidR="00AF6AF5" w:rsidRDefault="00B7011E" w:rsidP="00AF6AF5">
      <w:r>
        <w:lastRenderedPageBreak/>
        <w:t>Меню режима администрирования предоставляет доступ к следующим компонентам</w:t>
      </w:r>
      <w:r w:rsidR="00AF6AF5">
        <w:t>:</w:t>
      </w:r>
    </w:p>
    <w:p w14:paraId="21ADD223" w14:textId="1063767B" w:rsidR="00AF6AF5" w:rsidRDefault="00AF6AF5">
      <w:pPr>
        <w:pStyle w:val="afa"/>
        <w:numPr>
          <w:ilvl w:val="0"/>
          <w:numId w:val="45"/>
        </w:numPr>
      </w:pPr>
      <w:r>
        <w:t>компонент</w:t>
      </w:r>
      <w:r w:rsidR="00ED750F">
        <w:t xml:space="preserve"> </w:t>
      </w:r>
      <w:r>
        <w:t>«</w:t>
      </w:r>
      <w:r w:rsidRPr="000736FD">
        <w:rPr>
          <w:rStyle w:val="af0"/>
        </w:rPr>
        <w:t>Основные</w:t>
      </w:r>
      <w:r>
        <w:t>»</w:t>
      </w:r>
      <w:r w:rsidR="00ED750F">
        <w:t xml:space="preserve"> </w:t>
      </w:r>
      <w:r>
        <w:t>содержит</w:t>
      </w:r>
      <w:r w:rsidR="00ED750F">
        <w:t xml:space="preserve"> </w:t>
      </w:r>
      <w:r>
        <w:t>общие</w:t>
      </w:r>
      <w:r w:rsidR="00ED750F">
        <w:t xml:space="preserve"> </w:t>
      </w:r>
      <w:r>
        <w:t>настройки,</w:t>
      </w:r>
      <w:r w:rsidR="00ED750F">
        <w:t xml:space="preserve"> </w:t>
      </w:r>
      <w:r>
        <w:t>применимые</w:t>
      </w:r>
      <w:r w:rsidR="00ED750F">
        <w:t xml:space="preserve"> </w:t>
      </w:r>
      <w:r>
        <w:t>для</w:t>
      </w:r>
      <w:r w:rsidR="00ED750F">
        <w:t xml:space="preserve"> </w:t>
      </w:r>
      <w:r>
        <w:t>разных</w:t>
      </w:r>
      <w:r w:rsidR="00ED750F">
        <w:t xml:space="preserve"> </w:t>
      </w:r>
      <w:r>
        <w:t>модулей</w:t>
      </w:r>
      <w:r w:rsidR="00ED750F">
        <w:t xml:space="preserve"> </w:t>
      </w:r>
      <w:r w:rsidR="0079321E">
        <w:t>системы</w:t>
      </w:r>
      <w:r>
        <w:t>;</w:t>
      </w:r>
    </w:p>
    <w:p w14:paraId="2463600C" w14:textId="73EDFCE5" w:rsidR="00AF6AF5" w:rsidRDefault="00AF6AF5">
      <w:pPr>
        <w:pStyle w:val="afa"/>
        <w:numPr>
          <w:ilvl w:val="0"/>
          <w:numId w:val="45"/>
        </w:numPr>
      </w:pPr>
      <w:r>
        <w:t>компонент</w:t>
      </w:r>
      <w:r w:rsidR="00ED750F">
        <w:t xml:space="preserve"> </w:t>
      </w:r>
      <w:r>
        <w:t>«</w:t>
      </w:r>
      <w:r w:rsidRPr="000736FD">
        <w:rPr>
          <w:rStyle w:val="af0"/>
        </w:rPr>
        <w:t>Портал</w:t>
      </w:r>
      <w:r>
        <w:t>»</w:t>
      </w:r>
      <w:r w:rsidR="00ED750F">
        <w:t xml:space="preserve"> </w:t>
      </w:r>
      <w:r>
        <w:t>содержит</w:t>
      </w:r>
      <w:r w:rsidR="00ED750F">
        <w:t xml:space="preserve"> </w:t>
      </w:r>
      <w:r>
        <w:t>настройки</w:t>
      </w:r>
      <w:r w:rsidR="00ED750F">
        <w:t xml:space="preserve"> </w:t>
      </w:r>
      <w:r>
        <w:t>модуля</w:t>
      </w:r>
      <w:r w:rsidR="00ED750F">
        <w:t xml:space="preserve"> </w:t>
      </w:r>
      <w:r>
        <w:t>визуализации</w:t>
      </w:r>
      <w:r w:rsidR="00ED750F">
        <w:t xml:space="preserve"> </w:t>
      </w:r>
      <w:r>
        <w:t>информации;</w:t>
      </w:r>
    </w:p>
    <w:p w14:paraId="13686798" w14:textId="363283D8" w:rsidR="00AF6AF5" w:rsidRDefault="00AF6AF5">
      <w:pPr>
        <w:pStyle w:val="afa"/>
        <w:numPr>
          <w:ilvl w:val="0"/>
          <w:numId w:val="45"/>
        </w:numPr>
      </w:pPr>
      <w:r>
        <w:t>компонент</w:t>
      </w:r>
      <w:r w:rsidR="00ED750F">
        <w:t xml:space="preserve"> </w:t>
      </w:r>
      <w:r>
        <w:t>«</w:t>
      </w:r>
      <w:r w:rsidRPr="000736FD">
        <w:rPr>
          <w:rStyle w:val="af0"/>
        </w:rPr>
        <w:t>Пользовательская</w:t>
      </w:r>
      <w:r w:rsidR="00ED750F" w:rsidRPr="000736FD">
        <w:rPr>
          <w:rStyle w:val="af0"/>
        </w:rPr>
        <w:t xml:space="preserve"> </w:t>
      </w:r>
      <w:r w:rsidRPr="000736FD">
        <w:rPr>
          <w:rStyle w:val="af0"/>
        </w:rPr>
        <w:t>аналитика</w:t>
      </w:r>
      <w:r>
        <w:t>»</w:t>
      </w:r>
      <w:r w:rsidR="00ED750F">
        <w:t xml:space="preserve"> </w:t>
      </w:r>
      <w:r>
        <w:t>содержит</w:t>
      </w:r>
      <w:r w:rsidR="00ED750F">
        <w:t xml:space="preserve"> </w:t>
      </w:r>
      <w:r>
        <w:t>настройки</w:t>
      </w:r>
      <w:r w:rsidR="00ED750F">
        <w:t xml:space="preserve"> </w:t>
      </w:r>
      <w:r>
        <w:t>модуля</w:t>
      </w:r>
      <w:r w:rsidR="00ED750F">
        <w:t xml:space="preserve"> </w:t>
      </w:r>
      <w:r>
        <w:t>аналитической</w:t>
      </w:r>
      <w:r w:rsidR="00ED750F">
        <w:t xml:space="preserve"> </w:t>
      </w:r>
      <w:r>
        <w:t>обработки</w:t>
      </w:r>
      <w:r w:rsidR="00ED750F">
        <w:t xml:space="preserve"> </w:t>
      </w:r>
      <w:r w:rsidR="00D24617">
        <w:t>преднастроенных</w:t>
      </w:r>
      <w:r w:rsidR="00ED750F">
        <w:t xml:space="preserve"> </w:t>
      </w:r>
      <w:r>
        <w:t>данных</w:t>
      </w:r>
      <w:r w:rsidR="00D24617">
        <w:t>,</w:t>
      </w:r>
      <w:r w:rsidR="00ED750F">
        <w:t xml:space="preserve"> </w:t>
      </w:r>
      <w:r w:rsidR="00D24617">
        <w:t>хранящихся</w:t>
      </w:r>
      <w:r w:rsidR="00ED750F">
        <w:t xml:space="preserve"> </w:t>
      </w:r>
      <w:r w:rsidR="00D24617">
        <w:t>в</w:t>
      </w:r>
      <w:r w:rsidR="00ED750F">
        <w:t xml:space="preserve"> </w:t>
      </w:r>
      <w:r w:rsidR="00D24617">
        <w:t>системе</w:t>
      </w:r>
      <w:r>
        <w:t>;</w:t>
      </w:r>
    </w:p>
    <w:p w14:paraId="275AE908" w14:textId="7D768976" w:rsidR="00AF6AF5" w:rsidRDefault="00AF6AF5">
      <w:pPr>
        <w:pStyle w:val="afa"/>
        <w:numPr>
          <w:ilvl w:val="0"/>
          <w:numId w:val="45"/>
        </w:numPr>
      </w:pPr>
      <w:r>
        <w:t>компонент</w:t>
      </w:r>
      <w:r w:rsidR="00ED750F">
        <w:t xml:space="preserve"> </w:t>
      </w:r>
      <w:r>
        <w:t>«</w:t>
      </w:r>
      <w:r w:rsidRPr="000736FD">
        <w:rPr>
          <w:rStyle w:val="af0"/>
        </w:rPr>
        <w:t>Smart</w:t>
      </w:r>
      <w:r w:rsidR="00ED750F" w:rsidRPr="000736FD">
        <w:rPr>
          <w:rStyle w:val="af0"/>
        </w:rPr>
        <w:t xml:space="preserve"> </w:t>
      </w:r>
      <w:r w:rsidRPr="000736FD">
        <w:rPr>
          <w:rStyle w:val="af0"/>
        </w:rPr>
        <w:t>Forms</w:t>
      </w:r>
      <w:r>
        <w:t>»</w:t>
      </w:r>
      <w:r w:rsidR="00ED750F">
        <w:t xml:space="preserve"> </w:t>
      </w:r>
      <w:r>
        <w:t>содержит</w:t>
      </w:r>
      <w:r w:rsidR="00ED750F">
        <w:t xml:space="preserve"> </w:t>
      </w:r>
      <w:r>
        <w:t>настройки</w:t>
      </w:r>
      <w:r w:rsidR="00ED750F">
        <w:t xml:space="preserve"> </w:t>
      </w:r>
      <w:r>
        <w:t>модуля</w:t>
      </w:r>
      <w:r w:rsidR="00ED750F">
        <w:t xml:space="preserve"> </w:t>
      </w:r>
      <w:r>
        <w:t>сбора,</w:t>
      </w:r>
      <w:r w:rsidR="00ED750F">
        <w:t xml:space="preserve"> </w:t>
      </w:r>
      <w:r>
        <w:t>хранения</w:t>
      </w:r>
      <w:r w:rsidR="00ED750F">
        <w:t xml:space="preserve"> </w:t>
      </w:r>
      <w:r>
        <w:t>и</w:t>
      </w:r>
      <w:r w:rsidR="00ED750F">
        <w:t xml:space="preserve"> </w:t>
      </w:r>
      <w:r>
        <w:t>управления</w:t>
      </w:r>
      <w:r w:rsidR="00ED750F">
        <w:t xml:space="preserve"> </w:t>
      </w:r>
      <w:r>
        <w:t>информацией</w:t>
      </w:r>
      <w:r w:rsidR="00ED750F">
        <w:t xml:space="preserve"> </w:t>
      </w:r>
      <w:r>
        <w:t>в</w:t>
      </w:r>
      <w:r w:rsidR="00ED750F">
        <w:t xml:space="preserve"> </w:t>
      </w:r>
      <w:r>
        <w:t>части</w:t>
      </w:r>
      <w:r w:rsidR="00ED750F">
        <w:t xml:space="preserve"> </w:t>
      </w:r>
      <w:r>
        <w:t>системы</w:t>
      </w:r>
      <w:r w:rsidR="00ED750F">
        <w:t xml:space="preserve"> </w:t>
      </w:r>
      <w:r>
        <w:t>сбора</w:t>
      </w:r>
      <w:r w:rsidR="00ED750F">
        <w:t xml:space="preserve"> </w:t>
      </w:r>
      <w:r>
        <w:t>данных;</w:t>
      </w:r>
    </w:p>
    <w:p w14:paraId="65AA9994" w14:textId="22A2BBAA" w:rsidR="00AF6AF5" w:rsidRDefault="00AF6AF5">
      <w:pPr>
        <w:pStyle w:val="afa"/>
        <w:numPr>
          <w:ilvl w:val="0"/>
          <w:numId w:val="45"/>
        </w:numPr>
      </w:pPr>
      <w:r>
        <w:t>компонент</w:t>
      </w:r>
      <w:r w:rsidR="00ED750F">
        <w:t xml:space="preserve"> </w:t>
      </w:r>
      <w:r>
        <w:t>«</w:t>
      </w:r>
      <w:r w:rsidRPr="000736FD">
        <w:rPr>
          <w:rStyle w:val="af0"/>
        </w:rPr>
        <w:t>База</w:t>
      </w:r>
      <w:r w:rsidR="00ED750F" w:rsidRPr="000736FD">
        <w:rPr>
          <w:rStyle w:val="af0"/>
        </w:rPr>
        <w:t xml:space="preserve"> </w:t>
      </w:r>
      <w:r w:rsidRPr="000736FD">
        <w:rPr>
          <w:rStyle w:val="af0"/>
        </w:rPr>
        <w:t>данных</w:t>
      </w:r>
      <w:r w:rsidR="00ED750F" w:rsidRPr="000736FD">
        <w:rPr>
          <w:rStyle w:val="af0"/>
        </w:rPr>
        <w:t xml:space="preserve"> </w:t>
      </w:r>
      <w:r w:rsidRPr="000736FD">
        <w:rPr>
          <w:rStyle w:val="af0"/>
        </w:rPr>
        <w:t>ViQube</w:t>
      </w:r>
      <w:r>
        <w:t>»</w:t>
      </w:r>
      <w:r w:rsidR="00ED750F">
        <w:t xml:space="preserve"> </w:t>
      </w:r>
      <w:r>
        <w:t>содержит</w:t>
      </w:r>
      <w:r w:rsidR="00ED750F">
        <w:t xml:space="preserve"> </w:t>
      </w:r>
      <w:r>
        <w:t>настройки</w:t>
      </w:r>
      <w:r w:rsidR="00ED750F">
        <w:t xml:space="preserve"> </w:t>
      </w:r>
      <w:r>
        <w:t>модуля</w:t>
      </w:r>
      <w:r w:rsidR="00ED750F">
        <w:t xml:space="preserve"> </w:t>
      </w:r>
      <w:r>
        <w:t>сбора,</w:t>
      </w:r>
      <w:r w:rsidR="00ED750F">
        <w:t xml:space="preserve"> </w:t>
      </w:r>
      <w:r>
        <w:t>хранения</w:t>
      </w:r>
      <w:r w:rsidR="00ED750F">
        <w:t xml:space="preserve"> </w:t>
      </w:r>
      <w:r>
        <w:t>и</w:t>
      </w:r>
      <w:r w:rsidR="00ED750F">
        <w:t xml:space="preserve"> </w:t>
      </w:r>
      <w:r>
        <w:t>управления</w:t>
      </w:r>
      <w:r w:rsidR="00ED750F">
        <w:t xml:space="preserve"> </w:t>
      </w:r>
      <w:r>
        <w:t>информацией</w:t>
      </w:r>
      <w:r w:rsidR="00ED750F">
        <w:t xml:space="preserve"> </w:t>
      </w:r>
      <w:r>
        <w:t>в</w:t>
      </w:r>
      <w:r w:rsidR="00ED750F">
        <w:t xml:space="preserve"> </w:t>
      </w:r>
      <w:r>
        <w:t>части</w:t>
      </w:r>
      <w:r w:rsidR="00ED750F">
        <w:t xml:space="preserve"> </w:t>
      </w:r>
      <w:r>
        <w:t>информационного</w:t>
      </w:r>
      <w:r w:rsidR="00ED750F">
        <w:t xml:space="preserve"> </w:t>
      </w:r>
      <w:r>
        <w:t>хранилища</w:t>
      </w:r>
      <w:r w:rsidR="00ED750F">
        <w:t xml:space="preserve"> </w:t>
      </w:r>
      <w:r>
        <w:t>данных.</w:t>
      </w:r>
    </w:p>
    <w:p w14:paraId="5CD2B7C4" w14:textId="5C0F688F" w:rsidR="00AF6AF5" w:rsidRDefault="003E7F84" w:rsidP="0021684C">
      <w:r w:rsidRPr="003E7F84">
        <w:t>После</w:t>
      </w:r>
      <w:r w:rsidR="00ED750F">
        <w:t xml:space="preserve"> </w:t>
      </w:r>
      <w:r w:rsidR="00B7011E">
        <w:t xml:space="preserve">выборы </w:t>
      </w:r>
      <w:r>
        <w:t>компонент</w:t>
      </w:r>
      <w:r w:rsidR="00B7011E">
        <w:t>а</w:t>
      </w:r>
      <w:r w:rsidR="00ED750F">
        <w:t xml:space="preserve"> </w:t>
      </w:r>
      <w:r w:rsidR="00B7011E">
        <w:t xml:space="preserve">для администрирования </w:t>
      </w:r>
      <w:r w:rsidRPr="003E7F84">
        <w:t>пользователь</w:t>
      </w:r>
      <w:r w:rsidR="00ED750F">
        <w:t xml:space="preserve"> </w:t>
      </w:r>
      <w:r w:rsidRPr="003E7F84">
        <w:t>попадает</w:t>
      </w:r>
      <w:r w:rsidR="00ED750F">
        <w:t xml:space="preserve"> </w:t>
      </w:r>
      <w:r w:rsidRPr="003E7F84">
        <w:t>в</w:t>
      </w:r>
      <w:r w:rsidR="00ED750F">
        <w:t xml:space="preserve"> </w:t>
      </w:r>
      <w:r w:rsidRPr="003E7F84">
        <w:t>меню</w:t>
      </w:r>
      <w:r w:rsidR="00ED750F">
        <w:t xml:space="preserve"> </w:t>
      </w:r>
      <w:r w:rsidRPr="003E7F84">
        <w:t>раздела</w:t>
      </w:r>
      <w:r w:rsidR="00ED750F">
        <w:t xml:space="preserve"> </w:t>
      </w:r>
      <w:r w:rsidRPr="003E7F84">
        <w:t>администрирования.</w:t>
      </w:r>
      <w:r w:rsidR="00ED750F">
        <w:t xml:space="preserve"> </w:t>
      </w:r>
      <w:r w:rsidRPr="003E7F84">
        <w:t>В</w:t>
      </w:r>
      <w:r w:rsidR="00ED750F">
        <w:t xml:space="preserve"> </w:t>
      </w:r>
      <w:r w:rsidR="00B7011E">
        <w:t xml:space="preserve">его </w:t>
      </w:r>
      <w:r w:rsidRPr="003E7F84">
        <w:t>верхней</w:t>
      </w:r>
      <w:r w:rsidR="00ED750F">
        <w:t xml:space="preserve"> </w:t>
      </w:r>
      <w:r w:rsidRPr="003E7F84">
        <w:t>панели</w:t>
      </w:r>
      <w:r w:rsidR="00ED750F">
        <w:t xml:space="preserve"> </w:t>
      </w:r>
      <w:r w:rsidRPr="003E7F84">
        <w:t>управления</w:t>
      </w:r>
      <w:r w:rsidR="00ED750F">
        <w:t xml:space="preserve"> </w:t>
      </w:r>
      <w:r>
        <w:t>также</w:t>
      </w:r>
      <w:r w:rsidR="00ED750F">
        <w:t xml:space="preserve"> </w:t>
      </w:r>
      <w:r>
        <w:t>можно</w:t>
      </w:r>
      <w:r w:rsidR="00ED750F">
        <w:t xml:space="preserve"> </w:t>
      </w:r>
      <w:r w:rsidRPr="003E7F84">
        <w:t>выбрать</w:t>
      </w:r>
      <w:r w:rsidR="00ED750F">
        <w:t xml:space="preserve"> </w:t>
      </w:r>
      <w:r w:rsidR="00B7011E">
        <w:t>компонент для настройки</w:t>
      </w:r>
      <w:r w:rsidR="00ED750F">
        <w:t xml:space="preserve"> </w:t>
      </w:r>
      <w:r w:rsidR="00920421">
        <w:t>(см.</w:t>
      </w:r>
      <w:r w:rsidR="00ED750F">
        <w:t xml:space="preserve"> </w:t>
      </w:r>
      <w:fldSimple w:instr=" REF  _Ref124408731 \* Lower ">
        <w:r w:rsidR="0021251C">
          <w:t xml:space="preserve">рисунок </w:t>
        </w:r>
        <w:r w:rsidR="0021251C">
          <w:rPr>
            <w:noProof/>
          </w:rPr>
          <w:t>2</w:t>
        </w:r>
      </w:fldSimple>
      <w:r w:rsidR="00920421">
        <w:t>)</w:t>
      </w:r>
      <w:r>
        <w:t>.</w:t>
      </w:r>
      <w:r w:rsidR="00ED750F">
        <w:t xml:space="preserve"> </w:t>
      </w:r>
    </w:p>
    <w:p w14:paraId="137DA84B" w14:textId="77777777" w:rsidR="003E7F84" w:rsidRDefault="003E7F84" w:rsidP="003E7F84">
      <w:pPr>
        <w:pStyle w:val="af7"/>
      </w:pPr>
      <w:r>
        <w:rPr>
          <w:lang w:eastAsia="ru-RU"/>
        </w:rPr>
        <w:drawing>
          <wp:inline distT="0" distB="0" distL="0" distR="0" wp14:anchorId="6754CBA9" wp14:editId="7280B0B9">
            <wp:extent cx="6296400" cy="19944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64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3B18A" w14:textId="7A489302" w:rsidR="00AF6AF5" w:rsidRPr="00AF6AF5" w:rsidRDefault="003E7F84" w:rsidP="003E7F84">
      <w:pPr>
        <w:pStyle w:val="a6"/>
      </w:pPr>
      <w:bookmarkStart w:id="4" w:name="_Ref124408731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2</w:t>
        </w:r>
      </w:fldSimple>
      <w:bookmarkEnd w:id="4"/>
      <w:r>
        <w:t>.</w:t>
      </w:r>
      <w:r w:rsidR="00ED750F">
        <w:t xml:space="preserve"> </w:t>
      </w:r>
      <w:r>
        <w:t>Окно</w:t>
      </w:r>
      <w:r w:rsidR="00ED750F">
        <w:t xml:space="preserve"> </w:t>
      </w:r>
      <w:r>
        <w:t>раздела</w:t>
      </w:r>
      <w:r w:rsidR="00ED750F">
        <w:t xml:space="preserve"> </w:t>
      </w:r>
      <w:r>
        <w:t>настройки/администрирования</w:t>
      </w:r>
    </w:p>
    <w:p w14:paraId="02FF6660" w14:textId="3620E4C9" w:rsidR="00AF6AF5" w:rsidRPr="00AF6AF5" w:rsidRDefault="00FC1663" w:rsidP="00371399">
      <w:pPr>
        <w:pStyle w:val="10"/>
      </w:pPr>
      <w:bookmarkStart w:id="5" w:name="_Toc126141042"/>
      <w:r>
        <w:lastRenderedPageBreak/>
        <w:t>Основные настройки</w:t>
      </w:r>
      <w:bookmarkEnd w:id="5"/>
    </w:p>
    <w:p w14:paraId="1B072062" w14:textId="37AE0231" w:rsidR="00AF6AF5" w:rsidRPr="00AF6AF5" w:rsidRDefault="00AF6AF5" w:rsidP="00371399">
      <w:r w:rsidRPr="00AF6AF5">
        <w:t>Раздел</w:t>
      </w:r>
      <w:r w:rsidR="00ED750F">
        <w:t xml:space="preserve"> </w:t>
      </w:r>
      <w:r w:rsidRPr="00AF6AF5">
        <w:t>«Основные»</w:t>
      </w:r>
      <w:r w:rsidR="00ED750F">
        <w:t xml:space="preserve"> </w:t>
      </w:r>
      <w:r w:rsidRPr="00AF6AF5">
        <w:t>компонента</w:t>
      </w:r>
      <w:r w:rsidR="00ED750F">
        <w:t xml:space="preserve"> </w:t>
      </w:r>
      <w:r w:rsidRPr="00AF6AF5">
        <w:t>«Администрирование»</w:t>
      </w:r>
      <w:r w:rsidR="00ED750F">
        <w:t xml:space="preserve"> </w:t>
      </w:r>
      <w:r w:rsidRPr="00AF6AF5">
        <w:t>отвечает</w:t>
      </w:r>
      <w:r w:rsidR="00ED750F">
        <w:t xml:space="preserve"> </w:t>
      </w:r>
      <w:r w:rsidRPr="00AF6AF5">
        <w:t>за</w:t>
      </w:r>
      <w:r w:rsidR="00ED750F">
        <w:t xml:space="preserve"> </w:t>
      </w:r>
      <w:r w:rsidRPr="00AF6AF5">
        <w:t>общие</w:t>
      </w:r>
      <w:r w:rsidR="00ED750F">
        <w:t xml:space="preserve"> </w:t>
      </w:r>
      <w:r w:rsidRPr="00AF6AF5">
        <w:t>серверные</w:t>
      </w:r>
      <w:r w:rsidR="00ED750F">
        <w:t xml:space="preserve"> </w:t>
      </w:r>
      <w:r w:rsidRPr="00AF6AF5">
        <w:t>настройки</w:t>
      </w:r>
      <w:r w:rsidR="00ED750F">
        <w:t xml:space="preserve"> </w:t>
      </w:r>
      <w:r w:rsidR="0093503D">
        <w:t>системы</w:t>
      </w:r>
      <w:r w:rsidRPr="00AF6AF5">
        <w:t>,</w:t>
      </w:r>
      <w:r w:rsidR="00ED750F">
        <w:t xml:space="preserve"> </w:t>
      </w:r>
      <w:r w:rsidRPr="00AF6AF5">
        <w:t>администрирование</w:t>
      </w:r>
      <w:r w:rsidR="00ED750F">
        <w:t xml:space="preserve"> </w:t>
      </w:r>
      <w:r w:rsidRPr="00AF6AF5">
        <w:t>учётных</w:t>
      </w:r>
      <w:r w:rsidR="00ED750F">
        <w:t xml:space="preserve"> </w:t>
      </w:r>
      <w:r w:rsidRPr="00AF6AF5">
        <w:t>записей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ролей</w:t>
      </w:r>
      <w:r w:rsidR="00ED750F">
        <w:t xml:space="preserve"> </w:t>
      </w:r>
      <w:r w:rsidRPr="00AF6AF5">
        <w:t>доступа,</w:t>
      </w:r>
      <w:r w:rsidR="00ED750F">
        <w:t xml:space="preserve"> </w:t>
      </w:r>
      <w:r w:rsidRPr="00AF6AF5">
        <w:t>а</w:t>
      </w:r>
      <w:r w:rsidR="00ED750F">
        <w:t xml:space="preserve"> </w:t>
      </w:r>
      <w:r w:rsidRPr="00AF6AF5">
        <w:t>также</w:t>
      </w:r>
      <w:r w:rsidR="00ED750F">
        <w:t xml:space="preserve"> </w:t>
      </w:r>
      <w:r w:rsidRPr="00AF6AF5">
        <w:t>за</w:t>
      </w:r>
      <w:r w:rsidR="00ED750F">
        <w:t xml:space="preserve"> </w:t>
      </w:r>
      <w:r w:rsidRPr="00AF6AF5">
        <w:t>лицензирование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другие</w:t>
      </w:r>
      <w:r w:rsidR="00ED750F">
        <w:t xml:space="preserve"> </w:t>
      </w:r>
      <w:r w:rsidRPr="00AF6AF5">
        <w:t>настройки.</w:t>
      </w:r>
      <w:r w:rsidR="00ED750F">
        <w:t xml:space="preserve"> </w:t>
      </w:r>
      <w:r w:rsidRPr="00AF6AF5">
        <w:t>Интерфейс</w:t>
      </w:r>
      <w:r w:rsidR="00ED750F">
        <w:t xml:space="preserve"> </w:t>
      </w:r>
      <w:r w:rsidRPr="00AF6AF5">
        <w:t>содержит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разделы</w:t>
      </w:r>
      <w:r w:rsidR="00ED750F">
        <w:t xml:space="preserve"> </w:t>
      </w:r>
      <w:r w:rsidRPr="00AF6AF5">
        <w:t>(</w:t>
      </w:r>
      <w:r w:rsidR="0093503D">
        <w:t>см.</w:t>
      </w:r>
      <w:r w:rsidR="00ED750F">
        <w:t xml:space="preserve"> </w:t>
      </w:r>
      <w:fldSimple w:instr=" REF  _Ref124410055 \* Lower ">
        <w:r w:rsidR="0021251C">
          <w:t xml:space="preserve">рисунок </w:t>
        </w:r>
        <w:r w:rsidR="0021251C">
          <w:rPr>
            <w:noProof/>
          </w:rPr>
          <w:t>3</w:t>
        </w:r>
      </w:fldSimple>
      <w:r w:rsidRPr="00AF6AF5">
        <w:t>):</w:t>
      </w:r>
    </w:p>
    <w:p w14:paraId="7B720938" w14:textId="0AD64AC4" w:rsidR="00AF6AF5" w:rsidRPr="00AF6AF5" w:rsidRDefault="00AF6AF5">
      <w:pPr>
        <w:numPr>
          <w:ilvl w:val="0"/>
          <w:numId w:val="46"/>
        </w:numPr>
        <w:rPr>
          <w:bCs/>
        </w:rPr>
      </w:pPr>
      <w:r w:rsidRPr="00AF6AF5">
        <w:rPr>
          <w:bCs/>
        </w:rPr>
        <w:t>раздел</w:t>
      </w:r>
      <w:r w:rsidR="00ED750F">
        <w:rPr>
          <w:bCs/>
        </w:rPr>
        <w:t xml:space="preserve"> </w:t>
      </w:r>
      <w:r w:rsidRPr="00AF6AF5">
        <w:rPr>
          <w:bCs/>
        </w:rPr>
        <w:t>«Общие</w:t>
      </w:r>
      <w:r w:rsidR="00ED750F">
        <w:rPr>
          <w:bCs/>
        </w:rPr>
        <w:t xml:space="preserve"> </w:t>
      </w:r>
      <w:r w:rsidRPr="00AF6AF5">
        <w:rPr>
          <w:bCs/>
        </w:rPr>
        <w:t>настройки»;</w:t>
      </w:r>
    </w:p>
    <w:p w14:paraId="60D8B456" w14:textId="26C97431" w:rsidR="00AF6AF5" w:rsidRPr="00AF6AF5" w:rsidRDefault="00AF6AF5">
      <w:pPr>
        <w:numPr>
          <w:ilvl w:val="0"/>
          <w:numId w:val="46"/>
        </w:numPr>
        <w:rPr>
          <w:bCs/>
        </w:rPr>
      </w:pPr>
      <w:r w:rsidRPr="00AF6AF5">
        <w:rPr>
          <w:bCs/>
        </w:rPr>
        <w:t>раздел</w:t>
      </w:r>
      <w:r w:rsidR="00ED750F">
        <w:rPr>
          <w:bCs/>
        </w:rPr>
        <w:t xml:space="preserve"> </w:t>
      </w:r>
      <w:r w:rsidRPr="00AF6AF5">
        <w:rPr>
          <w:bCs/>
        </w:rPr>
        <w:t>«Авторизация»</w:t>
      </w:r>
    </w:p>
    <w:p w14:paraId="748B1EFB" w14:textId="2A6C1371" w:rsidR="00AF6AF5" w:rsidRPr="00AF6AF5" w:rsidRDefault="00AF6AF5">
      <w:pPr>
        <w:numPr>
          <w:ilvl w:val="0"/>
          <w:numId w:val="46"/>
        </w:numPr>
        <w:rPr>
          <w:bCs/>
        </w:rPr>
      </w:pPr>
      <w:r w:rsidRPr="00AF6AF5">
        <w:rPr>
          <w:bCs/>
        </w:rPr>
        <w:t>раздел</w:t>
      </w:r>
      <w:r w:rsidR="00ED750F">
        <w:rPr>
          <w:bCs/>
        </w:rPr>
        <w:t xml:space="preserve"> </w:t>
      </w:r>
      <w:r w:rsidRPr="00AF6AF5">
        <w:rPr>
          <w:bCs/>
        </w:rPr>
        <w:t>«Пользователи»;</w:t>
      </w:r>
    </w:p>
    <w:p w14:paraId="183077ED" w14:textId="08280561" w:rsidR="00AF6AF5" w:rsidRPr="00AF6AF5" w:rsidRDefault="00AF6AF5">
      <w:pPr>
        <w:numPr>
          <w:ilvl w:val="0"/>
          <w:numId w:val="46"/>
        </w:numPr>
        <w:rPr>
          <w:bCs/>
        </w:rPr>
      </w:pPr>
      <w:r w:rsidRPr="00AF6AF5">
        <w:rPr>
          <w:bCs/>
        </w:rPr>
        <w:t>раздел</w:t>
      </w:r>
      <w:r w:rsidR="00ED750F">
        <w:rPr>
          <w:bCs/>
        </w:rPr>
        <w:t xml:space="preserve"> </w:t>
      </w:r>
      <w:r w:rsidRPr="00AF6AF5">
        <w:rPr>
          <w:bCs/>
        </w:rPr>
        <w:t>«Права</w:t>
      </w:r>
      <w:r w:rsidR="00ED750F">
        <w:rPr>
          <w:bCs/>
        </w:rPr>
        <w:t xml:space="preserve"> </w:t>
      </w:r>
      <w:r w:rsidRPr="00AF6AF5">
        <w:rPr>
          <w:bCs/>
        </w:rPr>
        <w:t>доступа»;</w:t>
      </w:r>
    </w:p>
    <w:p w14:paraId="16757294" w14:textId="2E3CE9B4" w:rsidR="00AF6AF5" w:rsidRPr="00AF6AF5" w:rsidRDefault="00AF6AF5">
      <w:pPr>
        <w:numPr>
          <w:ilvl w:val="0"/>
          <w:numId w:val="46"/>
        </w:numPr>
        <w:rPr>
          <w:bCs/>
        </w:rPr>
      </w:pPr>
      <w:r w:rsidRPr="00AF6AF5">
        <w:rPr>
          <w:bCs/>
        </w:rPr>
        <w:t>раздел</w:t>
      </w:r>
      <w:r w:rsidR="00ED750F">
        <w:rPr>
          <w:bCs/>
        </w:rPr>
        <w:t xml:space="preserve"> </w:t>
      </w:r>
      <w:r w:rsidRPr="00AF6AF5">
        <w:rPr>
          <w:bCs/>
        </w:rPr>
        <w:t>«Мониторинг»;</w:t>
      </w:r>
    </w:p>
    <w:p w14:paraId="32B94313" w14:textId="2A9F06CC" w:rsidR="00AF6AF5" w:rsidRPr="00AF6AF5" w:rsidRDefault="00AF6AF5">
      <w:pPr>
        <w:numPr>
          <w:ilvl w:val="0"/>
          <w:numId w:val="46"/>
        </w:numPr>
        <w:rPr>
          <w:bCs/>
        </w:rPr>
      </w:pPr>
      <w:r w:rsidRPr="00AF6AF5">
        <w:rPr>
          <w:bCs/>
        </w:rPr>
        <w:t>раздел</w:t>
      </w:r>
      <w:r w:rsidR="00ED750F">
        <w:rPr>
          <w:bCs/>
        </w:rPr>
        <w:t xml:space="preserve"> </w:t>
      </w:r>
      <w:r w:rsidRPr="00AF6AF5">
        <w:rPr>
          <w:bCs/>
        </w:rPr>
        <w:t>«Экспорт</w:t>
      </w:r>
      <w:r w:rsidR="00ED750F">
        <w:rPr>
          <w:bCs/>
        </w:rPr>
        <w:t xml:space="preserve"> </w:t>
      </w:r>
      <w:r w:rsidRPr="00AF6AF5">
        <w:rPr>
          <w:bCs/>
        </w:rPr>
        <w:t>/</w:t>
      </w:r>
      <w:r w:rsidR="00ED750F">
        <w:rPr>
          <w:bCs/>
        </w:rPr>
        <w:t xml:space="preserve"> </w:t>
      </w:r>
      <w:r w:rsidRPr="00AF6AF5">
        <w:rPr>
          <w:bCs/>
        </w:rPr>
        <w:t>Импорт»;</w:t>
      </w:r>
    </w:p>
    <w:p w14:paraId="084F094C" w14:textId="2BC1FDCF" w:rsidR="00AF6AF5" w:rsidRPr="00AF6AF5" w:rsidRDefault="00AF6AF5">
      <w:pPr>
        <w:numPr>
          <w:ilvl w:val="0"/>
          <w:numId w:val="46"/>
        </w:numPr>
        <w:rPr>
          <w:bCs/>
        </w:rPr>
      </w:pPr>
      <w:r w:rsidRPr="00AF6AF5">
        <w:rPr>
          <w:bCs/>
        </w:rPr>
        <w:t>раздел</w:t>
      </w:r>
      <w:r w:rsidR="00ED750F">
        <w:rPr>
          <w:bCs/>
        </w:rPr>
        <w:t xml:space="preserve"> </w:t>
      </w:r>
      <w:r w:rsidRPr="00AF6AF5">
        <w:rPr>
          <w:bCs/>
        </w:rPr>
        <w:t>«Регламентные</w:t>
      </w:r>
      <w:r w:rsidR="00ED750F">
        <w:rPr>
          <w:bCs/>
        </w:rPr>
        <w:t xml:space="preserve"> </w:t>
      </w:r>
      <w:r w:rsidRPr="00AF6AF5">
        <w:rPr>
          <w:bCs/>
        </w:rPr>
        <w:t>отчеты»;</w:t>
      </w:r>
    </w:p>
    <w:p w14:paraId="5B245078" w14:textId="43721356" w:rsidR="00AF6AF5" w:rsidRPr="00AF6AF5" w:rsidRDefault="00AF6AF5">
      <w:pPr>
        <w:numPr>
          <w:ilvl w:val="0"/>
          <w:numId w:val="46"/>
        </w:numPr>
        <w:rPr>
          <w:bCs/>
        </w:rPr>
      </w:pPr>
      <w:r w:rsidRPr="00AF6AF5">
        <w:rPr>
          <w:bCs/>
        </w:rPr>
        <w:t>раздел</w:t>
      </w:r>
      <w:r w:rsidR="00ED750F">
        <w:rPr>
          <w:bCs/>
        </w:rPr>
        <w:t xml:space="preserve"> </w:t>
      </w:r>
      <w:r w:rsidRPr="00AF6AF5">
        <w:rPr>
          <w:bCs/>
        </w:rPr>
        <w:t>«Рассылка</w:t>
      </w:r>
      <w:r w:rsidR="00ED750F">
        <w:rPr>
          <w:bCs/>
        </w:rPr>
        <w:t xml:space="preserve"> </w:t>
      </w:r>
      <w:r w:rsidRPr="00AF6AF5">
        <w:rPr>
          <w:bCs/>
        </w:rPr>
        <w:t>отчетов»;</w:t>
      </w:r>
    </w:p>
    <w:p w14:paraId="1B2FFDB6" w14:textId="1C9A07A0" w:rsidR="00AF6AF5" w:rsidRPr="00AF6AF5" w:rsidRDefault="00AF6AF5">
      <w:pPr>
        <w:numPr>
          <w:ilvl w:val="0"/>
          <w:numId w:val="46"/>
        </w:numPr>
        <w:rPr>
          <w:bCs/>
        </w:rPr>
      </w:pPr>
      <w:r w:rsidRPr="00AF6AF5">
        <w:rPr>
          <w:bCs/>
        </w:rPr>
        <w:t>раздел</w:t>
      </w:r>
      <w:r w:rsidR="00ED750F">
        <w:rPr>
          <w:bCs/>
        </w:rPr>
        <w:t xml:space="preserve"> </w:t>
      </w:r>
      <w:r w:rsidRPr="00AF6AF5">
        <w:rPr>
          <w:bCs/>
        </w:rPr>
        <w:t>«Лицензия».</w:t>
      </w:r>
    </w:p>
    <w:p w14:paraId="050FEE8A" w14:textId="77777777" w:rsidR="0093503D" w:rsidRDefault="0093503D" w:rsidP="00371399">
      <w:pPr>
        <w:pStyle w:val="af7"/>
      </w:pPr>
      <w:r>
        <w:rPr>
          <w:lang w:eastAsia="ru-RU"/>
        </w:rPr>
        <w:drawing>
          <wp:inline distT="0" distB="0" distL="0" distR="0" wp14:anchorId="66BA7D3F" wp14:editId="73C25685">
            <wp:extent cx="6300000" cy="299520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29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4FB19" w14:textId="5E9F1D0D" w:rsidR="00AF6AF5" w:rsidRPr="00AF6AF5" w:rsidRDefault="0093503D" w:rsidP="00371399">
      <w:pPr>
        <w:pStyle w:val="a6"/>
      </w:pPr>
      <w:bookmarkStart w:id="6" w:name="_Ref124410055"/>
      <w:bookmarkStart w:id="7" w:name="_Ref124410007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3</w:t>
        </w:r>
      </w:fldSimple>
      <w:bookmarkEnd w:id="6"/>
      <w:r>
        <w:t>.</w:t>
      </w:r>
      <w:r w:rsidR="00ED750F">
        <w:t xml:space="preserve"> </w:t>
      </w:r>
      <w:r>
        <w:t>Меню</w:t>
      </w:r>
      <w:r w:rsidR="00ED750F">
        <w:t xml:space="preserve"> </w:t>
      </w:r>
      <w:r>
        <w:t>настройки</w:t>
      </w:r>
      <w:r w:rsidR="00ED750F">
        <w:t xml:space="preserve"> </w:t>
      </w:r>
      <w:r>
        <w:t>модуля</w:t>
      </w:r>
      <w:r w:rsidR="00ED750F">
        <w:t xml:space="preserve"> </w:t>
      </w:r>
      <w:r>
        <w:t>«Основные»</w:t>
      </w:r>
      <w:bookmarkEnd w:id="7"/>
    </w:p>
    <w:p w14:paraId="446DF077" w14:textId="3C0C24C3" w:rsidR="00AF6AF5" w:rsidRPr="00AF6AF5" w:rsidRDefault="00AF6AF5" w:rsidP="00371399">
      <w:pPr>
        <w:pStyle w:val="2"/>
      </w:pPr>
      <w:bookmarkStart w:id="8" w:name="_Toc75424431"/>
      <w:bookmarkStart w:id="9" w:name="_Toc75424797"/>
      <w:bookmarkStart w:id="10" w:name="_Toc75858288"/>
      <w:bookmarkStart w:id="11" w:name="_Toc75858836"/>
      <w:bookmarkStart w:id="12" w:name="_Toc75860977"/>
      <w:bookmarkStart w:id="13" w:name="_Toc75978256"/>
      <w:bookmarkStart w:id="14" w:name="_Toc119943064"/>
      <w:bookmarkStart w:id="15" w:name="_Toc126141043"/>
      <w:r w:rsidRPr="00AF6AF5">
        <w:lastRenderedPageBreak/>
        <w:t>Общие</w:t>
      </w:r>
      <w:r w:rsidR="00ED750F">
        <w:t xml:space="preserve"> </w:t>
      </w:r>
      <w:r w:rsidRPr="00AF6AF5">
        <w:t>настройки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48AEDAE0" w14:textId="0CD439EF" w:rsidR="00AF6AF5" w:rsidRPr="00AF6AF5" w:rsidRDefault="00AF6AF5" w:rsidP="00371399">
      <w:r w:rsidRPr="00AF6AF5">
        <w:t>Раздел</w:t>
      </w:r>
      <w:r w:rsidR="00ED750F">
        <w:t xml:space="preserve"> </w:t>
      </w:r>
      <w:r w:rsidRPr="00AF6AF5">
        <w:t>«Общие</w:t>
      </w:r>
      <w:r w:rsidR="00ED750F">
        <w:t xml:space="preserve"> </w:t>
      </w:r>
      <w:r w:rsidRPr="00AF6AF5">
        <w:t>настройки»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настроить</w:t>
      </w:r>
      <w:r w:rsidR="00ED750F">
        <w:t xml:space="preserve"> </w:t>
      </w:r>
      <w:r w:rsidRPr="00AF6AF5">
        <w:t>подключение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компонентам</w:t>
      </w:r>
      <w:r w:rsidR="00ED750F">
        <w:t xml:space="preserve"> </w:t>
      </w:r>
      <w:r w:rsidRPr="00AF6AF5">
        <w:t>ПК,</w:t>
      </w:r>
      <w:r w:rsidR="00ED750F">
        <w:t xml:space="preserve"> </w:t>
      </w:r>
      <w:r w:rsidRPr="00AF6AF5">
        <w:t>управлять</w:t>
      </w:r>
      <w:r w:rsidR="00ED750F">
        <w:t xml:space="preserve"> </w:t>
      </w:r>
      <w:r w:rsidRPr="00AF6AF5">
        <w:t>типом</w:t>
      </w:r>
      <w:r w:rsidR="00ED750F">
        <w:t xml:space="preserve"> </w:t>
      </w:r>
      <w:r w:rsidRPr="00AF6AF5">
        <w:t>авторизации,</w:t>
      </w:r>
      <w:r w:rsidR="00ED750F">
        <w:t xml:space="preserve"> </w:t>
      </w:r>
      <w:r w:rsidRPr="00AF6AF5">
        <w:t>изменять</w:t>
      </w:r>
      <w:r w:rsidR="00ED750F">
        <w:t xml:space="preserve"> </w:t>
      </w:r>
      <w:r w:rsidRPr="00AF6AF5">
        <w:t>настройки</w:t>
      </w:r>
      <w:r w:rsidR="00ED750F">
        <w:t xml:space="preserve"> </w:t>
      </w:r>
      <w:r w:rsidRPr="00AF6AF5">
        <w:t>безопасности.</w:t>
      </w:r>
    </w:p>
    <w:p w14:paraId="770F8E73" w14:textId="530AAA12" w:rsidR="00AF6AF5" w:rsidRPr="00AF6AF5" w:rsidRDefault="00AF6AF5" w:rsidP="00371399">
      <w:r w:rsidRPr="00AF6AF5">
        <w:t>Интерфейс</w:t>
      </w:r>
      <w:r w:rsidR="00ED750F">
        <w:t xml:space="preserve"> </w:t>
      </w:r>
      <w:r w:rsidRPr="00AF6AF5">
        <w:t>раздела</w:t>
      </w:r>
      <w:r w:rsidR="00ED750F">
        <w:t xml:space="preserve"> </w:t>
      </w:r>
      <w:r w:rsidRPr="00AF6AF5">
        <w:t>содержит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области:</w:t>
      </w:r>
    </w:p>
    <w:p w14:paraId="2AD8D222" w14:textId="56CFE225" w:rsidR="00AF6AF5" w:rsidRPr="00F71D7A" w:rsidRDefault="00AF6AF5" w:rsidP="00371399">
      <w:pPr>
        <w:rPr>
          <w:rStyle w:val="af0"/>
        </w:rPr>
      </w:pPr>
      <w:r w:rsidRPr="00F71D7A">
        <w:rPr>
          <w:rStyle w:val="af0"/>
        </w:rPr>
        <w:t>Область</w:t>
      </w:r>
      <w:r w:rsidR="00ED750F">
        <w:rPr>
          <w:rStyle w:val="af0"/>
        </w:rPr>
        <w:t xml:space="preserve"> </w:t>
      </w:r>
      <w:r w:rsidRPr="00F71D7A">
        <w:rPr>
          <w:rStyle w:val="af0"/>
        </w:rPr>
        <w:t>«Общие</w:t>
      </w:r>
      <w:r w:rsidR="00ED750F">
        <w:rPr>
          <w:rStyle w:val="af0"/>
        </w:rPr>
        <w:t xml:space="preserve"> </w:t>
      </w:r>
      <w:r w:rsidRPr="00F71D7A">
        <w:rPr>
          <w:rStyle w:val="af0"/>
        </w:rPr>
        <w:t>настройки»</w:t>
      </w:r>
      <w:r w:rsidR="00ED750F">
        <w:rPr>
          <w:rStyle w:val="af0"/>
        </w:rPr>
        <w:t xml:space="preserve"> </w:t>
      </w:r>
      <w:r w:rsidRPr="00F71D7A">
        <w:rPr>
          <w:rStyle w:val="af0"/>
        </w:rPr>
        <w:t>(</w:t>
      </w:r>
      <w:r w:rsidR="00B342BB" w:rsidRPr="00F71D7A">
        <w:rPr>
          <w:rStyle w:val="af0"/>
        </w:rPr>
        <w:t>см.</w:t>
      </w:r>
      <w:r w:rsidR="00ED750F">
        <w:rPr>
          <w:rStyle w:val="af0"/>
        </w:rPr>
        <w:t xml:space="preserve"> </w:t>
      </w:r>
      <w:r w:rsidR="00B342BB" w:rsidRPr="00F71D7A">
        <w:rPr>
          <w:rStyle w:val="af0"/>
        </w:rPr>
        <w:fldChar w:fldCharType="begin"/>
      </w:r>
      <w:r w:rsidR="00B342BB" w:rsidRPr="00F71D7A">
        <w:rPr>
          <w:rStyle w:val="af0"/>
        </w:rPr>
        <w:instrText xml:space="preserve"> REF  _Ref124410248 \* Lower </w:instrText>
      </w:r>
      <w:r w:rsidR="00F71D7A">
        <w:rPr>
          <w:rStyle w:val="af0"/>
        </w:rPr>
        <w:instrText xml:space="preserve"> \* MERGEFORMAT </w:instrText>
      </w:r>
      <w:r w:rsidR="00B342BB" w:rsidRPr="00F71D7A">
        <w:rPr>
          <w:rStyle w:val="af0"/>
        </w:rPr>
        <w:fldChar w:fldCharType="separate"/>
      </w:r>
      <w:r w:rsidR="0021251C" w:rsidRPr="0021251C">
        <w:rPr>
          <w:rStyle w:val="af0"/>
        </w:rPr>
        <w:t>рисунок 4</w:t>
      </w:r>
      <w:r w:rsidR="00B342BB" w:rsidRPr="00F71D7A">
        <w:rPr>
          <w:rStyle w:val="af0"/>
        </w:rPr>
        <w:fldChar w:fldCharType="end"/>
      </w:r>
      <w:r w:rsidRPr="00F71D7A">
        <w:rPr>
          <w:rStyle w:val="af0"/>
        </w:rPr>
        <w:t>).</w:t>
      </w:r>
    </w:p>
    <w:p w14:paraId="2D808749" w14:textId="77777777" w:rsidR="00B342BB" w:rsidRDefault="00B342BB" w:rsidP="00371399">
      <w:pPr>
        <w:pStyle w:val="af7"/>
      </w:pPr>
      <w:r>
        <w:rPr>
          <w:lang w:eastAsia="ru-RU"/>
        </w:rPr>
        <w:drawing>
          <wp:inline distT="0" distB="0" distL="0" distR="0" wp14:anchorId="7AA4A70C" wp14:editId="017E16F2">
            <wp:extent cx="6300000" cy="200520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20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F3EEE" w14:textId="72776DB1" w:rsidR="00B342BB" w:rsidRDefault="00B342BB" w:rsidP="00371399">
      <w:pPr>
        <w:pStyle w:val="a6"/>
      </w:pPr>
      <w:bookmarkStart w:id="16" w:name="_Ref124410248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4</w:t>
        </w:r>
      </w:fldSimple>
      <w:bookmarkEnd w:id="16"/>
      <w:r>
        <w:t>.</w:t>
      </w:r>
      <w:r w:rsidR="00ED750F">
        <w:t xml:space="preserve"> </w:t>
      </w:r>
      <w:r>
        <w:t>Общие</w:t>
      </w:r>
      <w:r w:rsidR="00ED750F">
        <w:t xml:space="preserve"> </w:t>
      </w:r>
      <w:r>
        <w:t>настройки</w:t>
      </w:r>
    </w:p>
    <w:p w14:paraId="5B3577CC" w14:textId="6D96BCC7" w:rsidR="00AF6AF5" w:rsidRPr="00AF6AF5" w:rsidRDefault="00AF6AF5" w:rsidP="00371399">
      <w:r w:rsidRPr="00AF6AF5">
        <w:t>Данная</w:t>
      </w:r>
      <w:r w:rsidR="00ED750F">
        <w:t xml:space="preserve"> </w:t>
      </w:r>
      <w:r w:rsidRPr="00AF6AF5">
        <w:t>область</w:t>
      </w:r>
      <w:r w:rsidR="00ED750F">
        <w:t xml:space="preserve"> </w:t>
      </w:r>
      <w:r w:rsidRPr="00AF6AF5">
        <w:t>содержит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поля:</w:t>
      </w:r>
    </w:p>
    <w:p w14:paraId="2D41B8A2" w14:textId="7558A247" w:rsidR="00AF6AF5" w:rsidRPr="001219FD" w:rsidRDefault="00AF6AF5">
      <w:pPr>
        <w:pStyle w:val="afa"/>
        <w:numPr>
          <w:ilvl w:val="0"/>
          <w:numId w:val="47"/>
        </w:numPr>
      </w:pPr>
      <w:r w:rsidRPr="001219FD">
        <w:t>поле</w:t>
      </w:r>
      <w:r w:rsidR="00ED750F" w:rsidRPr="001219FD">
        <w:t xml:space="preserve"> </w:t>
      </w:r>
      <w:r w:rsidRPr="001219FD">
        <w:t>«</w:t>
      </w:r>
      <w:r w:rsidRPr="000736FD">
        <w:rPr>
          <w:rStyle w:val="af0"/>
        </w:rPr>
        <w:t>IP-адрес</w:t>
      </w:r>
      <w:r w:rsidR="00ED750F" w:rsidRPr="000736FD">
        <w:rPr>
          <w:rStyle w:val="af0"/>
        </w:rPr>
        <w:t xml:space="preserve"> </w:t>
      </w:r>
      <w:r w:rsidRPr="000736FD">
        <w:rPr>
          <w:rStyle w:val="af0"/>
        </w:rPr>
        <w:t>/</w:t>
      </w:r>
      <w:r w:rsidR="00ED750F" w:rsidRPr="000736FD">
        <w:rPr>
          <w:rStyle w:val="af0"/>
        </w:rPr>
        <w:t xml:space="preserve"> </w:t>
      </w:r>
      <w:r w:rsidRPr="000736FD">
        <w:rPr>
          <w:rStyle w:val="af0"/>
        </w:rPr>
        <w:t>Доменное</w:t>
      </w:r>
      <w:r w:rsidR="00ED750F" w:rsidRPr="000736FD">
        <w:rPr>
          <w:rStyle w:val="af0"/>
        </w:rPr>
        <w:t xml:space="preserve"> </w:t>
      </w:r>
      <w:r w:rsidRPr="000736FD">
        <w:rPr>
          <w:rStyle w:val="af0"/>
        </w:rPr>
        <w:t>имя</w:t>
      </w:r>
      <w:r w:rsidRPr="001219FD">
        <w:t>».</w:t>
      </w:r>
      <w:r w:rsidR="00ED750F" w:rsidRPr="001219FD">
        <w:t xml:space="preserve"> </w:t>
      </w:r>
      <w:r w:rsidRPr="001219FD">
        <w:t>Отображает</w:t>
      </w:r>
      <w:r w:rsidR="00ED750F" w:rsidRPr="001219FD">
        <w:t xml:space="preserve"> </w:t>
      </w:r>
      <w:r w:rsidRPr="001219FD">
        <w:t>адрес,</w:t>
      </w:r>
      <w:r w:rsidR="00ED750F" w:rsidRPr="001219FD">
        <w:t xml:space="preserve"> </w:t>
      </w:r>
      <w:r w:rsidRPr="001219FD">
        <w:t>который</w:t>
      </w:r>
      <w:r w:rsidR="00ED750F" w:rsidRPr="001219FD">
        <w:t xml:space="preserve"> </w:t>
      </w:r>
      <w:r w:rsidRPr="001219FD">
        <w:t>используют</w:t>
      </w:r>
      <w:r w:rsidR="00ED750F" w:rsidRPr="001219FD">
        <w:t xml:space="preserve"> </w:t>
      </w:r>
      <w:r w:rsidRPr="001219FD">
        <w:t>компоненты</w:t>
      </w:r>
      <w:r w:rsidR="00ED750F" w:rsidRPr="001219FD">
        <w:t xml:space="preserve"> </w:t>
      </w:r>
      <w:r w:rsidR="00F71D7A" w:rsidRPr="001219FD">
        <w:t>системы</w:t>
      </w:r>
      <w:r w:rsidRPr="001219FD">
        <w:t>;</w:t>
      </w:r>
    </w:p>
    <w:p w14:paraId="4D54EB6E" w14:textId="174FEBCE" w:rsidR="00AF6AF5" w:rsidRPr="001219FD" w:rsidRDefault="00AF6AF5">
      <w:pPr>
        <w:pStyle w:val="afa"/>
        <w:numPr>
          <w:ilvl w:val="0"/>
          <w:numId w:val="47"/>
        </w:numPr>
      </w:pPr>
      <w:r w:rsidRPr="001219FD">
        <w:t>поле</w:t>
      </w:r>
      <w:r w:rsidR="00ED750F" w:rsidRPr="001219FD">
        <w:t xml:space="preserve"> </w:t>
      </w:r>
      <w:r w:rsidRPr="001219FD">
        <w:t>«</w:t>
      </w:r>
      <w:r w:rsidRPr="000736FD">
        <w:rPr>
          <w:rStyle w:val="af0"/>
        </w:rPr>
        <w:t>HTTPS</w:t>
      </w:r>
      <w:r w:rsidRPr="001219FD">
        <w:t>».</w:t>
      </w:r>
      <w:r w:rsidR="00ED750F" w:rsidRPr="001219FD">
        <w:t xml:space="preserve"> </w:t>
      </w:r>
      <w:r w:rsidRPr="001219FD">
        <w:t>Отображает</w:t>
      </w:r>
      <w:r w:rsidR="00ED750F" w:rsidRPr="001219FD">
        <w:t xml:space="preserve"> </w:t>
      </w:r>
      <w:r w:rsidRPr="001219FD">
        <w:t>использование</w:t>
      </w:r>
      <w:r w:rsidR="00ED750F" w:rsidRPr="001219FD">
        <w:t xml:space="preserve"> </w:t>
      </w:r>
      <w:r w:rsidRPr="001219FD">
        <w:t>протокола</w:t>
      </w:r>
      <w:r w:rsidR="00ED750F" w:rsidRPr="001219FD">
        <w:t xml:space="preserve"> </w:t>
      </w:r>
      <w:r w:rsidRPr="001219FD">
        <w:t>HTTPS</w:t>
      </w:r>
      <w:r w:rsidR="00ED750F" w:rsidRPr="001219FD">
        <w:t xml:space="preserve"> </w:t>
      </w:r>
      <w:r w:rsidRPr="001219FD">
        <w:t>(применяется</w:t>
      </w:r>
      <w:r w:rsidR="00ED750F" w:rsidRPr="001219FD">
        <w:t xml:space="preserve"> </w:t>
      </w:r>
      <w:r w:rsidRPr="001219FD">
        <w:t>для</w:t>
      </w:r>
      <w:r w:rsidR="00ED750F" w:rsidRPr="001219FD">
        <w:t xml:space="preserve"> </w:t>
      </w:r>
      <w:r w:rsidRPr="001219FD">
        <w:t>поддержки</w:t>
      </w:r>
      <w:r w:rsidR="00ED750F" w:rsidRPr="001219FD">
        <w:t xml:space="preserve"> </w:t>
      </w:r>
      <w:r w:rsidRPr="001219FD">
        <w:t>шифрования</w:t>
      </w:r>
      <w:r w:rsidR="00ED750F" w:rsidRPr="001219FD">
        <w:t xml:space="preserve"> </w:t>
      </w:r>
      <w:r w:rsidRPr="001219FD">
        <w:t>в</w:t>
      </w:r>
      <w:r w:rsidR="00ED750F" w:rsidRPr="001219FD">
        <w:t xml:space="preserve"> </w:t>
      </w:r>
      <w:r w:rsidRPr="001219FD">
        <w:t>целях</w:t>
      </w:r>
      <w:r w:rsidR="00ED750F" w:rsidRPr="001219FD">
        <w:t xml:space="preserve"> </w:t>
      </w:r>
      <w:r w:rsidRPr="001219FD">
        <w:t>повышения</w:t>
      </w:r>
      <w:r w:rsidR="00ED750F" w:rsidRPr="001219FD">
        <w:t xml:space="preserve"> </w:t>
      </w:r>
      <w:r w:rsidRPr="001219FD">
        <w:t>безопасности);</w:t>
      </w:r>
    </w:p>
    <w:p w14:paraId="0B864634" w14:textId="2C701CFD" w:rsidR="00AF6AF5" w:rsidRPr="001219FD" w:rsidRDefault="00AF6AF5">
      <w:pPr>
        <w:pStyle w:val="afa"/>
        <w:numPr>
          <w:ilvl w:val="0"/>
          <w:numId w:val="47"/>
        </w:numPr>
      </w:pPr>
      <w:r w:rsidRPr="001219FD">
        <w:t>поле</w:t>
      </w:r>
      <w:r w:rsidR="00ED750F" w:rsidRPr="001219FD">
        <w:t xml:space="preserve"> </w:t>
      </w:r>
      <w:r w:rsidRPr="001219FD">
        <w:t>«</w:t>
      </w:r>
      <w:r w:rsidRPr="000736FD">
        <w:rPr>
          <w:rStyle w:val="af0"/>
        </w:rPr>
        <w:t>Кэш</w:t>
      </w:r>
      <w:r w:rsidRPr="001219FD">
        <w:t>»</w:t>
      </w:r>
      <w:r w:rsidR="00ED750F" w:rsidRPr="001219FD">
        <w:t xml:space="preserve"> </w:t>
      </w:r>
      <w:r w:rsidRPr="001219FD">
        <w:t>с</w:t>
      </w:r>
      <w:r w:rsidR="00ED750F" w:rsidRPr="001219FD">
        <w:t xml:space="preserve"> </w:t>
      </w:r>
      <w:r w:rsidRPr="001219FD">
        <w:t>кнопкой</w:t>
      </w:r>
      <w:r w:rsidR="00ED750F" w:rsidRPr="001219FD">
        <w:t xml:space="preserve"> </w:t>
      </w:r>
      <w:r w:rsidR="00B8014F" w:rsidRPr="00B8014F">
        <w:rPr>
          <w:rStyle w:val="af4"/>
        </w:rPr>
        <w:t>Сбросить</w:t>
      </w:r>
      <w:r w:rsidRPr="001219FD">
        <w:t>.</w:t>
      </w:r>
      <w:r w:rsidR="00ED750F" w:rsidRPr="001219FD">
        <w:t xml:space="preserve"> </w:t>
      </w:r>
      <w:r w:rsidRPr="001219FD">
        <w:t>Позволяет</w:t>
      </w:r>
      <w:r w:rsidR="00ED750F" w:rsidRPr="001219FD">
        <w:t xml:space="preserve"> </w:t>
      </w:r>
      <w:r w:rsidRPr="001219FD">
        <w:t>очистить</w:t>
      </w:r>
      <w:r w:rsidR="00ED750F" w:rsidRPr="001219FD">
        <w:t xml:space="preserve"> </w:t>
      </w:r>
      <w:r w:rsidRPr="001219FD">
        <w:t>в</w:t>
      </w:r>
      <w:r w:rsidR="00ED750F" w:rsidRPr="001219FD">
        <w:t xml:space="preserve"> </w:t>
      </w:r>
      <w:r w:rsidRPr="001219FD">
        <w:t>оперативной</w:t>
      </w:r>
      <w:r w:rsidR="00ED750F" w:rsidRPr="001219FD">
        <w:t xml:space="preserve"> </w:t>
      </w:r>
      <w:r w:rsidRPr="001219FD">
        <w:t>памяти</w:t>
      </w:r>
      <w:r w:rsidR="00ED750F" w:rsidRPr="001219FD">
        <w:t xml:space="preserve"> </w:t>
      </w:r>
      <w:r w:rsidRPr="001219FD">
        <w:t>результаты</w:t>
      </w:r>
      <w:r w:rsidR="00ED750F" w:rsidRPr="001219FD">
        <w:t xml:space="preserve"> </w:t>
      </w:r>
      <w:r w:rsidRPr="001219FD">
        <w:t>ранее</w:t>
      </w:r>
      <w:r w:rsidR="00ED750F" w:rsidRPr="001219FD">
        <w:t xml:space="preserve"> </w:t>
      </w:r>
      <w:r w:rsidRPr="001219FD">
        <w:t>выполненных</w:t>
      </w:r>
      <w:r w:rsidR="00ED750F" w:rsidRPr="001219FD">
        <w:t xml:space="preserve"> </w:t>
      </w:r>
      <w:r w:rsidRPr="001219FD">
        <w:t>скриптов</w:t>
      </w:r>
      <w:r w:rsidR="00ED750F" w:rsidRPr="001219FD">
        <w:t xml:space="preserve"> </w:t>
      </w:r>
      <w:r w:rsidRPr="001219FD">
        <w:t>и</w:t>
      </w:r>
      <w:r w:rsidR="00ED750F" w:rsidRPr="001219FD">
        <w:t xml:space="preserve"> </w:t>
      </w:r>
      <w:r w:rsidRPr="001219FD">
        <w:t>запросов</w:t>
      </w:r>
      <w:r w:rsidR="00ED750F" w:rsidRPr="001219FD">
        <w:t xml:space="preserve"> </w:t>
      </w:r>
      <w:r w:rsidRPr="001219FD">
        <w:t>к</w:t>
      </w:r>
      <w:r w:rsidR="00ED750F" w:rsidRPr="001219FD">
        <w:t xml:space="preserve"> </w:t>
      </w:r>
      <w:r w:rsidRPr="001219FD">
        <w:t>ViQube.</w:t>
      </w:r>
    </w:p>
    <w:p w14:paraId="393FEB2B" w14:textId="572D9A53" w:rsidR="00AF6AF5" w:rsidRPr="00F71D7A" w:rsidRDefault="00AF6AF5" w:rsidP="00371399">
      <w:pPr>
        <w:rPr>
          <w:rStyle w:val="af0"/>
        </w:rPr>
      </w:pPr>
      <w:r w:rsidRPr="00F71D7A">
        <w:rPr>
          <w:rStyle w:val="af0"/>
        </w:rPr>
        <w:t>Область</w:t>
      </w:r>
      <w:r w:rsidR="00ED750F">
        <w:rPr>
          <w:rStyle w:val="af0"/>
        </w:rPr>
        <w:t xml:space="preserve"> </w:t>
      </w:r>
      <w:r w:rsidRPr="00F71D7A">
        <w:rPr>
          <w:rStyle w:val="af0"/>
        </w:rPr>
        <w:t>«Сервис</w:t>
      </w:r>
      <w:r w:rsidR="00ED750F">
        <w:rPr>
          <w:rStyle w:val="af0"/>
        </w:rPr>
        <w:t xml:space="preserve"> </w:t>
      </w:r>
      <w:r w:rsidRPr="00F71D7A">
        <w:rPr>
          <w:rStyle w:val="af0"/>
        </w:rPr>
        <w:t>ViQube».</w:t>
      </w:r>
    </w:p>
    <w:p w14:paraId="69CB4631" w14:textId="70907164" w:rsidR="00AF6AF5" w:rsidRPr="00AF6AF5" w:rsidRDefault="00AF6AF5" w:rsidP="00371399">
      <w:r w:rsidRPr="00AF6AF5">
        <w:t>Данная</w:t>
      </w:r>
      <w:r w:rsidR="00ED750F">
        <w:t xml:space="preserve"> </w:t>
      </w:r>
      <w:r w:rsidRPr="00AF6AF5">
        <w:t>область</w:t>
      </w:r>
      <w:r w:rsidR="00ED750F">
        <w:t xml:space="preserve"> </w:t>
      </w:r>
      <w:r w:rsidRPr="00AF6AF5">
        <w:t>содержит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поля:</w:t>
      </w:r>
    </w:p>
    <w:p w14:paraId="3650A389" w14:textId="37354DEC" w:rsidR="00AF6AF5" w:rsidRPr="001219FD" w:rsidRDefault="00AF6AF5">
      <w:pPr>
        <w:pStyle w:val="afa"/>
        <w:numPr>
          <w:ilvl w:val="0"/>
          <w:numId w:val="48"/>
        </w:numPr>
        <w:rPr>
          <w:bCs/>
        </w:rPr>
      </w:pPr>
      <w:r w:rsidRPr="001219FD">
        <w:rPr>
          <w:bCs/>
        </w:rPr>
        <w:t>поле</w:t>
      </w:r>
      <w:r w:rsidR="00ED750F" w:rsidRPr="001219FD">
        <w:rPr>
          <w:bCs/>
        </w:rPr>
        <w:t xml:space="preserve"> </w:t>
      </w:r>
      <w:r w:rsidRPr="001219FD">
        <w:rPr>
          <w:bCs/>
        </w:rPr>
        <w:t>«</w:t>
      </w:r>
      <w:r w:rsidRPr="00A04065">
        <w:rPr>
          <w:b/>
          <w:bCs/>
        </w:rPr>
        <w:t>Использовать</w:t>
      </w:r>
      <w:r w:rsidRPr="001219FD">
        <w:rPr>
          <w:bCs/>
        </w:rPr>
        <w:t>».</w:t>
      </w:r>
      <w:r w:rsidR="00ED750F" w:rsidRPr="001219FD">
        <w:rPr>
          <w:bCs/>
        </w:rPr>
        <w:t xml:space="preserve"> </w:t>
      </w:r>
      <w:r w:rsidRPr="001219FD">
        <w:rPr>
          <w:bCs/>
        </w:rPr>
        <w:t>Позволяет</w:t>
      </w:r>
      <w:r w:rsidR="00ED750F" w:rsidRPr="001219FD">
        <w:rPr>
          <w:bCs/>
        </w:rPr>
        <w:t xml:space="preserve"> </w:t>
      </w:r>
      <w:r w:rsidRPr="001219FD">
        <w:rPr>
          <w:bCs/>
        </w:rPr>
        <w:t>осуществить</w:t>
      </w:r>
      <w:r w:rsidR="00ED750F" w:rsidRPr="001219FD">
        <w:rPr>
          <w:bCs/>
        </w:rPr>
        <w:t xml:space="preserve"> </w:t>
      </w:r>
      <w:r w:rsidRPr="001219FD">
        <w:rPr>
          <w:bCs/>
        </w:rPr>
        <w:t>включение</w:t>
      </w:r>
      <w:r w:rsidR="00ED750F" w:rsidRPr="001219FD">
        <w:rPr>
          <w:bCs/>
        </w:rPr>
        <w:t xml:space="preserve"> </w:t>
      </w:r>
      <w:r w:rsidRPr="001219FD">
        <w:rPr>
          <w:bCs/>
        </w:rPr>
        <w:t>или</w:t>
      </w:r>
      <w:r w:rsidR="00ED750F" w:rsidRPr="001219FD">
        <w:rPr>
          <w:bCs/>
        </w:rPr>
        <w:t xml:space="preserve"> </w:t>
      </w:r>
      <w:r w:rsidRPr="001219FD">
        <w:rPr>
          <w:bCs/>
        </w:rPr>
        <w:t>выключение</w:t>
      </w:r>
      <w:r w:rsidR="00ED750F" w:rsidRPr="001219FD">
        <w:rPr>
          <w:bCs/>
        </w:rPr>
        <w:t xml:space="preserve"> </w:t>
      </w:r>
      <w:r w:rsidRPr="001219FD">
        <w:rPr>
          <w:bCs/>
        </w:rPr>
        <w:t>использования</w:t>
      </w:r>
      <w:r w:rsidR="00ED750F" w:rsidRPr="001219FD">
        <w:rPr>
          <w:bCs/>
        </w:rPr>
        <w:t xml:space="preserve"> </w:t>
      </w:r>
      <w:r w:rsidRPr="001219FD">
        <w:rPr>
          <w:bCs/>
        </w:rPr>
        <w:t>базы</w:t>
      </w:r>
      <w:r w:rsidR="00ED750F" w:rsidRPr="001219FD">
        <w:rPr>
          <w:bCs/>
        </w:rPr>
        <w:t xml:space="preserve"> </w:t>
      </w:r>
      <w:r w:rsidRPr="001219FD">
        <w:rPr>
          <w:bCs/>
        </w:rPr>
        <w:t>данных</w:t>
      </w:r>
      <w:r w:rsidR="00ED750F" w:rsidRPr="001219FD">
        <w:rPr>
          <w:bCs/>
        </w:rPr>
        <w:t xml:space="preserve"> </w:t>
      </w:r>
      <w:r w:rsidRPr="001219FD">
        <w:rPr>
          <w:bCs/>
        </w:rPr>
        <w:t>ViQube</w:t>
      </w:r>
      <w:r w:rsidR="00ED750F" w:rsidRPr="001219FD">
        <w:rPr>
          <w:bCs/>
        </w:rPr>
        <w:t xml:space="preserve"> </w:t>
      </w:r>
      <w:r w:rsidRPr="001219FD">
        <w:rPr>
          <w:bCs/>
        </w:rPr>
        <w:t>в</w:t>
      </w:r>
      <w:r w:rsidR="00ED750F" w:rsidRPr="001219FD">
        <w:rPr>
          <w:bCs/>
        </w:rPr>
        <w:t xml:space="preserve"> </w:t>
      </w:r>
      <w:r w:rsidRPr="001219FD">
        <w:rPr>
          <w:bCs/>
        </w:rPr>
        <w:t>качестве</w:t>
      </w:r>
      <w:r w:rsidR="00ED750F" w:rsidRPr="001219FD">
        <w:rPr>
          <w:bCs/>
        </w:rPr>
        <w:t xml:space="preserve"> </w:t>
      </w:r>
      <w:r w:rsidRPr="001219FD">
        <w:rPr>
          <w:bCs/>
        </w:rPr>
        <w:t>источника</w:t>
      </w:r>
      <w:r w:rsidR="00ED750F" w:rsidRPr="001219FD">
        <w:rPr>
          <w:bCs/>
        </w:rPr>
        <w:t xml:space="preserve"> </w:t>
      </w:r>
      <w:r w:rsidRPr="001219FD">
        <w:rPr>
          <w:bCs/>
        </w:rPr>
        <w:t>данных;</w:t>
      </w:r>
    </w:p>
    <w:p w14:paraId="4E9EA186" w14:textId="528AE1A3" w:rsidR="00AF6AF5" w:rsidRPr="001219FD" w:rsidRDefault="00AF6AF5">
      <w:pPr>
        <w:pStyle w:val="afa"/>
        <w:numPr>
          <w:ilvl w:val="0"/>
          <w:numId w:val="48"/>
        </w:numPr>
        <w:rPr>
          <w:bCs/>
        </w:rPr>
      </w:pPr>
      <w:r w:rsidRPr="001219FD">
        <w:rPr>
          <w:bCs/>
        </w:rPr>
        <w:t>поле</w:t>
      </w:r>
      <w:r w:rsidR="00ED750F" w:rsidRPr="001219FD">
        <w:rPr>
          <w:bCs/>
        </w:rPr>
        <w:t xml:space="preserve"> </w:t>
      </w:r>
      <w:r w:rsidRPr="001219FD">
        <w:rPr>
          <w:bCs/>
        </w:rPr>
        <w:t>«</w:t>
      </w:r>
      <w:r w:rsidRPr="00A04065">
        <w:rPr>
          <w:b/>
          <w:bCs/>
        </w:rPr>
        <w:t>База</w:t>
      </w:r>
      <w:r w:rsidR="00ED750F" w:rsidRPr="00A04065">
        <w:rPr>
          <w:b/>
          <w:bCs/>
        </w:rPr>
        <w:t xml:space="preserve"> </w:t>
      </w:r>
      <w:r w:rsidRPr="00A04065">
        <w:rPr>
          <w:b/>
          <w:bCs/>
        </w:rPr>
        <w:t>данных</w:t>
      </w:r>
      <w:r w:rsidRPr="001219FD">
        <w:rPr>
          <w:bCs/>
        </w:rPr>
        <w:t>».</w:t>
      </w:r>
      <w:r w:rsidR="00ED750F" w:rsidRPr="001219FD">
        <w:rPr>
          <w:bCs/>
        </w:rPr>
        <w:t xml:space="preserve"> </w:t>
      </w:r>
      <w:r w:rsidRPr="001219FD">
        <w:rPr>
          <w:bCs/>
        </w:rPr>
        <w:t>Позволяет</w:t>
      </w:r>
      <w:r w:rsidR="00ED750F" w:rsidRPr="001219FD">
        <w:rPr>
          <w:bCs/>
        </w:rPr>
        <w:t xml:space="preserve"> </w:t>
      </w:r>
      <w:r w:rsidRPr="001219FD">
        <w:rPr>
          <w:bCs/>
        </w:rPr>
        <w:t>задать</w:t>
      </w:r>
      <w:r w:rsidR="00ED750F" w:rsidRPr="001219FD">
        <w:rPr>
          <w:bCs/>
        </w:rPr>
        <w:t xml:space="preserve"> </w:t>
      </w:r>
      <w:r w:rsidRPr="001219FD">
        <w:rPr>
          <w:bCs/>
        </w:rPr>
        <w:t>идентификатор</w:t>
      </w:r>
      <w:r w:rsidR="00ED750F" w:rsidRPr="001219FD">
        <w:rPr>
          <w:bCs/>
        </w:rPr>
        <w:t xml:space="preserve"> </w:t>
      </w:r>
      <w:r w:rsidRPr="001219FD">
        <w:rPr>
          <w:bCs/>
        </w:rPr>
        <w:t>используемой</w:t>
      </w:r>
      <w:r w:rsidR="00ED750F" w:rsidRPr="001219FD">
        <w:rPr>
          <w:bCs/>
        </w:rPr>
        <w:t xml:space="preserve"> </w:t>
      </w:r>
      <w:r w:rsidRPr="001219FD">
        <w:rPr>
          <w:bCs/>
        </w:rPr>
        <w:t>базы</w:t>
      </w:r>
      <w:r w:rsidR="00ED750F" w:rsidRPr="001219FD">
        <w:rPr>
          <w:bCs/>
        </w:rPr>
        <w:t xml:space="preserve"> </w:t>
      </w:r>
      <w:r w:rsidRPr="001219FD">
        <w:rPr>
          <w:bCs/>
        </w:rPr>
        <w:t>данных.</w:t>
      </w:r>
    </w:p>
    <w:p w14:paraId="0621FD20" w14:textId="4C9F0345" w:rsidR="00F71D7A" w:rsidRPr="00F71D7A" w:rsidRDefault="00AF6AF5" w:rsidP="00371399">
      <w:pPr>
        <w:rPr>
          <w:rStyle w:val="af0"/>
        </w:rPr>
      </w:pPr>
      <w:r w:rsidRPr="00F71D7A">
        <w:rPr>
          <w:rStyle w:val="af0"/>
        </w:rPr>
        <w:lastRenderedPageBreak/>
        <w:t>Область</w:t>
      </w:r>
      <w:r w:rsidR="00ED750F">
        <w:rPr>
          <w:rStyle w:val="af0"/>
        </w:rPr>
        <w:t xml:space="preserve"> </w:t>
      </w:r>
      <w:r w:rsidRPr="00F71D7A">
        <w:rPr>
          <w:rStyle w:val="af0"/>
        </w:rPr>
        <w:t>«Python</w:t>
      </w:r>
      <w:r w:rsidR="00ED750F">
        <w:rPr>
          <w:rStyle w:val="af0"/>
        </w:rPr>
        <w:t xml:space="preserve"> </w:t>
      </w:r>
      <w:r w:rsidRPr="00F71D7A">
        <w:rPr>
          <w:rStyle w:val="af0"/>
        </w:rPr>
        <w:t>сервер»</w:t>
      </w:r>
      <w:r w:rsidR="00ED750F">
        <w:rPr>
          <w:rStyle w:val="af0"/>
        </w:rPr>
        <w:t xml:space="preserve"> </w:t>
      </w:r>
    </w:p>
    <w:p w14:paraId="36A77AF4" w14:textId="354200ED" w:rsidR="00AF6AF5" w:rsidRPr="00AF6AF5" w:rsidRDefault="00AF6AF5" w:rsidP="00371399">
      <w:r w:rsidRPr="00AF6AF5">
        <w:t>Отвечает</w:t>
      </w:r>
      <w:r w:rsidR="00ED750F">
        <w:t xml:space="preserve"> </w:t>
      </w:r>
      <w:r w:rsidRPr="00AF6AF5">
        <w:t>за</w:t>
      </w:r>
      <w:r w:rsidR="00ED750F">
        <w:t xml:space="preserve"> </w:t>
      </w:r>
      <w:r w:rsidRPr="00AF6AF5">
        <w:t>исполнение</w:t>
      </w:r>
      <w:r w:rsidR="00ED750F">
        <w:t xml:space="preserve"> </w:t>
      </w:r>
      <w:r w:rsidRPr="00AF6AF5">
        <w:t>моделей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сервере</w:t>
      </w:r>
      <w:r w:rsidR="00ED750F">
        <w:t xml:space="preserve"> </w:t>
      </w:r>
      <w:r w:rsidRPr="00AF6AF5">
        <w:rPr>
          <w:lang w:val="en-US"/>
        </w:rPr>
        <w:t>Ubuntu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предустановленным</w:t>
      </w:r>
      <w:r w:rsidR="00ED750F">
        <w:t xml:space="preserve"> </w:t>
      </w:r>
      <w:r w:rsidRPr="00AF6AF5">
        <w:t>интерпретатором</w:t>
      </w:r>
      <w:r w:rsidR="00ED750F">
        <w:t xml:space="preserve"> </w:t>
      </w:r>
      <w:r w:rsidRPr="00AF6AF5">
        <w:t>языка</w:t>
      </w:r>
      <w:r w:rsidR="00ED750F">
        <w:t xml:space="preserve"> </w:t>
      </w:r>
      <w:r w:rsidRPr="00AF6AF5">
        <w:t>Python</w:t>
      </w:r>
      <w:r w:rsidR="00ED750F">
        <w:t xml:space="preserve"> </w:t>
      </w:r>
      <w:r w:rsidRPr="00AF6AF5">
        <w:t>версии</w:t>
      </w:r>
      <w:r w:rsidR="00ED750F">
        <w:t xml:space="preserve"> </w:t>
      </w:r>
      <w:r w:rsidRPr="00AF6AF5">
        <w:t>3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выше.</w:t>
      </w:r>
      <w:r w:rsidR="00ED750F">
        <w:t xml:space="preserve"> </w:t>
      </w:r>
      <w:r w:rsidRPr="00AF6AF5">
        <w:t>Область</w:t>
      </w:r>
      <w:r w:rsidR="00ED750F">
        <w:t xml:space="preserve"> </w:t>
      </w:r>
      <w:r w:rsidRPr="00AF6AF5">
        <w:t>содержит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поля:</w:t>
      </w:r>
    </w:p>
    <w:p w14:paraId="5224C459" w14:textId="1A9915F6" w:rsidR="00AF6AF5" w:rsidRPr="001219FD" w:rsidRDefault="00AF6AF5">
      <w:pPr>
        <w:pStyle w:val="afa"/>
        <w:numPr>
          <w:ilvl w:val="0"/>
          <w:numId w:val="49"/>
        </w:numPr>
        <w:rPr>
          <w:bCs/>
        </w:rPr>
      </w:pPr>
      <w:r w:rsidRPr="001219FD">
        <w:rPr>
          <w:bCs/>
        </w:rPr>
        <w:t>поле</w:t>
      </w:r>
      <w:r w:rsidR="00ED750F" w:rsidRPr="001219FD">
        <w:rPr>
          <w:bCs/>
        </w:rPr>
        <w:t xml:space="preserve"> </w:t>
      </w:r>
      <w:r w:rsidRPr="001219FD">
        <w:rPr>
          <w:bCs/>
        </w:rPr>
        <w:t>«</w:t>
      </w:r>
      <w:r w:rsidRPr="00A04065">
        <w:rPr>
          <w:b/>
          <w:bCs/>
        </w:rPr>
        <w:t>Домен</w:t>
      </w:r>
      <w:r w:rsidR="00ED750F" w:rsidRPr="00A04065">
        <w:rPr>
          <w:b/>
          <w:bCs/>
        </w:rPr>
        <w:t xml:space="preserve"> </w:t>
      </w:r>
      <w:r w:rsidRPr="00A04065">
        <w:rPr>
          <w:b/>
          <w:bCs/>
        </w:rPr>
        <w:t>или</w:t>
      </w:r>
      <w:r w:rsidR="00ED750F" w:rsidRPr="00A04065">
        <w:rPr>
          <w:b/>
          <w:bCs/>
        </w:rPr>
        <w:t xml:space="preserve"> </w:t>
      </w:r>
      <w:r w:rsidRPr="00A04065">
        <w:rPr>
          <w:b/>
          <w:bCs/>
        </w:rPr>
        <w:t>ip</w:t>
      </w:r>
      <w:r w:rsidRPr="001219FD">
        <w:rPr>
          <w:bCs/>
        </w:rPr>
        <w:t>».</w:t>
      </w:r>
      <w:r w:rsidR="00ED750F" w:rsidRPr="001219FD">
        <w:rPr>
          <w:bCs/>
        </w:rPr>
        <w:t xml:space="preserve"> </w:t>
      </w:r>
      <w:r w:rsidRPr="001219FD">
        <w:rPr>
          <w:bCs/>
        </w:rPr>
        <w:t>Позволяет</w:t>
      </w:r>
      <w:r w:rsidR="00ED750F" w:rsidRPr="001219FD">
        <w:rPr>
          <w:bCs/>
        </w:rPr>
        <w:t xml:space="preserve"> </w:t>
      </w:r>
      <w:r w:rsidRPr="001219FD">
        <w:rPr>
          <w:bCs/>
        </w:rPr>
        <w:t>выполнить</w:t>
      </w:r>
      <w:r w:rsidR="00ED750F" w:rsidRPr="001219FD">
        <w:rPr>
          <w:bCs/>
        </w:rPr>
        <w:t xml:space="preserve"> </w:t>
      </w:r>
      <w:r w:rsidRPr="001219FD">
        <w:rPr>
          <w:bCs/>
        </w:rPr>
        <w:t>настройки</w:t>
      </w:r>
      <w:r w:rsidR="00ED750F" w:rsidRPr="001219FD">
        <w:rPr>
          <w:bCs/>
        </w:rPr>
        <w:t xml:space="preserve"> </w:t>
      </w:r>
      <w:r w:rsidRPr="001219FD">
        <w:rPr>
          <w:bCs/>
        </w:rPr>
        <w:t>доменного</w:t>
      </w:r>
      <w:r w:rsidR="00ED750F" w:rsidRPr="001219FD">
        <w:rPr>
          <w:bCs/>
        </w:rPr>
        <w:t xml:space="preserve"> </w:t>
      </w:r>
      <w:r w:rsidRPr="001219FD">
        <w:rPr>
          <w:bCs/>
        </w:rPr>
        <w:t>или</w:t>
      </w:r>
      <w:r w:rsidR="00ED750F" w:rsidRPr="001219FD">
        <w:rPr>
          <w:bCs/>
        </w:rPr>
        <w:t xml:space="preserve"> </w:t>
      </w:r>
      <w:r w:rsidRPr="001219FD">
        <w:rPr>
          <w:bCs/>
        </w:rPr>
        <w:t>IP</w:t>
      </w:r>
      <w:r w:rsidR="00ED750F" w:rsidRPr="001219FD">
        <w:rPr>
          <w:bCs/>
        </w:rPr>
        <w:t xml:space="preserve"> </w:t>
      </w:r>
      <w:r w:rsidRPr="001219FD">
        <w:rPr>
          <w:bCs/>
        </w:rPr>
        <w:t>адреса,</w:t>
      </w:r>
      <w:r w:rsidR="00ED750F" w:rsidRPr="001219FD">
        <w:rPr>
          <w:bCs/>
        </w:rPr>
        <w:t xml:space="preserve"> </w:t>
      </w:r>
      <w:r w:rsidRPr="001219FD">
        <w:rPr>
          <w:bCs/>
        </w:rPr>
        <w:t>на</w:t>
      </w:r>
      <w:r w:rsidR="00ED750F" w:rsidRPr="001219FD">
        <w:rPr>
          <w:bCs/>
        </w:rPr>
        <w:t xml:space="preserve"> </w:t>
      </w:r>
      <w:r w:rsidRPr="001219FD">
        <w:rPr>
          <w:bCs/>
        </w:rPr>
        <w:t>котором</w:t>
      </w:r>
      <w:r w:rsidR="00ED750F" w:rsidRPr="001219FD">
        <w:rPr>
          <w:bCs/>
        </w:rPr>
        <w:t xml:space="preserve"> </w:t>
      </w:r>
      <w:r w:rsidRPr="001219FD">
        <w:rPr>
          <w:bCs/>
        </w:rPr>
        <w:t>развернут</w:t>
      </w:r>
      <w:r w:rsidR="00ED750F" w:rsidRPr="001219FD">
        <w:rPr>
          <w:bCs/>
        </w:rPr>
        <w:t xml:space="preserve"> </w:t>
      </w:r>
      <w:r w:rsidRPr="001219FD">
        <w:rPr>
          <w:bCs/>
        </w:rPr>
        <w:t>Python-сервер;</w:t>
      </w:r>
    </w:p>
    <w:p w14:paraId="678D5EC6" w14:textId="12E76433" w:rsidR="00AF6AF5" w:rsidRPr="001219FD" w:rsidRDefault="00AF6AF5">
      <w:pPr>
        <w:pStyle w:val="afa"/>
        <w:numPr>
          <w:ilvl w:val="0"/>
          <w:numId w:val="49"/>
        </w:numPr>
        <w:rPr>
          <w:bCs/>
        </w:rPr>
      </w:pPr>
      <w:r w:rsidRPr="001219FD">
        <w:rPr>
          <w:bCs/>
        </w:rPr>
        <w:t>поле</w:t>
      </w:r>
      <w:r w:rsidR="00ED750F" w:rsidRPr="001219FD">
        <w:rPr>
          <w:bCs/>
        </w:rPr>
        <w:t xml:space="preserve"> </w:t>
      </w:r>
      <w:r w:rsidRPr="001219FD">
        <w:rPr>
          <w:bCs/>
        </w:rPr>
        <w:t>«</w:t>
      </w:r>
      <w:r w:rsidRPr="00A04065">
        <w:rPr>
          <w:b/>
          <w:bCs/>
        </w:rPr>
        <w:t>Порт</w:t>
      </w:r>
      <w:r w:rsidRPr="001219FD">
        <w:rPr>
          <w:bCs/>
        </w:rPr>
        <w:t>».</w:t>
      </w:r>
      <w:r w:rsidR="00ED750F" w:rsidRPr="001219FD">
        <w:rPr>
          <w:bCs/>
        </w:rPr>
        <w:t xml:space="preserve"> </w:t>
      </w:r>
      <w:r w:rsidRPr="001219FD">
        <w:rPr>
          <w:bCs/>
        </w:rPr>
        <w:t>Позволяет</w:t>
      </w:r>
      <w:r w:rsidR="00ED750F" w:rsidRPr="001219FD">
        <w:rPr>
          <w:bCs/>
        </w:rPr>
        <w:t xml:space="preserve"> </w:t>
      </w:r>
      <w:r w:rsidRPr="001219FD">
        <w:rPr>
          <w:bCs/>
        </w:rPr>
        <w:t>задать</w:t>
      </w:r>
      <w:r w:rsidR="00ED750F" w:rsidRPr="001219FD">
        <w:rPr>
          <w:bCs/>
        </w:rPr>
        <w:t xml:space="preserve"> </w:t>
      </w:r>
      <w:r w:rsidRPr="001219FD">
        <w:rPr>
          <w:bCs/>
        </w:rPr>
        <w:t>настройки</w:t>
      </w:r>
      <w:r w:rsidR="00ED750F" w:rsidRPr="001219FD">
        <w:rPr>
          <w:bCs/>
        </w:rPr>
        <w:t xml:space="preserve"> </w:t>
      </w:r>
      <w:r w:rsidRPr="001219FD">
        <w:rPr>
          <w:bCs/>
        </w:rPr>
        <w:t>порта,</w:t>
      </w:r>
      <w:r w:rsidR="00ED750F" w:rsidRPr="001219FD">
        <w:rPr>
          <w:bCs/>
        </w:rPr>
        <w:t xml:space="preserve"> </w:t>
      </w:r>
      <w:r w:rsidRPr="001219FD">
        <w:rPr>
          <w:bCs/>
        </w:rPr>
        <w:t>по</w:t>
      </w:r>
      <w:r w:rsidR="00ED750F" w:rsidRPr="001219FD">
        <w:rPr>
          <w:bCs/>
        </w:rPr>
        <w:t xml:space="preserve"> </w:t>
      </w:r>
      <w:r w:rsidRPr="001219FD">
        <w:rPr>
          <w:bCs/>
        </w:rPr>
        <w:t>которому</w:t>
      </w:r>
      <w:r w:rsidR="00ED750F" w:rsidRPr="001219FD">
        <w:rPr>
          <w:bCs/>
        </w:rPr>
        <w:t xml:space="preserve"> </w:t>
      </w:r>
      <w:r w:rsidRPr="001219FD">
        <w:rPr>
          <w:bCs/>
        </w:rPr>
        <w:t>происходит</w:t>
      </w:r>
      <w:r w:rsidR="00ED750F" w:rsidRPr="001219FD">
        <w:rPr>
          <w:bCs/>
        </w:rPr>
        <w:t xml:space="preserve"> </w:t>
      </w:r>
      <w:r w:rsidRPr="001219FD">
        <w:rPr>
          <w:bCs/>
        </w:rPr>
        <w:t>соединение</w:t>
      </w:r>
      <w:r w:rsidR="00ED750F" w:rsidRPr="001219FD">
        <w:rPr>
          <w:bCs/>
        </w:rPr>
        <w:t xml:space="preserve"> </w:t>
      </w:r>
      <w:r w:rsidRPr="001219FD">
        <w:rPr>
          <w:bCs/>
        </w:rPr>
        <w:t>с</w:t>
      </w:r>
      <w:r w:rsidR="00ED750F" w:rsidRPr="001219FD">
        <w:rPr>
          <w:bCs/>
        </w:rPr>
        <w:t xml:space="preserve"> </w:t>
      </w:r>
      <w:r w:rsidRPr="001219FD">
        <w:rPr>
          <w:bCs/>
        </w:rPr>
        <w:t>Python-сервером;</w:t>
      </w:r>
    </w:p>
    <w:p w14:paraId="3579C6F8" w14:textId="0A6BC899" w:rsidR="00AF6AF5" w:rsidRPr="001219FD" w:rsidRDefault="00AF6AF5">
      <w:pPr>
        <w:pStyle w:val="afa"/>
        <w:numPr>
          <w:ilvl w:val="0"/>
          <w:numId w:val="49"/>
        </w:numPr>
        <w:rPr>
          <w:bCs/>
        </w:rPr>
      </w:pPr>
      <w:r w:rsidRPr="001219FD">
        <w:rPr>
          <w:bCs/>
        </w:rPr>
        <w:t>поле</w:t>
      </w:r>
      <w:r w:rsidR="00ED750F" w:rsidRPr="001219FD">
        <w:rPr>
          <w:bCs/>
        </w:rPr>
        <w:t xml:space="preserve"> </w:t>
      </w:r>
      <w:r w:rsidRPr="001219FD">
        <w:rPr>
          <w:bCs/>
        </w:rPr>
        <w:t>«</w:t>
      </w:r>
      <w:r w:rsidRPr="00A04065">
        <w:rPr>
          <w:b/>
          <w:bCs/>
        </w:rPr>
        <w:t>Логин</w:t>
      </w:r>
      <w:r w:rsidRPr="001219FD">
        <w:rPr>
          <w:bCs/>
        </w:rPr>
        <w:t>».</w:t>
      </w:r>
      <w:r w:rsidR="00ED750F" w:rsidRPr="001219FD">
        <w:rPr>
          <w:bCs/>
        </w:rPr>
        <w:t xml:space="preserve"> </w:t>
      </w:r>
      <w:r w:rsidRPr="001219FD">
        <w:rPr>
          <w:bCs/>
        </w:rPr>
        <w:t>Позволяет</w:t>
      </w:r>
      <w:r w:rsidR="00ED750F" w:rsidRPr="001219FD">
        <w:rPr>
          <w:bCs/>
        </w:rPr>
        <w:t xml:space="preserve"> </w:t>
      </w:r>
      <w:r w:rsidRPr="001219FD">
        <w:rPr>
          <w:bCs/>
        </w:rPr>
        <w:t>ввести</w:t>
      </w:r>
      <w:r w:rsidR="00ED750F" w:rsidRPr="001219FD">
        <w:rPr>
          <w:bCs/>
        </w:rPr>
        <w:t xml:space="preserve"> </w:t>
      </w:r>
      <w:r w:rsidRPr="001219FD">
        <w:rPr>
          <w:bCs/>
        </w:rPr>
        <w:t>логин</w:t>
      </w:r>
      <w:r w:rsidR="00ED750F" w:rsidRPr="001219FD">
        <w:rPr>
          <w:bCs/>
        </w:rPr>
        <w:t xml:space="preserve"> </w:t>
      </w:r>
      <w:r w:rsidRPr="001219FD">
        <w:rPr>
          <w:bCs/>
        </w:rPr>
        <w:t>для</w:t>
      </w:r>
      <w:r w:rsidR="00ED750F" w:rsidRPr="001219FD">
        <w:rPr>
          <w:bCs/>
        </w:rPr>
        <w:t xml:space="preserve"> </w:t>
      </w:r>
      <w:r w:rsidRPr="001219FD">
        <w:rPr>
          <w:bCs/>
        </w:rPr>
        <w:t>подключения</w:t>
      </w:r>
      <w:r w:rsidR="00ED750F" w:rsidRPr="001219FD">
        <w:rPr>
          <w:bCs/>
        </w:rPr>
        <w:t xml:space="preserve"> </w:t>
      </w:r>
      <w:r w:rsidRPr="001219FD">
        <w:rPr>
          <w:bCs/>
        </w:rPr>
        <w:t>к</w:t>
      </w:r>
      <w:r w:rsidR="00ED750F" w:rsidRPr="001219FD">
        <w:rPr>
          <w:bCs/>
        </w:rPr>
        <w:t xml:space="preserve"> </w:t>
      </w:r>
      <w:r w:rsidRPr="001219FD">
        <w:rPr>
          <w:bCs/>
        </w:rPr>
        <w:t>серверу</w:t>
      </w:r>
      <w:r w:rsidR="00ED750F" w:rsidRPr="001219FD">
        <w:rPr>
          <w:bCs/>
        </w:rPr>
        <w:t xml:space="preserve"> </w:t>
      </w:r>
      <w:r w:rsidRPr="001219FD">
        <w:rPr>
          <w:bCs/>
        </w:rPr>
        <w:t>по</w:t>
      </w:r>
      <w:r w:rsidR="00ED750F" w:rsidRPr="001219FD">
        <w:rPr>
          <w:bCs/>
        </w:rPr>
        <w:t xml:space="preserve"> </w:t>
      </w:r>
      <w:r w:rsidRPr="001219FD">
        <w:rPr>
          <w:bCs/>
        </w:rPr>
        <w:t>протоколу</w:t>
      </w:r>
      <w:r w:rsidR="00ED750F" w:rsidRPr="001219FD">
        <w:rPr>
          <w:bCs/>
        </w:rPr>
        <w:t xml:space="preserve"> </w:t>
      </w:r>
      <w:r w:rsidRPr="001219FD">
        <w:rPr>
          <w:bCs/>
        </w:rPr>
        <w:t>SSH;</w:t>
      </w:r>
    </w:p>
    <w:p w14:paraId="1BD2E74C" w14:textId="17FF4B94" w:rsidR="00AF6AF5" w:rsidRPr="001219FD" w:rsidRDefault="00AF6AF5">
      <w:pPr>
        <w:pStyle w:val="afa"/>
        <w:numPr>
          <w:ilvl w:val="0"/>
          <w:numId w:val="49"/>
        </w:numPr>
        <w:rPr>
          <w:bCs/>
        </w:rPr>
      </w:pPr>
      <w:r w:rsidRPr="001219FD">
        <w:rPr>
          <w:bCs/>
        </w:rPr>
        <w:t>поле</w:t>
      </w:r>
      <w:r w:rsidR="00ED750F" w:rsidRPr="001219FD">
        <w:rPr>
          <w:bCs/>
        </w:rPr>
        <w:t xml:space="preserve"> </w:t>
      </w:r>
      <w:r w:rsidRPr="001219FD">
        <w:rPr>
          <w:bCs/>
        </w:rPr>
        <w:t>«</w:t>
      </w:r>
      <w:r w:rsidRPr="00A04065">
        <w:rPr>
          <w:b/>
          <w:bCs/>
        </w:rPr>
        <w:t>Пароль</w:t>
      </w:r>
      <w:r w:rsidRPr="001219FD">
        <w:rPr>
          <w:bCs/>
        </w:rPr>
        <w:t>».</w:t>
      </w:r>
      <w:r w:rsidR="00ED750F" w:rsidRPr="001219FD">
        <w:rPr>
          <w:bCs/>
        </w:rPr>
        <w:t xml:space="preserve"> </w:t>
      </w:r>
      <w:r w:rsidRPr="001219FD">
        <w:rPr>
          <w:bCs/>
        </w:rPr>
        <w:t>Позволяет</w:t>
      </w:r>
      <w:r w:rsidR="00ED750F" w:rsidRPr="001219FD">
        <w:rPr>
          <w:bCs/>
        </w:rPr>
        <w:t xml:space="preserve"> </w:t>
      </w:r>
      <w:r w:rsidRPr="001219FD">
        <w:rPr>
          <w:bCs/>
        </w:rPr>
        <w:t>задать</w:t>
      </w:r>
      <w:r w:rsidR="00ED750F" w:rsidRPr="001219FD">
        <w:rPr>
          <w:bCs/>
        </w:rPr>
        <w:t xml:space="preserve"> </w:t>
      </w:r>
      <w:r w:rsidRPr="001219FD">
        <w:rPr>
          <w:bCs/>
        </w:rPr>
        <w:t>пароль</w:t>
      </w:r>
      <w:r w:rsidR="00ED750F" w:rsidRPr="001219FD">
        <w:rPr>
          <w:bCs/>
        </w:rPr>
        <w:t xml:space="preserve"> </w:t>
      </w:r>
      <w:r w:rsidRPr="001219FD">
        <w:rPr>
          <w:bCs/>
        </w:rPr>
        <w:t>для</w:t>
      </w:r>
      <w:r w:rsidR="00ED750F" w:rsidRPr="001219FD">
        <w:rPr>
          <w:bCs/>
        </w:rPr>
        <w:t xml:space="preserve"> </w:t>
      </w:r>
      <w:r w:rsidRPr="001219FD">
        <w:rPr>
          <w:bCs/>
        </w:rPr>
        <w:t>подключения</w:t>
      </w:r>
      <w:r w:rsidR="00ED750F" w:rsidRPr="001219FD">
        <w:rPr>
          <w:bCs/>
        </w:rPr>
        <w:t xml:space="preserve"> </w:t>
      </w:r>
      <w:r w:rsidRPr="001219FD">
        <w:rPr>
          <w:bCs/>
        </w:rPr>
        <w:t>к</w:t>
      </w:r>
      <w:r w:rsidR="00ED750F" w:rsidRPr="001219FD">
        <w:rPr>
          <w:bCs/>
        </w:rPr>
        <w:t xml:space="preserve"> </w:t>
      </w:r>
      <w:r w:rsidRPr="001219FD">
        <w:rPr>
          <w:bCs/>
        </w:rPr>
        <w:t>серверу</w:t>
      </w:r>
      <w:r w:rsidR="00ED750F" w:rsidRPr="001219FD">
        <w:rPr>
          <w:bCs/>
        </w:rPr>
        <w:t xml:space="preserve"> </w:t>
      </w:r>
      <w:r w:rsidRPr="001219FD">
        <w:rPr>
          <w:bCs/>
        </w:rPr>
        <w:t>по</w:t>
      </w:r>
      <w:r w:rsidR="00ED750F" w:rsidRPr="001219FD">
        <w:rPr>
          <w:bCs/>
        </w:rPr>
        <w:t xml:space="preserve"> </w:t>
      </w:r>
      <w:r w:rsidRPr="001219FD">
        <w:rPr>
          <w:bCs/>
        </w:rPr>
        <w:t>протоколу</w:t>
      </w:r>
      <w:r w:rsidR="00ED750F" w:rsidRPr="001219FD">
        <w:rPr>
          <w:bCs/>
        </w:rPr>
        <w:t xml:space="preserve"> </w:t>
      </w:r>
      <w:r w:rsidRPr="001219FD">
        <w:rPr>
          <w:bCs/>
        </w:rPr>
        <w:t>SSH;</w:t>
      </w:r>
    </w:p>
    <w:p w14:paraId="050001DD" w14:textId="0CCEF8B2" w:rsidR="00AF6AF5" w:rsidRPr="001219FD" w:rsidRDefault="00AF6AF5">
      <w:pPr>
        <w:pStyle w:val="afa"/>
        <w:numPr>
          <w:ilvl w:val="0"/>
          <w:numId w:val="49"/>
        </w:numPr>
        <w:rPr>
          <w:bCs/>
        </w:rPr>
      </w:pPr>
      <w:r w:rsidRPr="001219FD">
        <w:rPr>
          <w:bCs/>
        </w:rPr>
        <w:t>поле</w:t>
      </w:r>
      <w:r w:rsidR="00ED750F" w:rsidRPr="001219FD">
        <w:rPr>
          <w:bCs/>
        </w:rPr>
        <w:t xml:space="preserve"> </w:t>
      </w:r>
      <w:r w:rsidRPr="001219FD">
        <w:rPr>
          <w:bCs/>
        </w:rPr>
        <w:t>«</w:t>
      </w:r>
      <w:r w:rsidRPr="00A04065">
        <w:rPr>
          <w:b/>
          <w:bCs/>
        </w:rPr>
        <w:t>Путь</w:t>
      </w:r>
      <w:r w:rsidR="00ED750F" w:rsidRPr="00A04065">
        <w:rPr>
          <w:b/>
          <w:bCs/>
        </w:rPr>
        <w:t xml:space="preserve"> </w:t>
      </w:r>
      <w:r w:rsidRPr="00A04065">
        <w:rPr>
          <w:b/>
          <w:bCs/>
        </w:rPr>
        <w:t>к</w:t>
      </w:r>
      <w:r w:rsidR="00ED750F" w:rsidRPr="00A04065">
        <w:rPr>
          <w:b/>
          <w:bCs/>
        </w:rPr>
        <w:t xml:space="preserve"> </w:t>
      </w:r>
      <w:r w:rsidRPr="00A04065">
        <w:rPr>
          <w:b/>
          <w:bCs/>
        </w:rPr>
        <w:t>папке</w:t>
      </w:r>
      <w:r w:rsidR="00ED750F" w:rsidRPr="00A04065">
        <w:rPr>
          <w:b/>
          <w:bCs/>
        </w:rPr>
        <w:t xml:space="preserve"> </w:t>
      </w:r>
      <w:r w:rsidRPr="00A04065">
        <w:rPr>
          <w:b/>
          <w:bCs/>
        </w:rPr>
        <w:t>со</w:t>
      </w:r>
      <w:r w:rsidR="00ED750F" w:rsidRPr="00A04065">
        <w:rPr>
          <w:b/>
          <w:bCs/>
        </w:rPr>
        <w:t xml:space="preserve"> </w:t>
      </w:r>
      <w:r w:rsidRPr="00A04065">
        <w:rPr>
          <w:b/>
          <w:bCs/>
        </w:rPr>
        <w:t>скриптами</w:t>
      </w:r>
      <w:r w:rsidRPr="001219FD">
        <w:rPr>
          <w:bCs/>
        </w:rPr>
        <w:t>».</w:t>
      </w:r>
      <w:r w:rsidR="00ED750F" w:rsidRPr="001219FD">
        <w:rPr>
          <w:bCs/>
        </w:rPr>
        <w:t xml:space="preserve"> </w:t>
      </w:r>
      <w:r w:rsidRPr="001219FD">
        <w:rPr>
          <w:bCs/>
        </w:rPr>
        <w:t>Позволяет</w:t>
      </w:r>
      <w:r w:rsidR="00ED750F" w:rsidRPr="001219FD">
        <w:rPr>
          <w:bCs/>
        </w:rPr>
        <w:t xml:space="preserve"> </w:t>
      </w:r>
      <w:r w:rsidRPr="001219FD">
        <w:rPr>
          <w:bCs/>
        </w:rPr>
        <w:t>задать</w:t>
      </w:r>
      <w:r w:rsidR="00ED750F" w:rsidRPr="001219FD">
        <w:rPr>
          <w:bCs/>
        </w:rPr>
        <w:t xml:space="preserve"> </w:t>
      </w:r>
      <w:r w:rsidRPr="001219FD">
        <w:rPr>
          <w:bCs/>
        </w:rPr>
        <w:t>путь</w:t>
      </w:r>
      <w:r w:rsidR="00ED750F" w:rsidRPr="001219FD">
        <w:rPr>
          <w:bCs/>
        </w:rPr>
        <w:t xml:space="preserve"> </w:t>
      </w:r>
      <w:r w:rsidRPr="001219FD">
        <w:rPr>
          <w:bCs/>
        </w:rPr>
        <w:t>к</w:t>
      </w:r>
      <w:r w:rsidR="00ED750F" w:rsidRPr="001219FD">
        <w:rPr>
          <w:bCs/>
        </w:rPr>
        <w:t xml:space="preserve"> </w:t>
      </w:r>
      <w:r w:rsidRPr="001219FD">
        <w:rPr>
          <w:bCs/>
        </w:rPr>
        <w:t>каталогу</w:t>
      </w:r>
      <w:r w:rsidR="00ED750F" w:rsidRPr="001219FD">
        <w:rPr>
          <w:bCs/>
        </w:rPr>
        <w:t xml:space="preserve"> </w:t>
      </w:r>
      <w:r w:rsidRPr="001219FD">
        <w:rPr>
          <w:bCs/>
        </w:rPr>
        <w:t>расположения</w:t>
      </w:r>
      <w:r w:rsidR="00ED750F" w:rsidRPr="001219FD">
        <w:rPr>
          <w:bCs/>
        </w:rPr>
        <w:t xml:space="preserve"> </w:t>
      </w:r>
      <w:r w:rsidRPr="001219FD">
        <w:rPr>
          <w:bCs/>
        </w:rPr>
        <w:t>и</w:t>
      </w:r>
      <w:r w:rsidR="00ED750F" w:rsidRPr="001219FD">
        <w:rPr>
          <w:bCs/>
        </w:rPr>
        <w:t xml:space="preserve"> </w:t>
      </w:r>
      <w:r w:rsidRPr="001219FD">
        <w:rPr>
          <w:bCs/>
        </w:rPr>
        <w:t>хранения</w:t>
      </w:r>
      <w:r w:rsidR="00ED750F" w:rsidRPr="001219FD">
        <w:rPr>
          <w:bCs/>
        </w:rPr>
        <w:t xml:space="preserve"> </w:t>
      </w:r>
      <w:r w:rsidRPr="001219FD">
        <w:rPr>
          <w:bCs/>
        </w:rPr>
        <w:t>Python</w:t>
      </w:r>
      <w:r w:rsidR="00ED750F" w:rsidRPr="001219FD">
        <w:rPr>
          <w:bCs/>
        </w:rPr>
        <w:t xml:space="preserve"> </w:t>
      </w:r>
      <w:r w:rsidRPr="001219FD">
        <w:rPr>
          <w:bCs/>
        </w:rPr>
        <w:t>скриптов</w:t>
      </w:r>
      <w:r w:rsidR="00ED750F" w:rsidRPr="001219FD">
        <w:rPr>
          <w:bCs/>
        </w:rPr>
        <w:t xml:space="preserve"> </w:t>
      </w:r>
      <w:r w:rsidRPr="001219FD">
        <w:rPr>
          <w:bCs/>
        </w:rPr>
        <w:t>на</w:t>
      </w:r>
      <w:r w:rsidR="00ED750F" w:rsidRPr="001219FD">
        <w:rPr>
          <w:bCs/>
        </w:rPr>
        <w:t xml:space="preserve"> </w:t>
      </w:r>
      <w:r w:rsidRPr="001219FD">
        <w:rPr>
          <w:bCs/>
        </w:rPr>
        <w:t>сервере</w:t>
      </w:r>
      <w:r w:rsidR="00ED750F" w:rsidRPr="001219FD">
        <w:rPr>
          <w:bCs/>
        </w:rPr>
        <w:t xml:space="preserve"> </w:t>
      </w:r>
      <w:r w:rsidRPr="001219FD">
        <w:rPr>
          <w:bCs/>
        </w:rPr>
        <w:t>выполнения.</w:t>
      </w:r>
    </w:p>
    <w:p w14:paraId="4FF1F721" w14:textId="4DE6BD2F" w:rsidR="00F71D7A" w:rsidRPr="002C36E8" w:rsidRDefault="008C0164" w:rsidP="00371399">
      <w:pPr>
        <w:pStyle w:val="a5"/>
        <w:rPr>
          <w:rStyle w:val="af0"/>
          <w:b w:val="0"/>
          <w:iCs w:val="0"/>
          <w:lang w:val="ru-RU"/>
        </w:rPr>
      </w:pPr>
      <w:r w:rsidRPr="008C0164">
        <w:rPr>
          <w:rStyle w:val="af0"/>
        </w:rPr>
        <w:t xml:space="preserve">Внимание! </w:t>
      </w:r>
      <w:r w:rsidR="00AF6AF5" w:rsidRPr="001219FD">
        <w:t>Python</w:t>
      </w:r>
      <w:r w:rsidR="00ED750F" w:rsidRPr="002C36E8">
        <w:rPr>
          <w:lang w:val="ru-RU"/>
        </w:rPr>
        <w:t xml:space="preserve"> </w:t>
      </w:r>
      <w:r w:rsidR="00AF6AF5" w:rsidRPr="002C36E8">
        <w:rPr>
          <w:lang w:val="ru-RU"/>
        </w:rPr>
        <w:t>сервер</w:t>
      </w:r>
      <w:r w:rsidR="00ED750F" w:rsidRPr="002C36E8">
        <w:rPr>
          <w:lang w:val="ru-RU"/>
        </w:rPr>
        <w:t xml:space="preserve"> </w:t>
      </w:r>
      <w:r w:rsidR="00AF6AF5" w:rsidRPr="002C36E8">
        <w:rPr>
          <w:lang w:val="ru-RU"/>
        </w:rPr>
        <w:t>должен</w:t>
      </w:r>
      <w:r w:rsidR="00ED750F" w:rsidRPr="002C36E8">
        <w:rPr>
          <w:lang w:val="ru-RU"/>
        </w:rPr>
        <w:t xml:space="preserve"> </w:t>
      </w:r>
      <w:r w:rsidR="00AF6AF5" w:rsidRPr="002C36E8">
        <w:rPr>
          <w:lang w:val="ru-RU"/>
        </w:rPr>
        <w:t>быть</w:t>
      </w:r>
      <w:r w:rsidR="00ED750F" w:rsidRPr="002C36E8">
        <w:rPr>
          <w:lang w:val="ru-RU"/>
        </w:rPr>
        <w:t xml:space="preserve"> </w:t>
      </w:r>
      <w:r w:rsidR="00AF6AF5" w:rsidRPr="002C36E8">
        <w:rPr>
          <w:lang w:val="ru-RU"/>
        </w:rPr>
        <w:t>установлен</w:t>
      </w:r>
      <w:r w:rsidR="00ED750F" w:rsidRPr="002C36E8">
        <w:rPr>
          <w:lang w:val="ru-RU"/>
        </w:rPr>
        <w:t xml:space="preserve"> </w:t>
      </w:r>
      <w:r w:rsidR="00AF6AF5" w:rsidRPr="002C36E8">
        <w:rPr>
          <w:lang w:val="ru-RU"/>
        </w:rPr>
        <w:t>на</w:t>
      </w:r>
      <w:r w:rsidR="00ED750F" w:rsidRPr="002C36E8">
        <w:rPr>
          <w:lang w:val="ru-RU"/>
        </w:rPr>
        <w:t xml:space="preserve"> </w:t>
      </w:r>
      <w:r w:rsidR="00AF6AF5" w:rsidRPr="002C36E8">
        <w:rPr>
          <w:lang w:val="ru-RU"/>
        </w:rPr>
        <w:t>сервере</w:t>
      </w:r>
      <w:r w:rsidR="00ED750F" w:rsidRPr="002C36E8">
        <w:rPr>
          <w:lang w:val="ru-RU"/>
        </w:rPr>
        <w:t xml:space="preserve"> </w:t>
      </w:r>
      <w:r w:rsidR="00AF6AF5" w:rsidRPr="002C36E8">
        <w:rPr>
          <w:lang w:val="ru-RU"/>
        </w:rPr>
        <w:t>под</w:t>
      </w:r>
      <w:r w:rsidR="00ED750F" w:rsidRPr="002C36E8">
        <w:rPr>
          <w:lang w:val="ru-RU"/>
        </w:rPr>
        <w:t xml:space="preserve"> </w:t>
      </w:r>
      <w:r w:rsidR="00AF6AF5" w:rsidRPr="002C36E8">
        <w:rPr>
          <w:lang w:val="ru-RU"/>
        </w:rPr>
        <w:t>управлением</w:t>
      </w:r>
      <w:r w:rsidR="00ED750F" w:rsidRPr="002C36E8">
        <w:rPr>
          <w:lang w:val="ru-RU"/>
        </w:rPr>
        <w:t xml:space="preserve"> </w:t>
      </w:r>
      <w:r w:rsidR="00AF6AF5" w:rsidRPr="001219FD">
        <w:t>Ubuntu</w:t>
      </w:r>
      <w:r w:rsidR="00AF6AF5" w:rsidRPr="002C36E8">
        <w:rPr>
          <w:lang w:val="ru-RU"/>
        </w:rPr>
        <w:t>,</w:t>
      </w:r>
      <w:r w:rsidR="00ED750F" w:rsidRPr="002C36E8">
        <w:rPr>
          <w:lang w:val="ru-RU"/>
        </w:rPr>
        <w:t xml:space="preserve"> </w:t>
      </w:r>
      <w:r w:rsidR="00AF6AF5" w:rsidRPr="002C36E8">
        <w:rPr>
          <w:lang w:val="ru-RU"/>
        </w:rPr>
        <w:t>версия</w:t>
      </w:r>
      <w:r w:rsidR="00ED750F" w:rsidRPr="002C36E8">
        <w:rPr>
          <w:lang w:val="ru-RU"/>
        </w:rPr>
        <w:t xml:space="preserve"> </w:t>
      </w:r>
      <w:r w:rsidR="00AF6AF5" w:rsidRPr="001219FD">
        <w:t>Python</w:t>
      </w:r>
      <w:r w:rsidR="00ED750F" w:rsidRPr="002C36E8">
        <w:rPr>
          <w:lang w:val="ru-RU"/>
        </w:rPr>
        <w:t xml:space="preserve"> </w:t>
      </w:r>
      <w:r w:rsidR="00AF6AF5" w:rsidRPr="002C36E8">
        <w:rPr>
          <w:lang w:val="ru-RU"/>
        </w:rPr>
        <w:t>сервера</w:t>
      </w:r>
      <w:r w:rsidR="00ED750F" w:rsidRPr="002C36E8">
        <w:rPr>
          <w:lang w:val="ru-RU"/>
        </w:rPr>
        <w:t xml:space="preserve"> </w:t>
      </w:r>
      <w:r w:rsidR="00AF6AF5" w:rsidRPr="002C36E8">
        <w:rPr>
          <w:lang w:val="ru-RU"/>
        </w:rPr>
        <w:t>должна</w:t>
      </w:r>
      <w:r w:rsidR="00ED750F" w:rsidRPr="002C36E8">
        <w:rPr>
          <w:lang w:val="ru-RU"/>
        </w:rPr>
        <w:t xml:space="preserve"> </w:t>
      </w:r>
      <w:r w:rsidR="00AF6AF5" w:rsidRPr="002C36E8">
        <w:rPr>
          <w:lang w:val="ru-RU"/>
        </w:rPr>
        <w:t>быть</w:t>
      </w:r>
      <w:r w:rsidR="00ED750F" w:rsidRPr="002C36E8">
        <w:rPr>
          <w:lang w:val="ru-RU"/>
        </w:rPr>
        <w:t xml:space="preserve"> </w:t>
      </w:r>
      <w:r w:rsidR="00AF6AF5" w:rsidRPr="002C36E8">
        <w:rPr>
          <w:lang w:val="ru-RU"/>
        </w:rPr>
        <w:t>не</w:t>
      </w:r>
      <w:r w:rsidR="00ED750F" w:rsidRPr="002C36E8">
        <w:rPr>
          <w:lang w:val="ru-RU"/>
        </w:rPr>
        <w:t xml:space="preserve"> </w:t>
      </w:r>
      <w:r w:rsidR="00AF6AF5" w:rsidRPr="002C36E8">
        <w:rPr>
          <w:lang w:val="ru-RU"/>
        </w:rPr>
        <w:t>меньше</w:t>
      </w:r>
      <w:r w:rsidR="00ED750F" w:rsidRPr="002C36E8">
        <w:rPr>
          <w:lang w:val="ru-RU"/>
        </w:rPr>
        <w:t xml:space="preserve"> </w:t>
      </w:r>
      <w:r w:rsidR="002C36E8" w:rsidRPr="002C36E8">
        <w:rPr>
          <w:lang w:val="ru-RU"/>
        </w:rPr>
        <w:t>3.</w:t>
      </w:r>
    </w:p>
    <w:p w14:paraId="1C603BC0" w14:textId="6C1081BE" w:rsidR="00F71D7A" w:rsidRDefault="00AF6AF5" w:rsidP="00371399">
      <w:r w:rsidRPr="00F71D7A">
        <w:rPr>
          <w:rStyle w:val="af0"/>
        </w:rPr>
        <w:t>Область</w:t>
      </w:r>
      <w:r w:rsidR="00ED750F">
        <w:rPr>
          <w:rStyle w:val="af0"/>
        </w:rPr>
        <w:t xml:space="preserve"> </w:t>
      </w:r>
      <w:r w:rsidRPr="00F71D7A">
        <w:rPr>
          <w:rStyle w:val="af0"/>
        </w:rPr>
        <w:t>«Таймауты</w:t>
      </w:r>
      <w:r w:rsidR="00ED750F">
        <w:rPr>
          <w:rStyle w:val="af0"/>
        </w:rPr>
        <w:t xml:space="preserve"> </w:t>
      </w:r>
      <w:r w:rsidRPr="00F71D7A">
        <w:rPr>
          <w:rStyle w:val="af0"/>
        </w:rPr>
        <w:t>запросов».</w:t>
      </w:r>
      <w:r w:rsidR="00ED750F">
        <w:t xml:space="preserve"> </w:t>
      </w:r>
    </w:p>
    <w:p w14:paraId="270B8593" w14:textId="3C5B9ED6" w:rsidR="00AF6AF5" w:rsidRPr="00AF6AF5" w:rsidRDefault="00AF6AF5" w:rsidP="00371399">
      <w:r w:rsidRPr="00AF6AF5">
        <w:t>Содержит</w:t>
      </w:r>
      <w:r w:rsidR="00ED750F">
        <w:t xml:space="preserve"> </w:t>
      </w:r>
      <w:r w:rsidRPr="00AF6AF5">
        <w:t>значения</w:t>
      </w:r>
      <w:r w:rsidR="00ED750F">
        <w:t xml:space="preserve"> </w:t>
      </w:r>
      <w:r w:rsidRPr="00AF6AF5">
        <w:t>максимального</w:t>
      </w:r>
      <w:r w:rsidR="00ED750F">
        <w:t xml:space="preserve"> </w:t>
      </w:r>
      <w:r w:rsidRPr="00AF6AF5">
        <w:t>времени</w:t>
      </w:r>
      <w:r w:rsidR="00ED750F">
        <w:t xml:space="preserve"> </w:t>
      </w:r>
      <w:r w:rsidRPr="00AF6AF5">
        <w:t>ожидания</w:t>
      </w:r>
      <w:r w:rsidR="00ED750F">
        <w:t xml:space="preserve"> </w:t>
      </w:r>
      <w:r w:rsidRPr="00AF6AF5">
        <w:t>запросов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компонентам</w:t>
      </w:r>
      <w:r w:rsidR="00ED750F">
        <w:t xml:space="preserve"> </w:t>
      </w:r>
      <w:r w:rsidR="00F71D7A">
        <w:t>системы</w:t>
      </w:r>
      <w:r w:rsidR="00ED750F">
        <w:t xml:space="preserve"> </w:t>
      </w:r>
      <w:r w:rsidR="00F71D7A">
        <w:t>в</w:t>
      </w:r>
      <w:r w:rsidR="00ED750F">
        <w:t xml:space="preserve"> </w:t>
      </w:r>
      <w:r w:rsidR="00F71D7A">
        <w:t>секундах.</w:t>
      </w:r>
    </w:p>
    <w:p w14:paraId="4B93E63A" w14:textId="1ABF2808" w:rsidR="00AF6AF5" w:rsidRPr="00AF6AF5" w:rsidRDefault="00AF6AF5" w:rsidP="00371399">
      <w:r w:rsidRPr="00AF6AF5">
        <w:t>Данная</w:t>
      </w:r>
      <w:r w:rsidR="00ED750F">
        <w:t xml:space="preserve"> </w:t>
      </w:r>
      <w:r w:rsidRPr="00AF6AF5">
        <w:t>область</w:t>
      </w:r>
      <w:r w:rsidR="00ED750F">
        <w:t xml:space="preserve"> </w:t>
      </w:r>
      <w:r w:rsidRPr="00AF6AF5">
        <w:t>содержит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поля:</w:t>
      </w:r>
    </w:p>
    <w:p w14:paraId="03F4290B" w14:textId="17A204A6" w:rsidR="00AF6AF5" w:rsidRPr="00A827E4" w:rsidRDefault="00AF6AF5">
      <w:pPr>
        <w:pStyle w:val="afa"/>
        <w:numPr>
          <w:ilvl w:val="0"/>
          <w:numId w:val="50"/>
        </w:numPr>
        <w:rPr>
          <w:bCs/>
        </w:rPr>
      </w:pPr>
      <w:r w:rsidRPr="00A827E4">
        <w:rPr>
          <w:bCs/>
        </w:rPr>
        <w:t>поле</w:t>
      </w:r>
      <w:r w:rsidR="00ED750F" w:rsidRPr="00A827E4">
        <w:rPr>
          <w:bCs/>
        </w:rPr>
        <w:t xml:space="preserve"> </w:t>
      </w:r>
      <w:r w:rsidRPr="00A827E4">
        <w:rPr>
          <w:bCs/>
        </w:rPr>
        <w:t>«</w:t>
      </w:r>
      <w:r w:rsidRPr="00A04065">
        <w:rPr>
          <w:b/>
          <w:bCs/>
        </w:rPr>
        <w:t>Таймаут</w:t>
      </w:r>
      <w:r w:rsidR="00ED750F" w:rsidRPr="00A04065">
        <w:rPr>
          <w:b/>
          <w:bCs/>
        </w:rPr>
        <w:t xml:space="preserve"> </w:t>
      </w:r>
      <w:r w:rsidRPr="00A04065">
        <w:rPr>
          <w:b/>
          <w:bCs/>
        </w:rPr>
        <w:t>ожидания</w:t>
      </w:r>
      <w:r w:rsidR="00ED750F" w:rsidRPr="00A04065">
        <w:rPr>
          <w:b/>
          <w:bCs/>
        </w:rPr>
        <w:t xml:space="preserve"> </w:t>
      </w:r>
      <w:r w:rsidRPr="00A04065">
        <w:rPr>
          <w:b/>
          <w:bCs/>
        </w:rPr>
        <w:t>запросов</w:t>
      </w:r>
      <w:r w:rsidR="00ED750F" w:rsidRPr="00A04065">
        <w:rPr>
          <w:b/>
          <w:bCs/>
        </w:rPr>
        <w:t xml:space="preserve"> </w:t>
      </w:r>
      <w:r w:rsidRPr="00A04065">
        <w:rPr>
          <w:b/>
          <w:bCs/>
        </w:rPr>
        <w:t>к</w:t>
      </w:r>
      <w:r w:rsidR="00ED750F" w:rsidRPr="00A04065">
        <w:rPr>
          <w:b/>
          <w:bCs/>
        </w:rPr>
        <w:t xml:space="preserve"> </w:t>
      </w:r>
      <w:r w:rsidRPr="00A04065">
        <w:rPr>
          <w:b/>
          <w:bCs/>
        </w:rPr>
        <w:t>сервису</w:t>
      </w:r>
      <w:r w:rsidR="00ED750F" w:rsidRPr="00A04065">
        <w:rPr>
          <w:b/>
          <w:bCs/>
        </w:rPr>
        <w:t xml:space="preserve"> </w:t>
      </w:r>
      <w:r w:rsidRPr="00A04065">
        <w:rPr>
          <w:b/>
          <w:bCs/>
        </w:rPr>
        <w:t>скриптов,</w:t>
      </w:r>
      <w:r w:rsidR="00ED750F" w:rsidRPr="00A04065">
        <w:rPr>
          <w:b/>
          <w:bCs/>
        </w:rPr>
        <w:t xml:space="preserve"> </w:t>
      </w:r>
      <w:r w:rsidRPr="00A04065">
        <w:rPr>
          <w:b/>
          <w:bCs/>
        </w:rPr>
        <w:t>секунд</w:t>
      </w:r>
      <w:r w:rsidRPr="00A827E4">
        <w:rPr>
          <w:bCs/>
        </w:rPr>
        <w:t>».</w:t>
      </w:r>
      <w:r w:rsidR="00ED750F" w:rsidRPr="00A827E4">
        <w:rPr>
          <w:bCs/>
        </w:rPr>
        <w:t xml:space="preserve"> </w:t>
      </w:r>
      <w:r w:rsidRPr="00A827E4">
        <w:rPr>
          <w:bCs/>
        </w:rPr>
        <w:t>Позволяет</w:t>
      </w:r>
      <w:r w:rsidR="00ED750F" w:rsidRPr="00A827E4">
        <w:rPr>
          <w:bCs/>
        </w:rPr>
        <w:t xml:space="preserve"> </w:t>
      </w:r>
      <w:r w:rsidRPr="00A827E4">
        <w:rPr>
          <w:bCs/>
        </w:rPr>
        <w:t>задать</w:t>
      </w:r>
      <w:r w:rsidR="00ED750F" w:rsidRPr="00A827E4">
        <w:rPr>
          <w:bCs/>
        </w:rPr>
        <w:t xml:space="preserve"> </w:t>
      </w:r>
      <w:r w:rsidRPr="00A827E4">
        <w:rPr>
          <w:bCs/>
        </w:rPr>
        <w:t>максимальное</w:t>
      </w:r>
      <w:r w:rsidR="00ED750F" w:rsidRPr="00A827E4">
        <w:rPr>
          <w:bCs/>
        </w:rPr>
        <w:t xml:space="preserve"> </w:t>
      </w:r>
      <w:r w:rsidRPr="00A827E4">
        <w:rPr>
          <w:bCs/>
        </w:rPr>
        <w:t>время</w:t>
      </w:r>
      <w:r w:rsidR="00ED750F" w:rsidRPr="00A827E4">
        <w:rPr>
          <w:bCs/>
        </w:rPr>
        <w:t xml:space="preserve"> </w:t>
      </w:r>
      <w:r w:rsidRPr="00A827E4">
        <w:rPr>
          <w:bCs/>
        </w:rPr>
        <w:t>ожидания</w:t>
      </w:r>
      <w:r w:rsidR="00ED750F" w:rsidRPr="00A827E4">
        <w:rPr>
          <w:bCs/>
        </w:rPr>
        <w:t xml:space="preserve"> </w:t>
      </w:r>
      <w:r w:rsidRPr="00A827E4">
        <w:rPr>
          <w:bCs/>
        </w:rPr>
        <w:t>ответа</w:t>
      </w:r>
      <w:r w:rsidR="00ED750F" w:rsidRPr="00A827E4">
        <w:rPr>
          <w:bCs/>
        </w:rPr>
        <w:t xml:space="preserve"> </w:t>
      </w:r>
      <w:r w:rsidRPr="00A827E4">
        <w:rPr>
          <w:bCs/>
        </w:rPr>
        <w:t>при</w:t>
      </w:r>
      <w:r w:rsidR="00ED750F" w:rsidRPr="00A827E4">
        <w:rPr>
          <w:bCs/>
        </w:rPr>
        <w:t xml:space="preserve"> </w:t>
      </w:r>
      <w:r w:rsidRPr="00A827E4">
        <w:rPr>
          <w:bCs/>
        </w:rPr>
        <w:t>обращении</w:t>
      </w:r>
      <w:r w:rsidR="00ED750F" w:rsidRPr="00A827E4">
        <w:rPr>
          <w:bCs/>
        </w:rPr>
        <w:t xml:space="preserve"> </w:t>
      </w:r>
      <w:r w:rsidRPr="00A827E4">
        <w:rPr>
          <w:bCs/>
        </w:rPr>
        <w:t>к</w:t>
      </w:r>
      <w:r w:rsidR="00ED750F" w:rsidRPr="00A827E4">
        <w:rPr>
          <w:bCs/>
        </w:rPr>
        <w:t xml:space="preserve"> </w:t>
      </w:r>
      <w:r w:rsidRPr="00A827E4">
        <w:rPr>
          <w:bCs/>
        </w:rPr>
        <w:t>сервису</w:t>
      </w:r>
      <w:r w:rsidR="00ED750F" w:rsidRPr="00A827E4">
        <w:rPr>
          <w:bCs/>
        </w:rPr>
        <w:t xml:space="preserve"> </w:t>
      </w:r>
      <w:r w:rsidRPr="00A827E4">
        <w:rPr>
          <w:bCs/>
        </w:rPr>
        <w:t>скриптов;</w:t>
      </w:r>
    </w:p>
    <w:p w14:paraId="48D73076" w14:textId="339E31F4" w:rsidR="00AF6AF5" w:rsidRPr="00A827E4" w:rsidRDefault="00AF6AF5">
      <w:pPr>
        <w:pStyle w:val="afa"/>
        <w:numPr>
          <w:ilvl w:val="0"/>
          <w:numId w:val="50"/>
        </w:numPr>
        <w:rPr>
          <w:bCs/>
        </w:rPr>
      </w:pPr>
      <w:r w:rsidRPr="00A827E4">
        <w:rPr>
          <w:bCs/>
        </w:rPr>
        <w:t>поле</w:t>
      </w:r>
      <w:r w:rsidR="00ED750F" w:rsidRPr="00A827E4">
        <w:rPr>
          <w:bCs/>
        </w:rPr>
        <w:t xml:space="preserve"> </w:t>
      </w:r>
      <w:r w:rsidRPr="00A827E4">
        <w:rPr>
          <w:bCs/>
        </w:rPr>
        <w:t>«</w:t>
      </w:r>
      <w:r w:rsidRPr="00A04065">
        <w:rPr>
          <w:b/>
          <w:bCs/>
        </w:rPr>
        <w:t>Таймаут</w:t>
      </w:r>
      <w:r w:rsidR="00ED750F" w:rsidRPr="00A04065">
        <w:rPr>
          <w:b/>
          <w:bCs/>
        </w:rPr>
        <w:t xml:space="preserve"> </w:t>
      </w:r>
      <w:r w:rsidRPr="00A04065">
        <w:rPr>
          <w:b/>
          <w:bCs/>
        </w:rPr>
        <w:t>ожидания</w:t>
      </w:r>
      <w:r w:rsidR="00ED750F" w:rsidRPr="00A04065">
        <w:rPr>
          <w:b/>
          <w:bCs/>
        </w:rPr>
        <w:t xml:space="preserve"> </w:t>
      </w:r>
      <w:r w:rsidRPr="00A04065">
        <w:rPr>
          <w:b/>
          <w:bCs/>
        </w:rPr>
        <w:t>запросов</w:t>
      </w:r>
      <w:r w:rsidR="00ED750F" w:rsidRPr="00A04065">
        <w:rPr>
          <w:b/>
          <w:bCs/>
        </w:rPr>
        <w:t xml:space="preserve"> </w:t>
      </w:r>
      <w:r w:rsidRPr="00A04065">
        <w:rPr>
          <w:b/>
          <w:bCs/>
        </w:rPr>
        <w:t>к</w:t>
      </w:r>
      <w:r w:rsidR="00ED750F" w:rsidRPr="00A04065">
        <w:rPr>
          <w:b/>
          <w:bCs/>
        </w:rPr>
        <w:t xml:space="preserve"> </w:t>
      </w:r>
      <w:r w:rsidRPr="00A04065">
        <w:rPr>
          <w:b/>
          <w:bCs/>
        </w:rPr>
        <w:t>ViQube,</w:t>
      </w:r>
      <w:r w:rsidR="00ED750F" w:rsidRPr="00A04065">
        <w:rPr>
          <w:b/>
          <w:bCs/>
        </w:rPr>
        <w:t xml:space="preserve"> </w:t>
      </w:r>
      <w:r w:rsidRPr="00A04065">
        <w:rPr>
          <w:b/>
          <w:bCs/>
        </w:rPr>
        <w:t>секунд</w:t>
      </w:r>
      <w:r w:rsidRPr="00A827E4">
        <w:rPr>
          <w:bCs/>
        </w:rPr>
        <w:t>».</w:t>
      </w:r>
      <w:r w:rsidR="00ED750F" w:rsidRPr="00A827E4">
        <w:rPr>
          <w:bCs/>
        </w:rPr>
        <w:t xml:space="preserve"> </w:t>
      </w:r>
      <w:r w:rsidRPr="00A827E4">
        <w:rPr>
          <w:bCs/>
        </w:rPr>
        <w:t>Позволяет</w:t>
      </w:r>
      <w:r w:rsidR="00ED750F" w:rsidRPr="00A827E4">
        <w:rPr>
          <w:bCs/>
        </w:rPr>
        <w:t xml:space="preserve"> </w:t>
      </w:r>
      <w:r w:rsidRPr="00A827E4">
        <w:rPr>
          <w:bCs/>
        </w:rPr>
        <w:t>задать</w:t>
      </w:r>
      <w:r w:rsidR="00ED750F" w:rsidRPr="00A827E4">
        <w:rPr>
          <w:bCs/>
        </w:rPr>
        <w:t xml:space="preserve"> </w:t>
      </w:r>
      <w:r w:rsidRPr="00A827E4">
        <w:rPr>
          <w:bCs/>
        </w:rPr>
        <w:t>максимальное</w:t>
      </w:r>
      <w:r w:rsidR="00ED750F" w:rsidRPr="00A827E4">
        <w:rPr>
          <w:bCs/>
        </w:rPr>
        <w:t xml:space="preserve"> </w:t>
      </w:r>
      <w:r w:rsidRPr="00A827E4">
        <w:rPr>
          <w:bCs/>
        </w:rPr>
        <w:t>время</w:t>
      </w:r>
      <w:r w:rsidR="00ED750F" w:rsidRPr="00A827E4">
        <w:rPr>
          <w:bCs/>
        </w:rPr>
        <w:t xml:space="preserve"> </w:t>
      </w:r>
      <w:r w:rsidRPr="00A827E4">
        <w:rPr>
          <w:bCs/>
        </w:rPr>
        <w:t>ожидания</w:t>
      </w:r>
      <w:r w:rsidR="00ED750F" w:rsidRPr="00A827E4">
        <w:rPr>
          <w:bCs/>
        </w:rPr>
        <w:t xml:space="preserve"> </w:t>
      </w:r>
      <w:r w:rsidRPr="00A827E4">
        <w:rPr>
          <w:bCs/>
        </w:rPr>
        <w:t>ответа</w:t>
      </w:r>
      <w:r w:rsidR="00ED750F" w:rsidRPr="00A827E4">
        <w:rPr>
          <w:bCs/>
        </w:rPr>
        <w:t xml:space="preserve"> </w:t>
      </w:r>
      <w:r w:rsidRPr="00A827E4">
        <w:rPr>
          <w:bCs/>
        </w:rPr>
        <w:t>при</w:t>
      </w:r>
      <w:r w:rsidR="00ED750F" w:rsidRPr="00A827E4">
        <w:rPr>
          <w:bCs/>
        </w:rPr>
        <w:t xml:space="preserve"> </w:t>
      </w:r>
      <w:r w:rsidRPr="00A827E4">
        <w:rPr>
          <w:bCs/>
        </w:rPr>
        <w:t>обращении</w:t>
      </w:r>
      <w:r w:rsidR="00ED750F" w:rsidRPr="00A827E4">
        <w:rPr>
          <w:bCs/>
        </w:rPr>
        <w:t xml:space="preserve"> </w:t>
      </w:r>
      <w:r w:rsidRPr="00A827E4">
        <w:rPr>
          <w:bCs/>
        </w:rPr>
        <w:t>к</w:t>
      </w:r>
      <w:r w:rsidR="00ED750F" w:rsidRPr="00A827E4">
        <w:rPr>
          <w:bCs/>
        </w:rPr>
        <w:t xml:space="preserve"> </w:t>
      </w:r>
      <w:r w:rsidRPr="00A827E4">
        <w:rPr>
          <w:bCs/>
        </w:rPr>
        <w:t>базе</w:t>
      </w:r>
      <w:r w:rsidR="00ED750F" w:rsidRPr="00A827E4">
        <w:rPr>
          <w:bCs/>
        </w:rPr>
        <w:t xml:space="preserve"> </w:t>
      </w:r>
      <w:r w:rsidRPr="00A827E4">
        <w:rPr>
          <w:bCs/>
        </w:rPr>
        <w:t>данных</w:t>
      </w:r>
      <w:r w:rsidR="00ED750F" w:rsidRPr="00A827E4">
        <w:rPr>
          <w:bCs/>
        </w:rPr>
        <w:t xml:space="preserve"> </w:t>
      </w:r>
      <w:r w:rsidRPr="00A827E4">
        <w:rPr>
          <w:bCs/>
        </w:rPr>
        <w:t>ViQube;</w:t>
      </w:r>
    </w:p>
    <w:p w14:paraId="026AF1D1" w14:textId="6A8F8A70" w:rsidR="00AF6AF5" w:rsidRPr="00A827E4" w:rsidRDefault="00AF6AF5">
      <w:pPr>
        <w:pStyle w:val="afa"/>
        <w:numPr>
          <w:ilvl w:val="0"/>
          <w:numId w:val="50"/>
        </w:numPr>
        <w:rPr>
          <w:bCs/>
        </w:rPr>
      </w:pPr>
      <w:r w:rsidRPr="00A827E4">
        <w:rPr>
          <w:bCs/>
        </w:rPr>
        <w:t>поле</w:t>
      </w:r>
      <w:r w:rsidR="00ED750F" w:rsidRPr="00A827E4">
        <w:rPr>
          <w:bCs/>
        </w:rPr>
        <w:t xml:space="preserve"> </w:t>
      </w:r>
      <w:r w:rsidRPr="00A827E4">
        <w:rPr>
          <w:bCs/>
        </w:rPr>
        <w:t>«</w:t>
      </w:r>
      <w:r w:rsidRPr="00A04065">
        <w:rPr>
          <w:b/>
          <w:bCs/>
        </w:rPr>
        <w:t>Таймаут</w:t>
      </w:r>
      <w:r w:rsidR="00ED750F" w:rsidRPr="00A04065">
        <w:rPr>
          <w:b/>
          <w:bCs/>
        </w:rPr>
        <w:t xml:space="preserve"> </w:t>
      </w:r>
      <w:r w:rsidRPr="00A04065">
        <w:rPr>
          <w:b/>
          <w:bCs/>
        </w:rPr>
        <w:t>ожидания</w:t>
      </w:r>
      <w:r w:rsidR="00ED750F" w:rsidRPr="00A04065">
        <w:rPr>
          <w:b/>
          <w:bCs/>
        </w:rPr>
        <w:t xml:space="preserve"> </w:t>
      </w:r>
      <w:r w:rsidRPr="00A04065">
        <w:rPr>
          <w:b/>
          <w:bCs/>
        </w:rPr>
        <w:t>запросов</w:t>
      </w:r>
      <w:r w:rsidR="00ED750F" w:rsidRPr="00A04065">
        <w:rPr>
          <w:b/>
          <w:bCs/>
        </w:rPr>
        <w:t xml:space="preserve"> </w:t>
      </w:r>
      <w:r w:rsidRPr="00A04065">
        <w:rPr>
          <w:b/>
          <w:bCs/>
        </w:rPr>
        <w:t>к</w:t>
      </w:r>
      <w:r w:rsidR="00ED750F" w:rsidRPr="00A04065">
        <w:rPr>
          <w:b/>
          <w:bCs/>
        </w:rPr>
        <w:t xml:space="preserve"> </w:t>
      </w:r>
      <w:r w:rsidRPr="00A04065">
        <w:rPr>
          <w:b/>
          <w:bCs/>
        </w:rPr>
        <w:t>сервису</w:t>
      </w:r>
      <w:r w:rsidR="00ED750F" w:rsidRPr="00A04065">
        <w:rPr>
          <w:b/>
          <w:bCs/>
        </w:rPr>
        <w:t xml:space="preserve"> </w:t>
      </w:r>
      <w:r w:rsidRPr="00A04065">
        <w:rPr>
          <w:b/>
          <w:bCs/>
        </w:rPr>
        <w:t>экспорта</w:t>
      </w:r>
      <w:r w:rsidR="00ED750F" w:rsidRPr="00A04065">
        <w:rPr>
          <w:b/>
          <w:bCs/>
        </w:rPr>
        <w:t xml:space="preserve"> </w:t>
      </w:r>
      <w:r w:rsidRPr="00A04065">
        <w:rPr>
          <w:b/>
          <w:bCs/>
        </w:rPr>
        <w:t>(секунд)</w:t>
      </w:r>
      <w:r w:rsidRPr="00A827E4">
        <w:rPr>
          <w:bCs/>
        </w:rPr>
        <w:t>».</w:t>
      </w:r>
      <w:r w:rsidR="00ED750F" w:rsidRPr="00A827E4">
        <w:rPr>
          <w:bCs/>
        </w:rPr>
        <w:t xml:space="preserve"> </w:t>
      </w:r>
      <w:r w:rsidRPr="00A827E4">
        <w:rPr>
          <w:bCs/>
        </w:rPr>
        <w:t>Позволяет</w:t>
      </w:r>
      <w:r w:rsidR="00ED750F" w:rsidRPr="00A827E4">
        <w:rPr>
          <w:bCs/>
        </w:rPr>
        <w:t xml:space="preserve"> </w:t>
      </w:r>
      <w:r w:rsidRPr="00A827E4">
        <w:rPr>
          <w:bCs/>
        </w:rPr>
        <w:t>задать</w:t>
      </w:r>
      <w:r w:rsidR="00ED750F" w:rsidRPr="00A827E4">
        <w:rPr>
          <w:bCs/>
        </w:rPr>
        <w:t xml:space="preserve"> </w:t>
      </w:r>
      <w:r w:rsidRPr="00A827E4">
        <w:rPr>
          <w:bCs/>
        </w:rPr>
        <w:t>максимальное</w:t>
      </w:r>
      <w:r w:rsidR="00ED750F" w:rsidRPr="00A827E4">
        <w:rPr>
          <w:bCs/>
        </w:rPr>
        <w:t xml:space="preserve"> </w:t>
      </w:r>
      <w:r w:rsidRPr="00A827E4">
        <w:rPr>
          <w:bCs/>
        </w:rPr>
        <w:t>время</w:t>
      </w:r>
      <w:r w:rsidR="00ED750F" w:rsidRPr="00A827E4">
        <w:rPr>
          <w:bCs/>
        </w:rPr>
        <w:t xml:space="preserve"> </w:t>
      </w:r>
      <w:r w:rsidRPr="00A827E4">
        <w:rPr>
          <w:bCs/>
        </w:rPr>
        <w:t>ожидания</w:t>
      </w:r>
      <w:r w:rsidR="00ED750F" w:rsidRPr="00A827E4">
        <w:rPr>
          <w:bCs/>
        </w:rPr>
        <w:t xml:space="preserve"> </w:t>
      </w:r>
      <w:r w:rsidRPr="00A827E4">
        <w:rPr>
          <w:bCs/>
        </w:rPr>
        <w:t>ответа</w:t>
      </w:r>
      <w:r w:rsidR="00ED750F" w:rsidRPr="00A827E4">
        <w:rPr>
          <w:bCs/>
        </w:rPr>
        <w:t xml:space="preserve"> </w:t>
      </w:r>
      <w:r w:rsidRPr="00A827E4">
        <w:rPr>
          <w:bCs/>
        </w:rPr>
        <w:t>при</w:t>
      </w:r>
      <w:r w:rsidR="00ED750F" w:rsidRPr="00A827E4">
        <w:rPr>
          <w:bCs/>
        </w:rPr>
        <w:t xml:space="preserve"> </w:t>
      </w:r>
      <w:r w:rsidRPr="00A827E4">
        <w:rPr>
          <w:bCs/>
        </w:rPr>
        <w:t>обращении</w:t>
      </w:r>
      <w:r w:rsidR="00ED750F" w:rsidRPr="00A827E4">
        <w:rPr>
          <w:bCs/>
        </w:rPr>
        <w:t xml:space="preserve"> </w:t>
      </w:r>
      <w:r w:rsidRPr="00A827E4">
        <w:rPr>
          <w:bCs/>
        </w:rPr>
        <w:t>к</w:t>
      </w:r>
      <w:r w:rsidR="00ED750F" w:rsidRPr="00A827E4">
        <w:rPr>
          <w:bCs/>
        </w:rPr>
        <w:t xml:space="preserve"> </w:t>
      </w:r>
      <w:r w:rsidRPr="00A827E4">
        <w:rPr>
          <w:bCs/>
        </w:rPr>
        <w:t>сервису</w:t>
      </w:r>
      <w:r w:rsidR="00ED750F" w:rsidRPr="00A827E4">
        <w:rPr>
          <w:bCs/>
        </w:rPr>
        <w:t xml:space="preserve"> </w:t>
      </w:r>
      <w:r w:rsidRPr="00A827E4">
        <w:rPr>
          <w:bCs/>
        </w:rPr>
        <w:t>экспорта</w:t>
      </w:r>
      <w:r w:rsidR="00ED750F" w:rsidRPr="00A827E4">
        <w:rPr>
          <w:bCs/>
        </w:rPr>
        <w:t xml:space="preserve"> </w:t>
      </w:r>
      <w:r w:rsidRPr="00A827E4">
        <w:rPr>
          <w:bCs/>
        </w:rPr>
        <w:t>отчетов.</w:t>
      </w:r>
    </w:p>
    <w:p w14:paraId="5BCB9553" w14:textId="19D5E5C7" w:rsidR="00AF6AF5" w:rsidRPr="00AF6AF5" w:rsidRDefault="00AF6AF5" w:rsidP="00371399">
      <w:r w:rsidRPr="00AF6AF5">
        <w:lastRenderedPageBreak/>
        <w:t>Для</w:t>
      </w:r>
      <w:r w:rsidR="00ED750F">
        <w:t xml:space="preserve"> </w:t>
      </w:r>
      <w:r w:rsidRPr="00AF6AF5">
        <w:t>добавления</w:t>
      </w:r>
      <w:r w:rsidR="00ED750F">
        <w:t xml:space="preserve"> </w:t>
      </w:r>
      <w:r w:rsidRPr="00AF6AF5">
        <w:t>или</w:t>
      </w:r>
      <w:r w:rsidR="00ED750F">
        <w:t xml:space="preserve"> </w:t>
      </w:r>
      <w:r w:rsidRPr="00AF6AF5">
        <w:t>изменения</w:t>
      </w:r>
      <w:r w:rsidR="00ED750F">
        <w:t xml:space="preserve"> </w:t>
      </w:r>
      <w:r w:rsidRPr="00AF6AF5">
        <w:t>настроек</w:t>
      </w:r>
      <w:r w:rsidR="00ED750F">
        <w:t xml:space="preserve"> </w:t>
      </w:r>
      <w:r w:rsidRPr="00AF6AF5">
        <w:t>раздела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выполнить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действия:</w:t>
      </w:r>
    </w:p>
    <w:p w14:paraId="2C2C660D" w14:textId="70B538B0" w:rsidR="00AF6AF5" w:rsidRPr="00AF6AF5" w:rsidRDefault="00AF6AF5">
      <w:pPr>
        <w:pStyle w:val="afa"/>
        <w:numPr>
          <w:ilvl w:val="0"/>
          <w:numId w:val="51"/>
        </w:numPr>
      </w:pPr>
      <w:r w:rsidRPr="00AF6AF5">
        <w:t>Заполнить,</w:t>
      </w:r>
      <w:r w:rsidR="00ED750F">
        <w:t xml:space="preserve"> </w:t>
      </w:r>
      <w:r w:rsidRPr="00AF6AF5">
        <w:t>изменить</w:t>
      </w:r>
      <w:r w:rsidR="00ED750F">
        <w:t xml:space="preserve"> </w:t>
      </w:r>
      <w:r w:rsidRPr="00AF6AF5">
        <w:t>или</w:t>
      </w:r>
      <w:r w:rsidR="00ED750F">
        <w:t xml:space="preserve"> </w:t>
      </w:r>
      <w:r w:rsidRPr="00AF6AF5">
        <w:t>отметить</w:t>
      </w:r>
      <w:r w:rsidR="00ED750F">
        <w:t xml:space="preserve"> </w:t>
      </w:r>
      <w:r w:rsidRPr="00AF6AF5">
        <w:t>соответствующие</w:t>
      </w:r>
      <w:r w:rsidR="00ED750F">
        <w:t xml:space="preserve"> </w:t>
      </w:r>
      <w:r w:rsidRPr="00AF6AF5">
        <w:t>поля.</w:t>
      </w:r>
    </w:p>
    <w:p w14:paraId="3E53C37C" w14:textId="5F4EC764" w:rsidR="00AF6AF5" w:rsidRPr="00AF6AF5" w:rsidRDefault="00AF6AF5">
      <w:pPr>
        <w:pStyle w:val="afa"/>
        <w:numPr>
          <w:ilvl w:val="0"/>
          <w:numId w:val="51"/>
        </w:numPr>
      </w:pP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="00A90150">
        <w:rPr>
          <w:rStyle w:val="af1"/>
        </w:rPr>
        <w:t>Сохранить</w:t>
      </w:r>
      <w:r w:rsidRPr="00AF6AF5">
        <w:t>.</w:t>
      </w:r>
      <w:r w:rsidR="00ED750F">
        <w:t xml:space="preserve"> </w:t>
      </w:r>
      <w:r w:rsidRPr="00AF6AF5">
        <w:t>После</w:t>
      </w:r>
      <w:r w:rsidR="00ED750F">
        <w:t xml:space="preserve"> </w:t>
      </w:r>
      <w:r w:rsidRPr="00AF6AF5">
        <w:t>сохранения</w:t>
      </w:r>
      <w:r w:rsidR="00ED750F">
        <w:t xml:space="preserve"> </w:t>
      </w:r>
      <w:r w:rsidRPr="00AF6AF5">
        <w:t>отобразится</w:t>
      </w:r>
      <w:r w:rsidR="00ED750F">
        <w:t xml:space="preserve"> </w:t>
      </w:r>
      <w:r w:rsidRPr="00AF6AF5">
        <w:t>уведомление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результатом.</w:t>
      </w:r>
    </w:p>
    <w:p w14:paraId="422B19EB" w14:textId="2F829B08" w:rsidR="00AF6AF5" w:rsidRPr="00AF6AF5" w:rsidRDefault="00AF6AF5" w:rsidP="00371399">
      <w:pPr>
        <w:pStyle w:val="2"/>
      </w:pPr>
      <w:bookmarkStart w:id="17" w:name="_Toc119943065"/>
      <w:bookmarkStart w:id="18" w:name="_Toc126141044"/>
      <w:r w:rsidRPr="00AF6AF5">
        <w:t>Авторизация</w:t>
      </w:r>
      <w:bookmarkEnd w:id="17"/>
      <w:bookmarkEnd w:id="18"/>
    </w:p>
    <w:p w14:paraId="0A8E23D1" w14:textId="5005C8FF" w:rsidR="00AF6AF5" w:rsidRPr="00AF6AF5" w:rsidRDefault="00AF6AF5" w:rsidP="00371399">
      <w:r w:rsidRPr="00AF6AF5">
        <w:t>В</w:t>
      </w:r>
      <w:r w:rsidR="00ED750F">
        <w:t xml:space="preserve"> </w:t>
      </w:r>
      <w:r w:rsidRPr="00AF6AF5">
        <w:t>Платформе</w:t>
      </w:r>
      <w:r w:rsidR="00ED750F">
        <w:t xml:space="preserve"> </w:t>
      </w:r>
      <w:r w:rsidRPr="00AF6AF5">
        <w:t>Visiology</w:t>
      </w:r>
      <w:r w:rsidR="00ED750F">
        <w:t xml:space="preserve"> </w:t>
      </w:r>
      <w:r w:rsidRPr="00AF6AF5">
        <w:t>реализована</w:t>
      </w:r>
      <w:r w:rsidR="00ED750F">
        <w:t xml:space="preserve"> </w:t>
      </w:r>
      <w:r w:rsidRPr="00AF6AF5">
        <w:t>собственная</w:t>
      </w:r>
      <w:r w:rsidR="00ED750F">
        <w:t xml:space="preserve"> </w:t>
      </w:r>
      <w:r w:rsidRPr="00AF6AF5">
        <w:t>ролевая</w:t>
      </w:r>
      <w:r w:rsidR="00ED750F">
        <w:t xml:space="preserve"> </w:t>
      </w:r>
      <w:r w:rsidRPr="00AF6AF5">
        <w:t>модель</w:t>
      </w:r>
      <w:r w:rsidR="00ED750F">
        <w:t xml:space="preserve"> </w:t>
      </w:r>
      <w:r w:rsidRPr="00AF6AF5">
        <w:t>доступа.</w:t>
      </w:r>
      <w:r w:rsidR="00ED750F">
        <w:t xml:space="preserve"> </w:t>
      </w:r>
    </w:p>
    <w:p w14:paraId="0A00BB6E" w14:textId="0B0535DE" w:rsidR="00AF6AF5" w:rsidRPr="00AF6AF5" w:rsidRDefault="00AF6AF5" w:rsidP="00371399">
      <w:r w:rsidRPr="00AF6AF5">
        <w:t>По</w:t>
      </w:r>
      <w:r w:rsidR="00ED750F">
        <w:t xml:space="preserve"> </w:t>
      </w:r>
      <w:r w:rsidRPr="00AF6AF5">
        <w:t>умолчанию</w:t>
      </w:r>
      <w:r w:rsidR="00ED750F">
        <w:t xml:space="preserve"> </w:t>
      </w:r>
      <w:r w:rsidRPr="00AF6AF5">
        <w:t>внешняя</w:t>
      </w:r>
      <w:r w:rsidR="00ED750F">
        <w:t xml:space="preserve"> </w:t>
      </w:r>
      <w:r w:rsidRPr="00AF6AF5">
        <w:t>авторизация</w:t>
      </w:r>
      <w:r w:rsidR="00ED750F">
        <w:t xml:space="preserve"> </w:t>
      </w:r>
      <w:r w:rsidRPr="00AF6AF5">
        <w:t>отключена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используется</w:t>
      </w:r>
      <w:r w:rsidR="00ED750F">
        <w:t xml:space="preserve"> </w:t>
      </w:r>
      <w:r w:rsidRPr="00AF6AF5">
        <w:t>собственная</w:t>
      </w:r>
      <w:r w:rsidR="00ED750F">
        <w:t xml:space="preserve"> </w:t>
      </w:r>
      <w:r w:rsidRPr="00AF6AF5">
        <w:t>ролевая</w:t>
      </w:r>
      <w:r w:rsidR="00ED750F">
        <w:t xml:space="preserve"> </w:t>
      </w:r>
      <w:r w:rsidRPr="00AF6AF5">
        <w:t>модель.</w:t>
      </w:r>
    </w:p>
    <w:p w14:paraId="59232EC5" w14:textId="2049C743" w:rsidR="00AF6AF5" w:rsidRPr="00AF6AF5" w:rsidRDefault="00AF6AF5" w:rsidP="00371399">
      <w:r w:rsidRPr="00AF6AF5">
        <w:t>Для</w:t>
      </w:r>
      <w:r w:rsidR="00ED750F">
        <w:t xml:space="preserve"> </w:t>
      </w:r>
      <w:r w:rsidRPr="00AF6AF5">
        <w:t>подключения</w:t>
      </w:r>
      <w:r w:rsidR="00ED750F">
        <w:t xml:space="preserve"> </w:t>
      </w:r>
      <w:r w:rsidRPr="00AF6AF5">
        <w:t>внешней</w:t>
      </w:r>
      <w:r w:rsidR="00ED750F">
        <w:t xml:space="preserve"> </w:t>
      </w:r>
      <w:r w:rsidRPr="00AF6AF5">
        <w:t>авторизации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панели</w:t>
      </w:r>
      <w:r w:rsidR="00ED750F">
        <w:t xml:space="preserve"> </w:t>
      </w:r>
      <w:r w:rsidRPr="00AF6AF5">
        <w:t>администратора</w:t>
      </w:r>
      <w:r w:rsidR="00ED750F">
        <w:t xml:space="preserve"> </w:t>
      </w:r>
      <w:r w:rsidRPr="00AF6AF5">
        <w:t>перейти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раздел</w:t>
      </w:r>
      <w:r w:rsidR="00ED750F">
        <w:t xml:space="preserve"> </w:t>
      </w:r>
      <w:r w:rsidRPr="00AF6AF5">
        <w:t>«Внешняя</w:t>
      </w:r>
      <w:r w:rsidR="00ED750F">
        <w:t xml:space="preserve"> </w:t>
      </w:r>
      <w:r w:rsidRPr="00AF6AF5">
        <w:t>авторизация»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настроить</w:t>
      </w:r>
      <w:r w:rsidR="00ED750F">
        <w:t xml:space="preserve"> </w:t>
      </w:r>
      <w:r w:rsidRPr="00AF6AF5">
        <w:t>соответс</w:t>
      </w:r>
      <w:r w:rsidR="00284C95">
        <w:t>твующий</w:t>
      </w:r>
      <w:r w:rsidR="00ED750F">
        <w:t xml:space="preserve"> </w:t>
      </w:r>
      <w:r w:rsidR="00284C95">
        <w:t>протокол</w:t>
      </w:r>
      <w:r w:rsidR="00ED750F">
        <w:t xml:space="preserve"> </w:t>
      </w:r>
      <w:r w:rsidR="00284C95">
        <w:t>авторизации</w:t>
      </w:r>
      <w:r w:rsidR="00ED750F">
        <w:t xml:space="preserve"> </w:t>
      </w:r>
      <w:r w:rsidR="00284C95">
        <w:t>(см.</w:t>
      </w:r>
      <w:r w:rsidR="00ED750F">
        <w:t xml:space="preserve"> </w:t>
      </w:r>
      <w:fldSimple w:instr=" REF  _Ref124412361 \* Lower ">
        <w:r w:rsidR="0021251C">
          <w:t xml:space="preserve">рисунок </w:t>
        </w:r>
        <w:r w:rsidR="0021251C">
          <w:rPr>
            <w:noProof/>
          </w:rPr>
          <w:t>5</w:t>
        </w:r>
      </w:fldSimple>
      <w:r w:rsidR="00284C95">
        <w:t>).</w:t>
      </w:r>
    </w:p>
    <w:p w14:paraId="39297A8A" w14:textId="77777777" w:rsidR="00284C95" w:rsidRDefault="00AF6AF5" w:rsidP="00371399">
      <w:pPr>
        <w:pStyle w:val="af7"/>
      </w:pPr>
      <w:r w:rsidRPr="00AF6AF5">
        <w:rPr>
          <w:lang w:eastAsia="ru-RU"/>
        </w:rPr>
        <w:drawing>
          <wp:inline distT="0" distB="0" distL="0" distR="0" wp14:anchorId="4CA09C6C" wp14:editId="192080D2">
            <wp:extent cx="6422400" cy="1371600"/>
            <wp:effectExtent l="0" t="0" r="0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6242B" w14:textId="6D7A3E5F" w:rsidR="00AF6AF5" w:rsidRDefault="00284C95" w:rsidP="00371399">
      <w:pPr>
        <w:pStyle w:val="a6"/>
      </w:pPr>
      <w:bookmarkStart w:id="19" w:name="_Ref124412361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5</w:t>
        </w:r>
      </w:fldSimple>
      <w:bookmarkEnd w:id="19"/>
      <w:r>
        <w:t>.</w:t>
      </w:r>
      <w:r w:rsidR="00ED750F">
        <w:t xml:space="preserve"> </w:t>
      </w:r>
      <w:r>
        <w:t>Раздел</w:t>
      </w:r>
      <w:r w:rsidR="00ED750F">
        <w:t xml:space="preserve"> </w:t>
      </w:r>
      <w:r>
        <w:t>«Авторизация»</w:t>
      </w:r>
    </w:p>
    <w:p w14:paraId="69348C41" w14:textId="24DC6BCD" w:rsidR="00CD7FC7" w:rsidRDefault="00CD7FC7" w:rsidP="00371399">
      <w:pPr>
        <w:pStyle w:val="3"/>
      </w:pPr>
      <w:bookmarkStart w:id="20" w:name="_Toc126141045"/>
      <w:r w:rsidRPr="00CD7FC7">
        <w:t>Настройка внешней авторизации</w:t>
      </w:r>
      <w:bookmarkEnd w:id="20"/>
    </w:p>
    <w:p w14:paraId="036181EF" w14:textId="3539885A" w:rsidR="00CD7FC7" w:rsidRDefault="00CD7FC7" w:rsidP="00371399">
      <w:r>
        <w:t>Настройки внешней авторизации доступны в</w:t>
      </w:r>
      <w:r w:rsidR="00A04065">
        <w:t xml:space="preserve"> разделе «Авторизация», раздел</w:t>
      </w:r>
      <w:r>
        <w:t xml:space="preserve"> «OpenID Connect».</w:t>
      </w:r>
    </w:p>
    <w:p w14:paraId="1141227A" w14:textId="4A57C8D7" w:rsidR="00CD7FC7" w:rsidRDefault="00CD7FC7" w:rsidP="00371399">
      <w:r>
        <w:t>Для настройки заполните параметры внешней авторизации (в зависимости от используемого вами провайдера):</w:t>
      </w:r>
    </w:p>
    <w:p w14:paraId="0FCC7AB2" w14:textId="77777777" w:rsidR="00CD7FC7" w:rsidRDefault="00CD7FC7">
      <w:pPr>
        <w:pStyle w:val="afa"/>
        <w:numPr>
          <w:ilvl w:val="0"/>
          <w:numId w:val="79"/>
        </w:numPr>
      </w:pPr>
      <w:r>
        <w:t>UserName claim – ключ (наименование) клейма в токене пользователя для поиска пользователя в платформе. Можно установить любое наименование из токена, например preferred_username.</w:t>
      </w:r>
    </w:p>
    <w:p w14:paraId="37BEB867" w14:textId="77777777" w:rsidR="00CD7FC7" w:rsidRDefault="00CD7FC7">
      <w:pPr>
        <w:pStyle w:val="afa"/>
        <w:numPr>
          <w:ilvl w:val="0"/>
          <w:numId w:val="79"/>
        </w:numPr>
      </w:pPr>
      <w:r>
        <w:lastRenderedPageBreak/>
        <w:t>Repsonse type – ожидаемый тип процесса аутентификации на внешнем Провайдере.</w:t>
      </w:r>
    </w:p>
    <w:p w14:paraId="7EC19590" w14:textId="77777777" w:rsidR="00CD7FC7" w:rsidRDefault="00CD7FC7">
      <w:pPr>
        <w:pStyle w:val="afa"/>
        <w:numPr>
          <w:ilvl w:val="0"/>
          <w:numId w:val="79"/>
        </w:numPr>
      </w:pPr>
      <w:r>
        <w:t>Authentication scheme – схема аутентификации.</w:t>
      </w:r>
    </w:p>
    <w:p w14:paraId="349BDB38" w14:textId="77777777" w:rsidR="00CD7FC7" w:rsidRDefault="00CD7FC7">
      <w:pPr>
        <w:pStyle w:val="afa"/>
        <w:numPr>
          <w:ilvl w:val="0"/>
          <w:numId w:val="79"/>
        </w:numPr>
      </w:pPr>
      <w:r>
        <w:t>Authority – путь до сервиса авторизации.</w:t>
      </w:r>
    </w:p>
    <w:p w14:paraId="5AC01042" w14:textId="77777777" w:rsidR="00CD7FC7" w:rsidRDefault="00CD7FC7">
      <w:pPr>
        <w:pStyle w:val="afa"/>
        <w:numPr>
          <w:ilvl w:val="0"/>
          <w:numId w:val="79"/>
        </w:numPr>
      </w:pPr>
      <w:r>
        <w:t>Client id – идентификатор клиента из Провайдера.</w:t>
      </w:r>
    </w:p>
    <w:p w14:paraId="4F27BBF3" w14:textId="77777777" w:rsidR="00CD7FC7" w:rsidRDefault="00CD7FC7">
      <w:pPr>
        <w:pStyle w:val="afa"/>
        <w:numPr>
          <w:ilvl w:val="0"/>
          <w:numId w:val="79"/>
        </w:numPr>
      </w:pPr>
      <w:r>
        <w:t>Client secret – скопировать из настроек клиента у Провайдера.</w:t>
      </w:r>
    </w:p>
    <w:p w14:paraId="4EE7D9B2" w14:textId="77777777" w:rsidR="00CD7FC7" w:rsidRDefault="00CD7FC7">
      <w:pPr>
        <w:pStyle w:val="afa"/>
        <w:numPr>
          <w:ilvl w:val="0"/>
          <w:numId w:val="79"/>
        </w:numPr>
      </w:pPr>
      <w:r>
        <w:t>Callback path – путь для обработки обратного вызова аутентификации.</w:t>
      </w:r>
    </w:p>
    <w:p w14:paraId="5D9E0A06" w14:textId="77777777" w:rsidR="00CD7FC7" w:rsidRDefault="00CD7FC7">
      <w:pPr>
        <w:pStyle w:val="afa"/>
        <w:numPr>
          <w:ilvl w:val="0"/>
          <w:numId w:val="79"/>
        </w:numPr>
      </w:pPr>
      <w:r>
        <w:t>Scope – список запрашиваемых разрешений.</w:t>
      </w:r>
    </w:p>
    <w:p w14:paraId="2079AF2B" w14:textId="77777777" w:rsidR="00CD7FC7" w:rsidRDefault="00CD7FC7">
      <w:pPr>
        <w:pStyle w:val="afa"/>
        <w:numPr>
          <w:ilvl w:val="0"/>
          <w:numId w:val="79"/>
        </w:numPr>
      </w:pPr>
      <w:r>
        <w:t>Resource – идентификатор ресурса, к которому будет запрошен доступ.</w:t>
      </w:r>
    </w:p>
    <w:p w14:paraId="7741C9DA" w14:textId="77777777" w:rsidR="00CD7FC7" w:rsidRDefault="00CD7FC7">
      <w:pPr>
        <w:pStyle w:val="afa"/>
        <w:numPr>
          <w:ilvl w:val="0"/>
          <w:numId w:val="79"/>
        </w:numPr>
      </w:pPr>
      <w:r>
        <w:t xml:space="preserve">Claims source – источник клеймов. </w:t>
      </w:r>
    </w:p>
    <w:p w14:paraId="31E9AA1B" w14:textId="0EFAAFF7" w:rsidR="00CD7FC7" w:rsidRDefault="00CD7FC7" w:rsidP="00371399">
      <w:r>
        <w:t xml:space="preserve">Сохраните настройки нажатием на </w:t>
      </w:r>
      <w:r w:rsidRPr="00CD7FC7">
        <w:rPr>
          <w:rStyle w:val="af1"/>
        </w:rPr>
        <w:t>Сохранить</w:t>
      </w:r>
      <w:r>
        <w:t>.</w:t>
      </w:r>
    </w:p>
    <w:p w14:paraId="6C2F95AA" w14:textId="77777777" w:rsidR="00CD7FC7" w:rsidRDefault="00CD7FC7" w:rsidP="00371399">
      <w:r>
        <w:t>Платформа поддерживает следующие источники клэймов (Claims source):</w:t>
      </w:r>
    </w:p>
    <w:p w14:paraId="66DB7699" w14:textId="77777777" w:rsidR="00CD7FC7" w:rsidRPr="00CD7FC7" w:rsidRDefault="00CD7FC7">
      <w:pPr>
        <w:pStyle w:val="afa"/>
        <w:numPr>
          <w:ilvl w:val="0"/>
          <w:numId w:val="80"/>
        </w:numPr>
        <w:rPr>
          <w:lang w:val="en-US"/>
        </w:rPr>
      </w:pPr>
      <w:r w:rsidRPr="00CD7FC7">
        <w:rPr>
          <w:lang w:val="en-US"/>
        </w:rPr>
        <w:t>"userinfo endpoint",</w:t>
      </w:r>
    </w:p>
    <w:p w14:paraId="0C61C100" w14:textId="77777777" w:rsidR="00CD7FC7" w:rsidRPr="00CD7FC7" w:rsidRDefault="00CD7FC7">
      <w:pPr>
        <w:pStyle w:val="afa"/>
        <w:numPr>
          <w:ilvl w:val="0"/>
          <w:numId w:val="80"/>
        </w:numPr>
        <w:rPr>
          <w:lang w:val="en-US"/>
        </w:rPr>
      </w:pPr>
      <w:r w:rsidRPr="00CD7FC7">
        <w:rPr>
          <w:lang w:val="en-US"/>
        </w:rPr>
        <w:t>"id_token",</w:t>
      </w:r>
    </w:p>
    <w:p w14:paraId="1D35C251" w14:textId="77777777" w:rsidR="00CD7FC7" w:rsidRPr="00CD7FC7" w:rsidRDefault="00CD7FC7">
      <w:pPr>
        <w:pStyle w:val="afa"/>
        <w:numPr>
          <w:ilvl w:val="0"/>
          <w:numId w:val="80"/>
        </w:numPr>
        <w:rPr>
          <w:lang w:val="en-US"/>
        </w:rPr>
      </w:pPr>
      <w:r w:rsidRPr="00CD7FC7">
        <w:rPr>
          <w:lang w:val="en-US"/>
        </w:rPr>
        <w:t>"access_token".</w:t>
      </w:r>
    </w:p>
    <w:p w14:paraId="372053A4" w14:textId="326C6270" w:rsidR="00CD7FC7" w:rsidRPr="00CD7FC7" w:rsidRDefault="00CD7FC7" w:rsidP="00371399">
      <w:r>
        <w:t>Вы можете использовать любой из клэймов в зависимости от настроек используемого внешнего Провайдера.</w:t>
      </w:r>
    </w:p>
    <w:p w14:paraId="1E6E76FB" w14:textId="08922225" w:rsidR="003753B1" w:rsidRPr="00F12E00" w:rsidRDefault="003753B1" w:rsidP="00371399">
      <w:pPr>
        <w:pStyle w:val="3"/>
      </w:pPr>
      <w:bookmarkStart w:id="21" w:name="_Toc126141046"/>
      <w:r w:rsidRPr="00F12E00">
        <w:t>Импортирование пользователей. Подраздел «LDAP»</w:t>
      </w:r>
      <w:bookmarkEnd w:id="21"/>
    </w:p>
    <w:p w14:paraId="0ED7315C" w14:textId="527A3D4A" w:rsidR="003753B1" w:rsidRPr="00AF6AF5" w:rsidRDefault="003753B1" w:rsidP="00371399">
      <w:r w:rsidRPr="00AF6AF5">
        <w:t>Подраздел</w:t>
      </w:r>
      <w:r>
        <w:t xml:space="preserve"> </w:t>
      </w:r>
      <w:r w:rsidRPr="00AF6AF5">
        <w:t>«LDAP»</w:t>
      </w:r>
      <w:r>
        <w:t xml:space="preserve"> </w:t>
      </w:r>
      <w:r w:rsidRPr="00AF6AF5">
        <w:t>позволяет</w:t>
      </w:r>
      <w:r>
        <w:t xml:space="preserve"> </w:t>
      </w:r>
      <w:r w:rsidRPr="00AF6AF5">
        <w:t>импортировать</w:t>
      </w:r>
      <w:r>
        <w:t xml:space="preserve"> </w:t>
      </w:r>
      <w:r w:rsidRPr="00AF6AF5">
        <w:t>сразу</w:t>
      </w:r>
      <w:r>
        <w:t xml:space="preserve"> </w:t>
      </w:r>
      <w:r w:rsidRPr="00AF6AF5">
        <w:t>всех</w:t>
      </w:r>
      <w:r>
        <w:t xml:space="preserve"> </w:t>
      </w:r>
      <w:r w:rsidRPr="00AF6AF5">
        <w:t>имеющихся</w:t>
      </w:r>
      <w:r>
        <w:t xml:space="preserve"> </w:t>
      </w:r>
      <w:r w:rsidRPr="00AF6AF5">
        <w:t>пользователей</w:t>
      </w:r>
      <w:r>
        <w:t xml:space="preserve"> </w:t>
      </w:r>
      <w:r w:rsidRPr="00AF6AF5">
        <w:t>из</w:t>
      </w:r>
      <w:r>
        <w:t xml:space="preserve"> </w:t>
      </w:r>
      <w:r w:rsidRPr="00AF6AF5">
        <w:t>уже</w:t>
      </w:r>
      <w:r>
        <w:t xml:space="preserve"> </w:t>
      </w:r>
      <w:r w:rsidRPr="00AF6AF5">
        <w:t>существующих</w:t>
      </w:r>
      <w:r>
        <w:t xml:space="preserve"> </w:t>
      </w:r>
      <w:r w:rsidRPr="00AF6AF5">
        <w:t>учетных</w:t>
      </w:r>
      <w:r>
        <w:t xml:space="preserve"> </w:t>
      </w:r>
      <w:r w:rsidRPr="00AF6AF5">
        <w:t>систем.</w:t>
      </w:r>
    </w:p>
    <w:p w14:paraId="14DB7447" w14:textId="77777777" w:rsidR="003753B1" w:rsidRPr="00AF6AF5" w:rsidRDefault="003753B1" w:rsidP="00371399">
      <w:r w:rsidRPr="00AF6AF5">
        <w:t>Для</w:t>
      </w:r>
      <w:r>
        <w:t xml:space="preserve"> </w:t>
      </w:r>
      <w:r w:rsidRPr="00AF6AF5">
        <w:t>настройки</w:t>
      </w:r>
      <w:r>
        <w:t xml:space="preserve"> </w:t>
      </w:r>
      <w:r w:rsidRPr="00AF6AF5">
        <w:t>LDAP</w:t>
      </w:r>
      <w:r>
        <w:t xml:space="preserve"> </w:t>
      </w:r>
      <w:r w:rsidRPr="00AF6AF5">
        <w:t>необходимо</w:t>
      </w:r>
      <w:r>
        <w:t xml:space="preserve"> </w:t>
      </w:r>
      <w:r w:rsidRPr="00AF6AF5">
        <w:t>выполнить</w:t>
      </w:r>
      <w:r>
        <w:t xml:space="preserve"> </w:t>
      </w:r>
      <w:r w:rsidRPr="00AF6AF5">
        <w:t>следующие</w:t>
      </w:r>
      <w:r>
        <w:t xml:space="preserve"> </w:t>
      </w:r>
      <w:r w:rsidRPr="00AF6AF5">
        <w:t>действия:</w:t>
      </w:r>
    </w:p>
    <w:p w14:paraId="42088EE6" w14:textId="24CF7B30" w:rsidR="003753B1" w:rsidRPr="00AF6AF5" w:rsidRDefault="003753B1">
      <w:pPr>
        <w:pStyle w:val="afa"/>
        <w:numPr>
          <w:ilvl w:val="0"/>
          <w:numId w:val="78"/>
        </w:numPr>
      </w:pPr>
      <w:r w:rsidRPr="00AF6AF5">
        <w:t>Отметить</w:t>
      </w:r>
      <w:r>
        <w:t xml:space="preserve"> </w:t>
      </w:r>
      <w:r w:rsidRPr="00AF6AF5">
        <w:t>элемент</w:t>
      </w:r>
      <w:r>
        <w:t xml:space="preserve"> </w:t>
      </w:r>
      <w:r w:rsidRPr="00AF6AF5">
        <w:t>«LDAP».</w:t>
      </w:r>
    </w:p>
    <w:p w14:paraId="5D5EF5DA" w14:textId="549E8926" w:rsidR="003753B1" w:rsidRPr="00AF6AF5" w:rsidRDefault="003753B1">
      <w:pPr>
        <w:pStyle w:val="afa"/>
        <w:numPr>
          <w:ilvl w:val="0"/>
          <w:numId w:val="78"/>
        </w:numPr>
      </w:pPr>
      <w:r w:rsidRPr="00AF6AF5">
        <w:t>Заполнить:</w:t>
      </w:r>
    </w:p>
    <w:p w14:paraId="1F0AA668" w14:textId="77777777" w:rsidR="003753B1" w:rsidRPr="00AF6AF5" w:rsidRDefault="003753B1">
      <w:pPr>
        <w:numPr>
          <w:ilvl w:val="0"/>
          <w:numId w:val="77"/>
        </w:numPr>
        <w:rPr>
          <w:bCs/>
        </w:rPr>
      </w:pPr>
      <w:r w:rsidRPr="00AF6AF5">
        <w:rPr>
          <w:bCs/>
        </w:rPr>
        <w:t>поле</w:t>
      </w:r>
      <w:r>
        <w:rPr>
          <w:bCs/>
        </w:rPr>
        <w:t xml:space="preserve"> </w:t>
      </w:r>
      <w:r w:rsidRPr="00AF6AF5">
        <w:rPr>
          <w:bCs/>
        </w:rPr>
        <w:t>«</w:t>
      </w:r>
      <w:r w:rsidRPr="00A04065">
        <w:rPr>
          <w:rStyle w:val="af0"/>
        </w:rPr>
        <w:t>Сервер</w:t>
      </w:r>
      <w:r w:rsidRPr="00AF6AF5">
        <w:rPr>
          <w:bCs/>
        </w:rPr>
        <w:t>».</w:t>
      </w:r>
      <w:r>
        <w:rPr>
          <w:bCs/>
        </w:rPr>
        <w:t xml:space="preserve"> </w:t>
      </w:r>
      <w:r w:rsidRPr="00AF6AF5">
        <w:rPr>
          <w:bCs/>
        </w:rPr>
        <w:t>Позволяет</w:t>
      </w:r>
      <w:r>
        <w:rPr>
          <w:bCs/>
        </w:rPr>
        <w:t xml:space="preserve"> </w:t>
      </w:r>
      <w:r w:rsidRPr="00AF6AF5">
        <w:rPr>
          <w:bCs/>
        </w:rPr>
        <w:t>указать</w:t>
      </w:r>
      <w:r>
        <w:rPr>
          <w:bCs/>
        </w:rPr>
        <w:t xml:space="preserve"> </w:t>
      </w:r>
      <w:r w:rsidRPr="00AF6AF5">
        <w:rPr>
          <w:bCs/>
        </w:rPr>
        <w:t>адрес</w:t>
      </w:r>
      <w:r>
        <w:rPr>
          <w:bCs/>
        </w:rPr>
        <w:t xml:space="preserve"> </w:t>
      </w:r>
      <w:r w:rsidRPr="00AF6AF5">
        <w:rPr>
          <w:bCs/>
        </w:rPr>
        <w:t>сервера</w:t>
      </w:r>
      <w:r>
        <w:rPr>
          <w:bCs/>
        </w:rPr>
        <w:t xml:space="preserve"> </w:t>
      </w:r>
      <w:r w:rsidRPr="00AF6AF5">
        <w:rPr>
          <w:bCs/>
        </w:rPr>
        <w:t>LDAP;</w:t>
      </w:r>
    </w:p>
    <w:p w14:paraId="769EA112" w14:textId="77777777" w:rsidR="003753B1" w:rsidRPr="00AF6AF5" w:rsidRDefault="003753B1">
      <w:pPr>
        <w:numPr>
          <w:ilvl w:val="0"/>
          <w:numId w:val="77"/>
        </w:numPr>
        <w:rPr>
          <w:bCs/>
        </w:rPr>
      </w:pPr>
      <w:r w:rsidRPr="00AF6AF5">
        <w:rPr>
          <w:bCs/>
        </w:rPr>
        <w:t>поле</w:t>
      </w:r>
      <w:r>
        <w:rPr>
          <w:bCs/>
        </w:rPr>
        <w:t xml:space="preserve"> </w:t>
      </w:r>
      <w:r w:rsidRPr="00AF6AF5">
        <w:rPr>
          <w:bCs/>
        </w:rPr>
        <w:t>«</w:t>
      </w:r>
      <w:r w:rsidRPr="00A04065">
        <w:rPr>
          <w:rStyle w:val="af0"/>
        </w:rPr>
        <w:t>Порт</w:t>
      </w:r>
      <w:r w:rsidRPr="00AF6AF5">
        <w:rPr>
          <w:bCs/>
        </w:rPr>
        <w:t>».</w:t>
      </w:r>
      <w:r>
        <w:rPr>
          <w:bCs/>
        </w:rPr>
        <w:t xml:space="preserve"> </w:t>
      </w:r>
      <w:r w:rsidRPr="00AF6AF5">
        <w:rPr>
          <w:bCs/>
        </w:rPr>
        <w:t>Позволяет</w:t>
      </w:r>
      <w:r>
        <w:rPr>
          <w:bCs/>
        </w:rPr>
        <w:t xml:space="preserve"> </w:t>
      </w:r>
      <w:r w:rsidRPr="00AF6AF5">
        <w:rPr>
          <w:bCs/>
        </w:rPr>
        <w:t>указать</w:t>
      </w:r>
      <w:r>
        <w:rPr>
          <w:bCs/>
        </w:rPr>
        <w:t xml:space="preserve"> </w:t>
      </w:r>
      <w:r w:rsidRPr="00AF6AF5">
        <w:rPr>
          <w:bCs/>
        </w:rPr>
        <w:t>порт</w:t>
      </w:r>
      <w:r>
        <w:rPr>
          <w:bCs/>
        </w:rPr>
        <w:t xml:space="preserve"> </w:t>
      </w:r>
      <w:r w:rsidRPr="00AF6AF5">
        <w:rPr>
          <w:bCs/>
        </w:rPr>
        <w:t>сервера</w:t>
      </w:r>
      <w:r>
        <w:rPr>
          <w:bCs/>
        </w:rPr>
        <w:t xml:space="preserve"> </w:t>
      </w:r>
      <w:r w:rsidRPr="00AF6AF5">
        <w:rPr>
          <w:bCs/>
        </w:rPr>
        <w:t>LDAP;</w:t>
      </w:r>
    </w:p>
    <w:p w14:paraId="3E961FB5" w14:textId="62D870DF" w:rsidR="003753B1" w:rsidRPr="00AF6AF5" w:rsidRDefault="003753B1">
      <w:pPr>
        <w:numPr>
          <w:ilvl w:val="0"/>
          <w:numId w:val="77"/>
        </w:numPr>
        <w:rPr>
          <w:bCs/>
        </w:rPr>
      </w:pPr>
      <w:r w:rsidRPr="00AF6AF5">
        <w:rPr>
          <w:bCs/>
        </w:rPr>
        <w:t>поле</w:t>
      </w:r>
      <w:r>
        <w:rPr>
          <w:bCs/>
        </w:rPr>
        <w:t xml:space="preserve"> </w:t>
      </w:r>
      <w:r w:rsidRPr="00AF6AF5">
        <w:rPr>
          <w:bCs/>
        </w:rPr>
        <w:t>«</w:t>
      </w:r>
      <w:r w:rsidR="00B92967" w:rsidRPr="00A04065">
        <w:rPr>
          <w:rStyle w:val="af0"/>
        </w:rPr>
        <w:t>Пользователь</w:t>
      </w:r>
      <w:r w:rsidRPr="00AF6AF5">
        <w:rPr>
          <w:bCs/>
        </w:rPr>
        <w:t>».</w:t>
      </w:r>
      <w:r>
        <w:rPr>
          <w:bCs/>
        </w:rPr>
        <w:t xml:space="preserve"> </w:t>
      </w:r>
      <w:r w:rsidRPr="00AF6AF5">
        <w:rPr>
          <w:bCs/>
        </w:rPr>
        <w:t>Позволяет</w:t>
      </w:r>
      <w:r>
        <w:rPr>
          <w:bCs/>
        </w:rPr>
        <w:t xml:space="preserve"> </w:t>
      </w:r>
      <w:r w:rsidRPr="00AF6AF5">
        <w:rPr>
          <w:bCs/>
        </w:rPr>
        <w:t>указать</w:t>
      </w:r>
      <w:r>
        <w:rPr>
          <w:bCs/>
        </w:rPr>
        <w:t xml:space="preserve"> </w:t>
      </w:r>
      <w:r w:rsidRPr="00AF6AF5">
        <w:rPr>
          <w:bCs/>
        </w:rPr>
        <w:t>настройки</w:t>
      </w:r>
      <w:r>
        <w:rPr>
          <w:bCs/>
        </w:rPr>
        <w:t xml:space="preserve"> </w:t>
      </w:r>
      <w:r w:rsidRPr="00AF6AF5">
        <w:rPr>
          <w:bCs/>
        </w:rPr>
        <w:t>авторизации</w:t>
      </w:r>
      <w:r>
        <w:rPr>
          <w:bCs/>
        </w:rPr>
        <w:t xml:space="preserve"> </w:t>
      </w:r>
      <w:r w:rsidRPr="00AF6AF5">
        <w:rPr>
          <w:bCs/>
        </w:rPr>
        <w:t>LDAP;</w:t>
      </w:r>
    </w:p>
    <w:p w14:paraId="204B3973" w14:textId="77777777" w:rsidR="003753B1" w:rsidRPr="00AF6AF5" w:rsidRDefault="003753B1">
      <w:pPr>
        <w:numPr>
          <w:ilvl w:val="0"/>
          <w:numId w:val="77"/>
        </w:numPr>
        <w:rPr>
          <w:bCs/>
        </w:rPr>
      </w:pPr>
      <w:r w:rsidRPr="00AF6AF5">
        <w:rPr>
          <w:bCs/>
        </w:rPr>
        <w:lastRenderedPageBreak/>
        <w:t>поле</w:t>
      </w:r>
      <w:r>
        <w:rPr>
          <w:bCs/>
        </w:rPr>
        <w:t xml:space="preserve"> </w:t>
      </w:r>
      <w:r w:rsidRPr="00AF6AF5">
        <w:rPr>
          <w:bCs/>
        </w:rPr>
        <w:t>«</w:t>
      </w:r>
      <w:r w:rsidRPr="00A04065">
        <w:rPr>
          <w:rStyle w:val="af0"/>
        </w:rPr>
        <w:t>Пароль</w:t>
      </w:r>
      <w:r w:rsidRPr="00AF6AF5">
        <w:rPr>
          <w:bCs/>
        </w:rPr>
        <w:t>».</w:t>
      </w:r>
      <w:r>
        <w:rPr>
          <w:bCs/>
        </w:rPr>
        <w:t xml:space="preserve"> </w:t>
      </w:r>
      <w:r w:rsidRPr="00AF6AF5">
        <w:rPr>
          <w:bCs/>
        </w:rPr>
        <w:t>Позволяет</w:t>
      </w:r>
      <w:r>
        <w:rPr>
          <w:bCs/>
        </w:rPr>
        <w:t xml:space="preserve"> </w:t>
      </w:r>
      <w:r w:rsidRPr="00AF6AF5">
        <w:rPr>
          <w:bCs/>
        </w:rPr>
        <w:t>указать</w:t>
      </w:r>
      <w:r>
        <w:rPr>
          <w:bCs/>
        </w:rPr>
        <w:t xml:space="preserve"> </w:t>
      </w:r>
      <w:r w:rsidRPr="00AF6AF5">
        <w:rPr>
          <w:bCs/>
        </w:rPr>
        <w:t>пароль</w:t>
      </w:r>
      <w:r>
        <w:rPr>
          <w:bCs/>
        </w:rPr>
        <w:t xml:space="preserve"> </w:t>
      </w:r>
      <w:r w:rsidRPr="00AF6AF5">
        <w:rPr>
          <w:bCs/>
        </w:rPr>
        <w:t>доступа</w:t>
      </w:r>
      <w:r>
        <w:rPr>
          <w:bCs/>
        </w:rPr>
        <w:t xml:space="preserve"> </w:t>
      </w:r>
      <w:r w:rsidRPr="00AF6AF5">
        <w:rPr>
          <w:bCs/>
        </w:rPr>
        <w:t>с</w:t>
      </w:r>
      <w:r>
        <w:rPr>
          <w:bCs/>
        </w:rPr>
        <w:t xml:space="preserve"> </w:t>
      </w:r>
      <w:r w:rsidRPr="00AF6AF5">
        <w:rPr>
          <w:bCs/>
        </w:rPr>
        <w:t>помощью</w:t>
      </w:r>
      <w:r>
        <w:rPr>
          <w:bCs/>
        </w:rPr>
        <w:t xml:space="preserve"> </w:t>
      </w:r>
      <w:r w:rsidRPr="00AF6AF5">
        <w:rPr>
          <w:bCs/>
        </w:rPr>
        <w:t>авторизации</w:t>
      </w:r>
      <w:r>
        <w:rPr>
          <w:bCs/>
        </w:rPr>
        <w:t xml:space="preserve"> </w:t>
      </w:r>
      <w:r w:rsidRPr="00AF6AF5">
        <w:rPr>
          <w:bCs/>
        </w:rPr>
        <w:t>LDAP;</w:t>
      </w:r>
    </w:p>
    <w:p w14:paraId="45BF020E" w14:textId="530BB9C1" w:rsidR="003753B1" w:rsidRDefault="003753B1">
      <w:pPr>
        <w:numPr>
          <w:ilvl w:val="0"/>
          <w:numId w:val="77"/>
        </w:numPr>
        <w:rPr>
          <w:bCs/>
        </w:rPr>
      </w:pPr>
      <w:r w:rsidRPr="00AF6AF5">
        <w:rPr>
          <w:bCs/>
        </w:rPr>
        <w:t>поле</w:t>
      </w:r>
      <w:r>
        <w:rPr>
          <w:bCs/>
        </w:rPr>
        <w:t xml:space="preserve"> </w:t>
      </w:r>
      <w:r w:rsidRPr="00AF6AF5">
        <w:rPr>
          <w:bCs/>
        </w:rPr>
        <w:t>«</w:t>
      </w:r>
      <w:r w:rsidRPr="00A04065">
        <w:rPr>
          <w:rStyle w:val="af0"/>
        </w:rPr>
        <w:t>Корень дерева</w:t>
      </w:r>
      <w:r w:rsidRPr="00AF6AF5">
        <w:rPr>
          <w:bCs/>
        </w:rPr>
        <w:t>».</w:t>
      </w:r>
      <w:r>
        <w:rPr>
          <w:bCs/>
        </w:rPr>
        <w:t xml:space="preserve"> </w:t>
      </w:r>
      <w:r w:rsidRPr="00AF6AF5">
        <w:rPr>
          <w:bCs/>
        </w:rPr>
        <w:t>Позволяет</w:t>
      </w:r>
      <w:r>
        <w:rPr>
          <w:bCs/>
        </w:rPr>
        <w:t xml:space="preserve"> </w:t>
      </w:r>
      <w:r w:rsidRPr="00AF6AF5">
        <w:rPr>
          <w:bCs/>
        </w:rPr>
        <w:t>указать</w:t>
      </w:r>
      <w:r>
        <w:rPr>
          <w:bCs/>
        </w:rPr>
        <w:t xml:space="preserve"> </w:t>
      </w:r>
      <w:r w:rsidRPr="00AF6AF5">
        <w:rPr>
          <w:bCs/>
        </w:rPr>
        <w:t>корень</w:t>
      </w:r>
      <w:r>
        <w:rPr>
          <w:bCs/>
        </w:rPr>
        <w:t xml:space="preserve"> </w:t>
      </w:r>
      <w:r w:rsidRPr="00AF6AF5">
        <w:rPr>
          <w:bCs/>
        </w:rPr>
        <w:t>дерева</w:t>
      </w:r>
      <w:r w:rsidR="00B92967">
        <w:rPr>
          <w:bCs/>
        </w:rPr>
        <w:t xml:space="preserve"> (см. </w:t>
      </w:r>
      <w:r w:rsidR="00B92967">
        <w:rPr>
          <w:bCs/>
        </w:rPr>
        <w:fldChar w:fldCharType="begin"/>
      </w:r>
      <w:r w:rsidR="00B92967">
        <w:rPr>
          <w:bCs/>
        </w:rPr>
        <w:instrText xml:space="preserve"> REF  _Ref124767129 \* Lower \h </w:instrText>
      </w:r>
      <w:r w:rsidR="00B92967">
        <w:rPr>
          <w:bCs/>
        </w:rPr>
      </w:r>
      <w:r w:rsidR="00B92967">
        <w:rPr>
          <w:bCs/>
        </w:rPr>
        <w:fldChar w:fldCharType="separate"/>
      </w:r>
      <w:r w:rsidR="0021251C">
        <w:t xml:space="preserve">рисунок </w:t>
      </w:r>
      <w:r w:rsidR="0021251C">
        <w:rPr>
          <w:noProof/>
        </w:rPr>
        <w:t>6</w:t>
      </w:r>
      <w:r w:rsidR="00B92967">
        <w:rPr>
          <w:bCs/>
        </w:rPr>
        <w:fldChar w:fldCharType="end"/>
      </w:r>
      <w:r w:rsidR="00B92967">
        <w:rPr>
          <w:bCs/>
        </w:rPr>
        <w:t>)</w:t>
      </w:r>
      <w:r w:rsidRPr="00AF6AF5">
        <w:rPr>
          <w:bCs/>
        </w:rPr>
        <w:t>.</w:t>
      </w:r>
    </w:p>
    <w:p w14:paraId="6EBB9462" w14:textId="77777777" w:rsidR="00B92967" w:rsidRDefault="00B92967" w:rsidP="00371399">
      <w:pPr>
        <w:pStyle w:val="af7"/>
      </w:pPr>
      <w:r>
        <w:rPr>
          <w:lang w:eastAsia="ru-RU"/>
        </w:rPr>
        <w:drawing>
          <wp:inline distT="0" distB="0" distL="0" distR="0" wp14:anchorId="74024790" wp14:editId="423D48A2">
            <wp:extent cx="6296400" cy="254880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6400" cy="25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E0F13" w14:textId="69FD48D7" w:rsidR="00B92967" w:rsidRPr="00AF6AF5" w:rsidRDefault="00B92967" w:rsidP="00371399">
      <w:pPr>
        <w:pStyle w:val="a6"/>
        <w:rPr>
          <w:bCs/>
        </w:rPr>
      </w:pPr>
      <w:bookmarkStart w:id="22" w:name="_Ref124767129"/>
      <w:r>
        <w:t xml:space="preserve">Рисунок </w:t>
      </w:r>
      <w:fldSimple w:instr=" SEQ Рисунок \* ARABIC ">
        <w:r w:rsidR="0021251C">
          <w:rPr>
            <w:noProof/>
          </w:rPr>
          <w:t>6</w:t>
        </w:r>
      </w:fldSimple>
      <w:bookmarkEnd w:id="22"/>
      <w:r>
        <w:t xml:space="preserve">. Настройки </w:t>
      </w:r>
      <w:r w:rsidRPr="00B92967">
        <w:t>LDAP</w:t>
      </w:r>
    </w:p>
    <w:p w14:paraId="4BBEA4C2" w14:textId="1254B64C" w:rsidR="003753B1" w:rsidRPr="00AF6AF5" w:rsidRDefault="003753B1">
      <w:pPr>
        <w:pStyle w:val="afa"/>
        <w:numPr>
          <w:ilvl w:val="0"/>
          <w:numId w:val="78"/>
        </w:numPr>
      </w:pPr>
      <w:r w:rsidRPr="00AF6AF5">
        <w:t>Нажать</w:t>
      </w:r>
      <w:r>
        <w:t xml:space="preserve"> </w:t>
      </w:r>
      <w:r w:rsidRPr="00AF6AF5">
        <w:t>кнопку</w:t>
      </w:r>
      <w:r>
        <w:t xml:space="preserve"> </w:t>
      </w:r>
      <w:r w:rsidRPr="009D56D0">
        <w:rPr>
          <w:rStyle w:val="af1"/>
        </w:rPr>
        <w:t>Тест</w:t>
      </w:r>
      <w:r w:rsidR="009D56D0" w:rsidRPr="009D56D0">
        <w:rPr>
          <w:rStyle w:val="af1"/>
        </w:rPr>
        <w:t xml:space="preserve"> подключения</w:t>
      </w:r>
      <w:r>
        <w:t xml:space="preserve"> </w:t>
      </w:r>
      <w:r w:rsidRPr="00AF6AF5">
        <w:t>для</w:t>
      </w:r>
      <w:r>
        <w:t xml:space="preserve"> </w:t>
      </w:r>
      <w:r w:rsidRPr="00AF6AF5">
        <w:t>проверки</w:t>
      </w:r>
      <w:r>
        <w:t xml:space="preserve"> </w:t>
      </w:r>
      <w:r w:rsidRPr="00AF6AF5">
        <w:t>подключения.</w:t>
      </w:r>
      <w:r>
        <w:t xml:space="preserve"> </w:t>
      </w:r>
      <w:r w:rsidRPr="00AF6AF5">
        <w:t>После</w:t>
      </w:r>
      <w:r>
        <w:t xml:space="preserve"> </w:t>
      </w:r>
      <w:r w:rsidRPr="00AF6AF5">
        <w:t>проверки</w:t>
      </w:r>
      <w:r>
        <w:t xml:space="preserve"> </w:t>
      </w:r>
      <w:r w:rsidRPr="00AF6AF5">
        <w:t>подключения</w:t>
      </w:r>
      <w:r>
        <w:t xml:space="preserve"> </w:t>
      </w:r>
      <w:r w:rsidRPr="00AF6AF5">
        <w:t>отобразится</w:t>
      </w:r>
      <w:r>
        <w:t xml:space="preserve"> </w:t>
      </w:r>
      <w:r w:rsidRPr="00AF6AF5">
        <w:t>уведомление.</w:t>
      </w:r>
    </w:p>
    <w:p w14:paraId="6BC37FDD" w14:textId="67AB1E1A" w:rsidR="003753B1" w:rsidRPr="00AF6AF5" w:rsidRDefault="003753B1">
      <w:pPr>
        <w:pStyle w:val="afa"/>
        <w:numPr>
          <w:ilvl w:val="0"/>
          <w:numId w:val="78"/>
        </w:numPr>
      </w:pPr>
      <w:r w:rsidRPr="00AF6AF5">
        <w:t>Нажать</w:t>
      </w:r>
      <w:r>
        <w:t xml:space="preserve"> </w:t>
      </w:r>
      <w:r w:rsidRPr="00AF6AF5">
        <w:t>кнопку</w:t>
      </w:r>
      <w:r>
        <w:t xml:space="preserve"> </w:t>
      </w:r>
      <w:r w:rsidRPr="009D56D0">
        <w:rPr>
          <w:rStyle w:val="af2"/>
        </w:rPr>
        <w:t>Импорт</w:t>
      </w:r>
      <w:r w:rsidR="009D56D0" w:rsidRPr="009D56D0">
        <w:rPr>
          <w:rStyle w:val="af2"/>
        </w:rPr>
        <w:t xml:space="preserve"> пользователей</w:t>
      </w:r>
      <w:r w:rsidRPr="00AF6AF5">
        <w:t>.</w:t>
      </w:r>
    </w:p>
    <w:p w14:paraId="460D35E0" w14:textId="7E2A9D22" w:rsidR="003753B1" w:rsidRPr="00AF6AF5" w:rsidRDefault="003753B1">
      <w:pPr>
        <w:pStyle w:val="afa"/>
        <w:numPr>
          <w:ilvl w:val="0"/>
          <w:numId w:val="78"/>
        </w:numPr>
      </w:pPr>
      <w:r w:rsidRPr="00AF6AF5">
        <w:t>Нажать</w:t>
      </w:r>
      <w:r>
        <w:t xml:space="preserve"> </w:t>
      </w:r>
      <w:r w:rsidRPr="00AF6AF5">
        <w:t>кнопку</w:t>
      </w:r>
      <w:r>
        <w:t xml:space="preserve"> </w:t>
      </w:r>
      <w:r w:rsidRPr="00AD55E1">
        <w:rPr>
          <w:rStyle w:val="af1"/>
        </w:rPr>
        <w:t>Сохранить</w:t>
      </w:r>
      <w:r w:rsidRPr="00AF6AF5">
        <w:t>.</w:t>
      </w:r>
    </w:p>
    <w:p w14:paraId="3137409B" w14:textId="441847A4" w:rsidR="003753B1" w:rsidRPr="003753B1" w:rsidRDefault="003753B1" w:rsidP="00371399">
      <w:r w:rsidRPr="00AF6AF5">
        <w:t>После</w:t>
      </w:r>
      <w:r>
        <w:t xml:space="preserve"> </w:t>
      </w:r>
      <w:r w:rsidRPr="00AF6AF5">
        <w:t>сохранения</w:t>
      </w:r>
      <w:r>
        <w:t xml:space="preserve"> </w:t>
      </w:r>
      <w:r w:rsidRPr="00AF6AF5">
        <w:t>настроек</w:t>
      </w:r>
      <w:r>
        <w:t xml:space="preserve"> </w:t>
      </w:r>
      <w:r w:rsidRPr="00AF6AF5">
        <w:t>отобразится</w:t>
      </w:r>
      <w:r>
        <w:t xml:space="preserve"> </w:t>
      </w:r>
      <w:r w:rsidRPr="00AF6AF5">
        <w:t>уведомление</w:t>
      </w:r>
      <w:r>
        <w:t xml:space="preserve"> </w:t>
      </w:r>
      <w:r w:rsidRPr="00AF6AF5">
        <w:t>о</w:t>
      </w:r>
      <w:r>
        <w:t xml:space="preserve"> </w:t>
      </w:r>
      <w:r w:rsidRPr="00AF6AF5">
        <w:t>произведённом</w:t>
      </w:r>
      <w:r>
        <w:t xml:space="preserve"> </w:t>
      </w:r>
      <w:r w:rsidRPr="00AF6AF5">
        <w:t>действии.</w:t>
      </w:r>
    </w:p>
    <w:p w14:paraId="28F09FFE" w14:textId="629F3039" w:rsidR="00AF6AF5" w:rsidRPr="00AF6AF5" w:rsidRDefault="00AF6AF5" w:rsidP="00371399">
      <w:pPr>
        <w:pStyle w:val="2"/>
      </w:pPr>
      <w:bookmarkStart w:id="23" w:name="_Ref75339547"/>
      <w:bookmarkStart w:id="24" w:name="_Toc75424432"/>
      <w:bookmarkStart w:id="25" w:name="_Toc75424798"/>
      <w:bookmarkStart w:id="26" w:name="_Toc75858289"/>
      <w:bookmarkStart w:id="27" w:name="_Toc75858837"/>
      <w:bookmarkStart w:id="28" w:name="_Toc75860978"/>
      <w:bookmarkStart w:id="29" w:name="_Toc75978257"/>
      <w:bookmarkStart w:id="30" w:name="_Toc119943066"/>
      <w:bookmarkStart w:id="31" w:name="_Toc126141047"/>
      <w:r w:rsidRPr="00AF6AF5">
        <w:t>Пользователи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32369E94" w14:textId="2760EC46" w:rsidR="00AF6AF5" w:rsidRPr="00AF6AF5" w:rsidRDefault="00AF6AF5" w:rsidP="00371399">
      <w:r w:rsidRPr="00AF6AF5">
        <w:t>Раздел</w:t>
      </w:r>
      <w:r w:rsidR="00ED750F">
        <w:t xml:space="preserve"> </w:t>
      </w:r>
      <w:r w:rsidRPr="00AF6AF5">
        <w:t>«Пользователи»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настроить</w:t>
      </w:r>
      <w:r w:rsidR="00ED750F">
        <w:t xml:space="preserve"> </w:t>
      </w:r>
      <w:r w:rsidRPr="00AF6AF5">
        <w:t>учетные</w:t>
      </w:r>
      <w:r w:rsidR="00ED750F">
        <w:t xml:space="preserve"> </w:t>
      </w:r>
      <w:r w:rsidRPr="00AF6AF5">
        <w:t>записи</w:t>
      </w:r>
      <w:r w:rsidR="00ED750F">
        <w:t xml:space="preserve"> </w:t>
      </w:r>
      <w:r w:rsidRPr="00AF6AF5">
        <w:t>пользователей,</w:t>
      </w:r>
      <w:r w:rsidR="00ED750F">
        <w:t xml:space="preserve"> </w:t>
      </w:r>
      <w:r w:rsidRPr="00AF6AF5">
        <w:t>управлять</w:t>
      </w:r>
      <w:r w:rsidR="00ED750F">
        <w:t xml:space="preserve"> </w:t>
      </w:r>
      <w:r w:rsidRPr="00AF6AF5">
        <w:t>ролями</w:t>
      </w:r>
      <w:r w:rsidR="00ED750F">
        <w:t xml:space="preserve"> </w:t>
      </w:r>
      <w:r w:rsidRPr="00AF6AF5">
        <w:t>доступа,</w:t>
      </w:r>
      <w:r w:rsidR="00ED750F">
        <w:t xml:space="preserve"> </w:t>
      </w:r>
      <w:r w:rsidRPr="00AF6AF5">
        <w:t>а</w:t>
      </w:r>
      <w:r w:rsidR="00ED750F">
        <w:t xml:space="preserve"> </w:t>
      </w:r>
      <w:r w:rsidRPr="00AF6AF5">
        <w:t>также</w:t>
      </w:r>
      <w:r w:rsidR="00ED750F">
        <w:t xml:space="preserve"> </w:t>
      </w:r>
      <w:r w:rsidRPr="00AF6AF5">
        <w:t>интегрировать</w:t>
      </w:r>
      <w:r w:rsidR="00ED750F">
        <w:t xml:space="preserve"> </w:t>
      </w:r>
      <w:r w:rsidRPr="00AF6AF5">
        <w:t>пользователей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помощью</w:t>
      </w:r>
      <w:r w:rsidR="00ED750F">
        <w:t xml:space="preserve"> </w:t>
      </w:r>
      <w:r w:rsidRPr="00AF6AF5">
        <w:t>LDAP.</w:t>
      </w:r>
      <w:r w:rsidR="00ED750F">
        <w:t xml:space="preserve"> </w:t>
      </w:r>
      <w:r w:rsidRPr="00AF6AF5">
        <w:t>Интерфейс</w:t>
      </w:r>
      <w:r w:rsidR="00ED750F">
        <w:t xml:space="preserve"> </w:t>
      </w:r>
      <w:r w:rsidRPr="00AF6AF5">
        <w:t>содержит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подразделы:</w:t>
      </w:r>
    </w:p>
    <w:p w14:paraId="02DDF8AA" w14:textId="21149C2D" w:rsidR="00AF6AF5" w:rsidRDefault="00AF6AF5">
      <w:pPr>
        <w:pStyle w:val="afa"/>
        <w:numPr>
          <w:ilvl w:val="0"/>
          <w:numId w:val="6"/>
        </w:numPr>
      </w:pPr>
      <w:bookmarkStart w:id="32" w:name="_Ref75339558"/>
      <w:r w:rsidRPr="00AF6AF5">
        <w:t>«Список</w:t>
      </w:r>
      <w:r w:rsidR="00ED750F">
        <w:t xml:space="preserve"> </w:t>
      </w:r>
      <w:r w:rsidRPr="00AF6AF5">
        <w:t>пользователей»</w:t>
      </w:r>
      <w:bookmarkEnd w:id="32"/>
    </w:p>
    <w:p w14:paraId="2B278C4C" w14:textId="12731124" w:rsidR="00506116" w:rsidRPr="00AF6AF5" w:rsidRDefault="00506116">
      <w:pPr>
        <w:pStyle w:val="afa"/>
        <w:numPr>
          <w:ilvl w:val="0"/>
          <w:numId w:val="6"/>
        </w:numPr>
      </w:pPr>
      <w:r>
        <w:t xml:space="preserve">«Роли» (см. далее, в п. </w:t>
      </w:r>
      <w:r>
        <w:fldChar w:fldCharType="begin"/>
      </w:r>
      <w:r>
        <w:instrText xml:space="preserve"> REF _Ref125037510 \r \h </w:instrText>
      </w:r>
      <w:r>
        <w:fldChar w:fldCharType="separate"/>
      </w:r>
      <w:r w:rsidR="0021251C">
        <w:t>2.3.5</w:t>
      </w:r>
      <w:r>
        <w:fldChar w:fldCharType="end"/>
      </w:r>
      <w:r>
        <w:t>)</w:t>
      </w:r>
    </w:p>
    <w:p w14:paraId="18993AE5" w14:textId="487445A1" w:rsidR="00AF6AF5" w:rsidRPr="00AF6AF5" w:rsidRDefault="00AF6AF5" w:rsidP="00371399">
      <w:r w:rsidRPr="00AF6AF5">
        <w:t>Подраздел</w:t>
      </w:r>
      <w:r w:rsidR="00ED750F">
        <w:t xml:space="preserve"> </w:t>
      </w:r>
      <w:r w:rsidRPr="00AF6AF5">
        <w:t>«Список</w:t>
      </w:r>
      <w:r w:rsidR="00ED750F">
        <w:t xml:space="preserve"> </w:t>
      </w:r>
      <w:r w:rsidRPr="00AF6AF5">
        <w:t>пользователей»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добавлять,</w:t>
      </w:r>
      <w:r w:rsidR="00ED750F">
        <w:t xml:space="preserve"> </w:t>
      </w:r>
      <w:r w:rsidRPr="00AF6AF5">
        <w:t>редактировать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удалять</w:t>
      </w:r>
      <w:r w:rsidR="00ED750F">
        <w:t xml:space="preserve"> </w:t>
      </w:r>
      <w:r w:rsidRPr="00AF6AF5">
        <w:t>учетные</w:t>
      </w:r>
      <w:r w:rsidR="00ED750F">
        <w:t xml:space="preserve"> </w:t>
      </w:r>
      <w:r w:rsidRPr="00AF6AF5">
        <w:t>записи</w:t>
      </w:r>
      <w:r w:rsidR="00ED750F">
        <w:t xml:space="preserve"> </w:t>
      </w:r>
      <w:r w:rsidRPr="00AF6AF5">
        <w:t>пользователей,</w:t>
      </w:r>
      <w:r w:rsidR="00ED750F">
        <w:t xml:space="preserve"> </w:t>
      </w:r>
      <w:r w:rsidRPr="00AF6AF5">
        <w:t>а</w:t>
      </w:r>
      <w:r w:rsidR="00ED750F">
        <w:t xml:space="preserve"> </w:t>
      </w:r>
      <w:r w:rsidRPr="00AF6AF5">
        <w:t>также</w:t>
      </w:r>
      <w:r w:rsidR="00ED750F">
        <w:t xml:space="preserve"> </w:t>
      </w:r>
      <w:r w:rsidRPr="00AF6AF5">
        <w:t>активировать</w:t>
      </w:r>
      <w:r w:rsidR="00ED750F">
        <w:t xml:space="preserve"> </w:t>
      </w:r>
      <w:r w:rsidRPr="00AF6AF5">
        <w:t>или</w:t>
      </w:r>
      <w:r w:rsidR="00ED750F">
        <w:t xml:space="preserve"> </w:t>
      </w:r>
      <w:r w:rsidRPr="00AF6AF5">
        <w:t>редактировать</w:t>
      </w:r>
      <w:r w:rsidR="00ED750F">
        <w:t xml:space="preserve"> </w:t>
      </w:r>
      <w:r w:rsidR="00DE79DA">
        <w:t>уже</w:t>
      </w:r>
      <w:r w:rsidR="00ED750F">
        <w:t xml:space="preserve"> </w:t>
      </w:r>
      <w:r w:rsidR="00DE79DA">
        <w:t>созданные</w:t>
      </w:r>
      <w:r w:rsidR="00ED750F">
        <w:t xml:space="preserve"> </w:t>
      </w:r>
      <w:r w:rsidR="00DE79DA">
        <w:t>учетные</w:t>
      </w:r>
      <w:r w:rsidR="00ED750F">
        <w:t xml:space="preserve"> </w:t>
      </w:r>
      <w:r w:rsidR="00DE79DA">
        <w:t>записи</w:t>
      </w:r>
      <w:r w:rsidR="00ED750F">
        <w:t xml:space="preserve"> </w:t>
      </w:r>
      <w:r w:rsidR="00DE79DA">
        <w:t>(см.</w:t>
      </w:r>
      <w:r w:rsidR="00ED750F">
        <w:t xml:space="preserve"> </w:t>
      </w:r>
      <w:fldSimple w:instr=" REF  _Ref124412592 \* Lower ">
        <w:r w:rsidR="0021251C">
          <w:t xml:space="preserve">рисунок </w:t>
        </w:r>
        <w:r w:rsidR="0021251C">
          <w:rPr>
            <w:noProof/>
          </w:rPr>
          <w:t>7</w:t>
        </w:r>
      </w:fldSimple>
      <w:r w:rsidRPr="00AF6AF5">
        <w:t>).</w:t>
      </w:r>
    </w:p>
    <w:p w14:paraId="386625FB" w14:textId="77777777" w:rsidR="00DE79DA" w:rsidRDefault="00DE79DA" w:rsidP="00371399">
      <w:pPr>
        <w:pStyle w:val="af7"/>
      </w:pPr>
      <w:r>
        <w:rPr>
          <w:lang w:eastAsia="ru-RU"/>
        </w:rPr>
        <w:lastRenderedPageBreak/>
        <w:drawing>
          <wp:inline distT="0" distB="0" distL="0" distR="0" wp14:anchorId="55DC0D5B" wp14:editId="7480A81B">
            <wp:extent cx="6303600" cy="206280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3600" cy="20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53251" w14:textId="5C5B8F72" w:rsidR="00AF6AF5" w:rsidRPr="00AF6AF5" w:rsidRDefault="00DE79DA" w:rsidP="00371399">
      <w:pPr>
        <w:pStyle w:val="a6"/>
      </w:pPr>
      <w:bookmarkStart w:id="33" w:name="_Ref124412592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7</w:t>
        </w:r>
      </w:fldSimple>
      <w:bookmarkEnd w:id="33"/>
      <w:r>
        <w:t>.</w:t>
      </w:r>
      <w:r w:rsidR="00ED750F">
        <w:t xml:space="preserve"> </w:t>
      </w:r>
      <w:r>
        <w:t>Список</w:t>
      </w:r>
      <w:r w:rsidR="00ED750F">
        <w:t xml:space="preserve"> </w:t>
      </w:r>
      <w:r>
        <w:t>пользователей</w:t>
      </w:r>
    </w:p>
    <w:p w14:paraId="2C05B217" w14:textId="4805AFF1" w:rsidR="00AF6AF5" w:rsidRPr="00AF6AF5" w:rsidRDefault="00AF6AF5" w:rsidP="00371399">
      <w:pPr>
        <w:pStyle w:val="3"/>
      </w:pPr>
      <w:bookmarkStart w:id="34" w:name="_Toc126141048"/>
      <w:r w:rsidRPr="00AF6AF5">
        <w:t>Администраторы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системные</w:t>
      </w:r>
      <w:r w:rsidR="00ED750F">
        <w:t xml:space="preserve"> </w:t>
      </w:r>
      <w:r w:rsidRPr="00AF6AF5">
        <w:t>пользователи</w:t>
      </w:r>
      <w:bookmarkEnd w:id="34"/>
    </w:p>
    <w:p w14:paraId="718DDC31" w14:textId="3397263E" w:rsidR="00AF6AF5" w:rsidRPr="00AF6AF5" w:rsidRDefault="00AF6AF5" w:rsidP="00371399">
      <w:r w:rsidRPr="00AF6AF5">
        <w:t>Пользователи,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которых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первом</w:t>
      </w:r>
      <w:r w:rsidR="00ED750F">
        <w:t xml:space="preserve"> </w:t>
      </w:r>
      <w:r w:rsidRPr="00AF6AF5">
        <w:t>столбце</w:t>
      </w:r>
      <w:r w:rsidR="00ED750F">
        <w:t xml:space="preserve"> </w:t>
      </w:r>
      <w:r w:rsidRPr="00AF6AF5">
        <w:t>таблицы</w:t>
      </w:r>
      <w:r w:rsidR="00ED750F">
        <w:t xml:space="preserve"> </w:t>
      </w:r>
      <w:r w:rsidRPr="00AF6AF5">
        <w:t>списка</w:t>
      </w:r>
      <w:r w:rsidR="00ED750F">
        <w:t xml:space="preserve"> </w:t>
      </w:r>
      <w:r w:rsidRPr="00AF6AF5">
        <w:t>пользователей</w:t>
      </w:r>
      <w:r w:rsidR="00ED750F">
        <w:t xml:space="preserve"> </w:t>
      </w:r>
      <w:r w:rsidRPr="00AF6AF5">
        <w:t>установлено</w:t>
      </w:r>
      <w:r w:rsidR="00ED750F">
        <w:t xml:space="preserve"> </w:t>
      </w:r>
      <w:r w:rsidRPr="00AF6AF5">
        <w:t>значение</w:t>
      </w:r>
      <w:r w:rsidR="00ED750F">
        <w:t xml:space="preserve"> </w:t>
      </w:r>
      <w:r w:rsidRPr="00AF6AF5">
        <w:t>«SYS»,</w:t>
      </w:r>
      <w:r w:rsidR="00ED750F">
        <w:t xml:space="preserve"> </w:t>
      </w:r>
      <w:r w:rsidRPr="00AF6AF5">
        <w:t>являются</w:t>
      </w:r>
      <w:r w:rsidR="00ED750F">
        <w:t xml:space="preserve"> </w:t>
      </w:r>
      <w:r w:rsidRPr="00AF6AF5">
        <w:t>предустановленными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необходимы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решения</w:t>
      </w:r>
      <w:r w:rsidR="00ED750F">
        <w:t xml:space="preserve"> </w:t>
      </w:r>
      <w:r w:rsidRPr="00AF6AF5">
        <w:t>внутренних</w:t>
      </w:r>
      <w:r w:rsidR="00ED750F">
        <w:t xml:space="preserve"> </w:t>
      </w:r>
      <w:r w:rsidRPr="00AF6AF5">
        <w:t>задач</w:t>
      </w:r>
      <w:r w:rsidR="00ED750F">
        <w:t xml:space="preserve"> </w:t>
      </w:r>
      <w:r w:rsidR="004B4FD7">
        <w:t>системы</w:t>
      </w:r>
      <w:r w:rsidRPr="00AF6AF5">
        <w:t>.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таких</w:t>
      </w:r>
      <w:r w:rsidR="00ED750F">
        <w:t xml:space="preserve"> </w:t>
      </w:r>
      <w:r w:rsidRPr="00AF6AF5">
        <w:t>пользователей</w:t>
      </w:r>
      <w:r w:rsidR="00ED750F">
        <w:t xml:space="preserve"> </w:t>
      </w:r>
      <w:r w:rsidRPr="00AF6AF5">
        <w:t>не</w:t>
      </w:r>
      <w:r w:rsidR="00ED750F">
        <w:t xml:space="preserve"> </w:t>
      </w:r>
      <w:r w:rsidRPr="00AF6AF5">
        <w:t>предусмотрены</w:t>
      </w:r>
      <w:r w:rsidR="00ED750F">
        <w:t xml:space="preserve"> </w:t>
      </w:r>
      <w:r w:rsidRPr="00AF6AF5">
        <w:t>возможности</w:t>
      </w:r>
      <w:r w:rsidR="00ED750F">
        <w:t xml:space="preserve"> </w:t>
      </w:r>
      <w:r w:rsidRPr="00AF6AF5">
        <w:t>удаления,</w:t>
      </w:r>
      <w:r w:rsidR="00ED750F">
        <w:t xml:space="preserve"> </w:t>
      </w:r>
      <w:r w:rsidRPr="00AF6AF5">
        <w:t>активации</w:t>
      </w:r>
      <w:r w:rsidR="00ED750F">
        <w:t xml:space="preserve"> </w:t>
      </w:r>
      <w:r w:rsidRPr="00AF6AF5">
        <w:t>или</w:t>
      </w:r>
      <w:r w:rsidR="00ED750F">
        <w:t xml:space="preserve"> </w:t>
      </w:r>
      <w:r w:rsidRPr="00AF6AF5">
        <w:t>деактивации.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окне</w:t>
      </w:r>
      <w:r w:rsidR="00ED750F">
        <w:t xml:space="preserve"> </w:t>
      </w:r>
      <w:r w:rsidRPr="00AF6AF5">
        <w:t>редактирования</w:t>
      </w:r>
      <w:r w:rsidR="00ED750F">
        <w:t xml:space="preserve"> </w:t>
      </w:r>
      <w:r w:rsidRPr="00AF6AF5">
        <w:t>свойств</w:t>
      </w:r>
      <w:r w:rsidR="00ED750F">
        <w:t xml:space="preserve"> </w:t>
      </w:r>
      <w:r w:rsidRPr="00AF6AF5">
        <w:t>этих</w:t>
      </w:r>
      <w:r w:rsidR="00ED750F">
        <w:t xml:space="preserve"> </w:t>
      </w:r>
      <w:r w:rsidRPr="00AF6AF5">
        <w:t>пользователей</w:t>
      </w:r>
      <w:r w:rsidR="00ED750F">
        <w:t xml:space="preserve"> </w:t>
      </w:r>
      <w:r w:rsidR="004B4FD7">
        <w:t>возможна</w:t>
      </w:r>
      <w:r w:rsidR="00ED750F">
        <w:t xml:space="preserve"> </w:t>
      </w:r>
      <w:r w:rsidR="004B4FD7">
        <w:t>только</w:t>
      </w:r>
      <w:r w:rsidR="00ED750F">
        <w:t xml:space="preserve"> </w:t>
      </w:r>
      <w:r w:rsidR="004B4FD7">
        <w:t>смена</w:t>
      </w:r>
      <w:r w:rsidR="00ED750F">
        <w:t xml:space="preserve"> </w:t>
      </w:r>
      <w:r w:rsidR="004B4FD7">
        <w:t>пароля</w:t>
      </w:r>
      <w:r w:rsidR="00ED750F">
        <w:t xml:space="preserve"> </w:t>
      </w:r>
      <w:r w:rsidR="004B4FD7">
        <w:t>(см.</w:t>
      </w:r>
      <w:r w:rsidR="00ED750F">
        <w:t xml:space="preserve"> </w:t>
      </w:r>
      <w:fldSimple w:instr=" REF  _Ref124412739 \* Lower ">
        <w:r w:rsidR="0021251C">
          <w:t xml:space="preserve">рисунок </w:t>
        </w:r>
        <w:r w:rsidR="0021251C">
          <w:rPr>
            <w:noProof/>
          </w:rPr>
          <w:t>8</w:t>
        </w:r>
      </w:fldSimple>
      <w:r w:rsidRPr="00AF6AF5">
        <w:t>).</w:t>
      </w:r>
    </w:p>
    <w:p w14:paraId="26CB08B8" w14:textId="77777777" w:rsidR="004B4FD7" w:rsidRDefault="00AF6AF5" w:rsidP="00371399">
      <w:pPr>
        <w:pStyle w:val="af7"/>
      </w:pPr>
      <w:r w:rsidRPr="00AF6AF5">
        <w:rPr>
          <w:lang w:eastAsia="ru-RU"/>
        </w:rPr>
        <w:drawing>
          <wp:inline distT="0" distB="0" distL="0" distR="0" wp14:anchorId="65F3432A" wp14:editId="39043E4F">
            <wp:extent cx="3853818" cy="3252189"/>
            <wp:effectExtent l="0" t="0" r="0" b="5715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439" cy="326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53AB6" w14:textId="0DDFAAFE" w:rsidR="00AF6AF5" w:rsidRPr="00AF6AF5" w:rsidRDefault="004B4FD7" w:rsidP="00371399">
      <w:pPr>
        <w:pStyle w:val="a6"/>
      </w:pPr>
      <w:bookmarkStart w:id="35" w:name="_Ref124412739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8</w:t>
        </w:r>
      </w:fldSimple>
      <w:bookmarkEnd w:id="35"/>
      <w:r>
        <w:t>.</w:t>
      </w:r>
      <w:r w:rsidR="00ED750F">
        <w:t xml:space="preserve"> </w:t>
      </w:r>
      <w:r>
        <w:t>Редактирование</w:t>
      </w:r>
      <w:r w:rsidR="00ED750F">
        <w:t xml:space="preserve"> </w:t>
      </w:r>
      <w:r>
        <w:t>системного</w:t>
      </w:r>
      <w:r w:rsidR="00ED750F">
        <w:t xml:space="preserve"> </w:t>
      </w:r>
      <w:r>
        <w:t>пользователя</w:t>
      </w:r>
    </w:p>
    <w:p w14:paraId="41124416" w14:textId="726B1955" w:rsidR="00AF6AF5" w:rsidRPr="00AF6AF5" w:rsidRDefault="00AF6AF5" w:rsidP="00371399">
      <w:r w:rsidRPr="00AF6AF5">
        <w:t>Пометка</w:t>
      </w:r>
      <w:r w:rsidR="00ED750F">
        <w:t xml:space="preserve"> </w:t>
      </w:r>
      <w:r w:rsidRPr="00B77377">
        <w:rPr>
          <w:rStyle w:val="af1"/>
        </w:rPr>
        <w:t>Admin</w:t>
      </w:r>
      <w:r w:rsidR="00ED750F">
        <w:t xml:space="preserve"> </w:t>
      </w:r>
      <w:r w:rsidRPr="00AF6AF5">
        <w:t>добавляется</w:t>
      </w:r>
      <w:r w:rsidR="00ED750F">
        <w:t xml:space="preserve"> </w:t>
      </w:r>
      <w:r w:rsidRPr="00AF6AF5">
        <w:t>пользователю</w:t>
      </w:r>
      <w:r w:rsidR="00ED750F">
        <w:t xml:space="preserve"> </w:t>
      </w:r>
      <w:r w:rsidRPr="00AF6AF5">
        <w:t>при</w:t>
      </w:r>
      <w:r w:rsidR="00ED750F">
        <w:t xml:space="preserve"> </w:t>
      </w:r>
      <w:r w:rsidRPr="00AF6AF5">
        <w:t>назначении</w:t>
      </w:r>
      <w:r w:rsidR="00ED750F">
        <w:t xml:space="preserve"> </w:t>
      </w:r>
      <w:r w:rsidRPr="00AF6AF5">
        <w:t>ему</w:t>
      </w:r>
      <w:r w:rsidR="00ED750F">
        <w:t xml:space="preserve"> </w:t>
      </w:r>
      <w:r w:rsidRPr="00AF6AF5">
        <w:t>предустановленной</w:t>
      </w:r>
      <w:r w:rsidR="00ED750F">
        <w:t xml:space="preserve"> </w:t>
      </w:r>
      <w:r w:rsidRPr="00AF6AF5">
        <w:t>роли</w:t>
      </w:r>
      <w:r w:rsidR="00ED750F">
        <w:t xml:space="preserve"> </w:t>
      </w:r>
      <w:r w:rsidRPr="00AF6AF5">
        <w:t>«Администратор».</w:t>
      </w:r>
      <w:r w:rsidR="00ED750F">
        <w:t xml:space="preserve"> </w:t>
      </w:r>
      <w:r w:rsidRPr="00AF6AF5">
        <w:t>При</w:t>
      </w:r>
      <w:r w:rsidR="00ED750F">
        <w:t xml:space="preserve"> </w:t>
      </w:r>
      <w:r w:rsidRPr="00AF6AF5">
        <w:t>смене</w:t>
      </w:r>
      <w:r w:rsidR="00ED750F">
        <w:t xml:space="preserve"> </w:t>
      </w:r>
      <w:r w:rsidRPr="00AF6AF5">
        <w:t>данной</w:t>
      </w:r>
      <w:r w:rsidR="00ED750F">
        <w:t xml:space="preserve"> </w:t>
      </w:r>
      <w:r w:rsidRPr="00AF6AF5">
        <w:t>роли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другую</w:t>
      </w:r>
      <w:r w:rsidR="00ED750F">
        <w:t xml:space="preserve"> </w:t>
      </w:r>
      <w:r w:rsidRPr="00AF6AF5">
        <w:t>пометка</w:t>
      </w:r>
      <w:r w:rsidR="00ED750F">
        <w:t xml:space="preserve"> </w:t>
      </w:r>
      <w:r w:rsidRPr="00B77377">
        <w:rPr>
          <w:rStyle w:val="af1"/>
        </w:rPr>
        <w:t>Admin</w:t>
      </w:r>
      <w:r w:rsidR="00ED750F">
        <w:t xml:space="preserve"> </w:t>
      </w:r>
      <w:r w:rsidRPr="00AF6AF5">
        <w:t>снимается.</w:t>
      </w:r>
    </w:p>
    <w:p w14:paraId="74CAE884" w14:textId="36E907AD" w:rsidR="00AF6AF5" w:rsidRPr="00AF6AF5" w:rsidRDefault="00AF6AF5" w:rsidP="00371399">
      <w:pPr>
        <w:pStyle w:val="3"/>
      </w:pPr>
      <w:bookmarkStart w:id="36" w:name="_Ref75452655"/>
      <w:bookmarkStart w:id="37" w:name="_Toc126141049"/>
      <w:r w:rsidRPr="00AF6AF5">
        <w:lastRenderedPageBreak/>
        <w:t>Добавление,</w:t>
      </w:r>
      <w:r w:rsidR="00ED750F">
        <w:t xml:space="preserve"> </w:t>
      </w:r>
      <w:r w:rsidRPr="00AF6AF5">
        <w:t>редактирование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удаление</w:t>
      </w:r>
      <w:r w:rsidR="00ED750F">
        <w:t xml:space="preserve"> </w:t>
      </w:r>
      <w:r w:rsidRPr="00AF6AF5">
        <w:t>учетной</w:t>
      </w:r>
      <w:r w:rsidR="00ED750F">
        <w:t xml:space="preserve"> </w:t>
      </w:r>
      <w:r w:rsidRPr="00AF6AF5">
        <w:t>записи</w:t>
      </w:r>
      <w:bookmarkEnd w:id="36"/>
      <w:bookmarkEnd w:id="37"/>
    </w:p>
    <w:p w14:paraId="2746F8B4" w14:textId="2C68CEA0" w:rsidR="00AF6AF5" w:rsidRPr="00AF6AF5" w:rsidRDefault="00AF6AF5" w:rsidP="00371399">
      <w:r w:rsidRPr="00AF6AF5">
        <w:t>Для</w:t>
      </w:r>
      <w:r w:rsidR="00ED750F">
        <w:t xml:space="preserve"> </w:t>
      </w:r>
      <w:r w:rsidRPr="00AF6AF5">
        <w:t>добавления</w:t>
      </w:r>
      <w:r w:rsidR="00ED750F">
        <w:t xml:space="preserve"> </w:t>
      </w:r>
      <w:r w:rsidRPr="00AF6AF5">
        <w:t>учетной</w:t>
      </w:r>
      <w:r w:rsidR="00ED750F">
        <w:t xml:space="preserve"> </w:t>
      </w:r>
      <w:r w:rsidRPr="00AF6AF5">
        <w:t>записи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выполнить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действия:</w:t>
      </w:r>
    </w:p>
    <w:p w14:paraId="68BFE8D4" w14:textId="44E1C9A6" w:rsidR="00AF6AF5" w:rsidRPr="00AF6AF5" w:rsidRDefault="00AF6AF5" w:rsidP="00371399">
      <w:r w:rsidRPr="00AF6AF5">
        <w:t>1)</w:t>
      </w:r>
      <w:r w:rsidR="00ED750F">
        <w:t xml:space="preserve"> </w:t>
      </w: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Pr="00D62AF9">
        <w:rPr>
          <w:rStyle w:val="af1"/>
        </w:rPr>
        <w:t>Добавить</w:t>
      </w:r>
      <w:r w:rsidR="00ED750F">
        <w:rPr>
          <w:rStyle w:val="af1"/>
        </w:rPr>
        <w:t xml:space="preserve"> </w:t>
      </w:r>
      <w:r w:rsidRPr="00D62AF9">
        <w:rPr>
          <w:rStyle w:val="af1"/>
        </w:rPr>
        <w:t>пользователя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подразделе</w:t>
      </w:r>
      <w:r w:rsidR="00ED750F">
        <w:t xml:space="preserve"> </w:t>
      </w:r>
      <w:r w:rsidRPr="00AF6AF5">
        <w:t>«Список</w:t>
      </w:r>
      <w:r w:rsidR="00ED750F">
        <w:t xml:space="preserve"> </w:t>
      </w:r>
      <w:r w:rsidRPr="00AF6AF5">
        <w:t>пользователей».</w:t>
      </w:r>
    </w:p>
    <w:p w14:paraId="25540C3F" w14:textId="5A295621" w:rsidR="00AF6AF5" w:rsidRPr="00AF6AF5" w:rsidRDefault="00AF6AF5" w:rsidP="00371399">
      <w:r w:rsidRPr="00AF6AF5">
        <w:t>2)</w:t>
      </w:r>
      <w:r w:rsidR="00ED750F">
        <w:t xml:space="preserve"> </w:t>
      </w:r>
      <w:r w:rsidRPr="00AF6AF5">
        <w:t>Заполнить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открывшемся</w:t>
      </w:r>
      <w:r w:rsidR="00ED750F">
        <w:t xml:space="preserve"> </w:t>
      </w:r>
      <w:r w:rsidRPr="00AF6AF5">
        <w:t>окне</w:t>
      </w:r>
      <w:r w:rsidR="00ED750F">
        <w:t xml:space="preserve"> </w:t>
      </w:r>
      <w:r w:rsidRPr="00AF6AF5">
        <w:t>наст</w:t>
      </w:r>
      <w:r w:rsidR="00D62AF9">
        <w:t>роек</w:t>
      </w:r>
      <w:r w:rsidR="00ED750F">
        <w:t xml:space="preserve"> </w:t>
      </w:r>
      <w:r w:rsidR="00D62AF9">
        <w:t>нового</w:t>
      </w:r>
      <w:r w:rsidR="00ED750F">
        <w:t xml:space="preserve"> </w:t>
      </w:r>
      <w:r w:rsidR="00D62AF9">
        <w:t>пользователя</w:t>
      </w:r>
      <w:r w:rsidR="00ED750F">
        <w:t xml:space="preserve"> </w:t>
      </w:r>
      <w:r w:rsidRPr="00AF6AF5">
        <w:t>(</w:t>
      </w:r>
      <w:r w:rsidR="002E6BF0">
        <w:t>см.</w:t>
      </w:r>
      <w:r w:rsidR="00ED750F">
        <w:t xml:space="preserve"> </w:t>
      </w:r>
      <w:fldSimple w:instr=" REF  _Ref124413392 \* Lower ">
        <w:r w:rsidR="0021251C">
          <w:t xml:space="preserve">рисунок </w:t>
        </w:r>
        <w:r w:rsidR="0021251C">
          <w:rPr>
            <w:noProof/>
          </w:rPr>
          <w:t>9</w:t>
        </w:r>
      </w:fldSimple>
      <w:r w:rsidRPr="00AF6AF5">
        <w:t>)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поля:</w:t>
      </w:r>
    </w:p>
    <w:p w14:paraId="246690B3" w14:textId="0EE3CBCB" w:rsidR="00AF6AF5" w:rsidRPr="00AF6AF5" w:rsidRDefault="00AF6AF5">
      <w:pPr>
        <w:numPr>
          <w:ilvl w:val="0"/>
          <w:numId w:val="52"/>
        </w:numPr>
        <w:rPr>
          <w:bCs/>
        </w:rPr>
      </w:pPr>
      <w:r w:rsidRPr="00AF6AF5">
        <w:rPr>
          <w:bCs/>
        </w:rPr>
        <w:t>поле</w:t>
      </w:r>
      <w:r w:rsidR="00ED750F">
        <w:rPr>
          <w:bCs/>
        </w:rPr>
        <w:t xml:space="preserve"> </w:t>
      </w:r>
      <w:r w:rsidRPr="00AF6AF5">
        <w:rPr>
          <w:bCs/>
        </w:rPr>
        <w:t>«</w:t>
      </w:r>
      <w:r w:rsidRPr="000D7B6C">
        <w:rPr>
          <w:rStyle w:val="af0"/>
        </w:rPr>
        <w:t>Логин</w:t>
      </w:r>
      <w:r w:rsidRPr="00AF6AF5">
        <w:rPr>
          <w:bCs/>
        </w:rPr>
        <w:t>».</w:t>
      </w:r>
      <w:r w:rsidR="00ED750F">
        <w:rPr>
          <w:bCs/>
        </w:rPr>
        <w:t xml:space="preserve"> </w:t>
      </w:r>
      <w:r w:rsidRPr="00AF6AF5">
        <w:rPr>
          <w:bCs/>
        </w:rPr>
        <w:t>Задаёт</w:t>
      </w:r>
      <w:r w:rsidR="00ED750F">
        <w:rPr>
          <w:bCs/>
        </w:rPr>
        <w:t xml:space="preserve"> </w:t>
      </w:r>
      <w:r w:rsidRPr="00AF6AF5">
        <w:rPr>
          <w:bCs/>
        </w:rPr>
        <w:t>уникальное</w:t>
      </w:r>
      <w:r w:rsidR="00ED750F">
        <w:rPr>
          <w:bCs/>
        </w:rPr>
        <w:t xml:space="preserve"> </w:t>
      </w:r>
      <w:r w:rsidRPr="00AF6AF5">
        <w:rPr>
          <w:bCs/>
        </w:rPr>
        <w:t>имя</w:t>
      </w:r>
      <w:r w:rsidR="00ED750F">
        <w:rPr>
          <w:bCs/>
        </w:rPr>
        <w:t xml:space="preserve"> </w:t>
      </w:r>
      <w:r w:rsidRPr="00AF6AF5">
        <w:rPr>
          <w:bCs/>
        </w:rPr>
        <w:t>пользователя.</w:t>
      </w:r>
      <w:r w:rsidR="00ED750F">
        <w:rPr>
          <w:bCs/>
        </w:rPr>
        <w:t xml:space="preserve"> </w:t>
      </w:r>
      <w:r w:rsidRPr="00AF6AF5">
        <w:rPr>
          <w:bCs/>
        </w:rPr>
        <w:t>Поле</w:t>
      </w:r>
      <w:r w:rsidR="00ED750F">
        <w:rPr>
          <w:bCs/>
        </w:rPr>
        <w:t xml:space="preserve"> </w:t>
      </w:r>
      <w:r w:rsidRPr="00AF6AF5">
        <w:rPr>
          <w:bCs/>
        </w:rPr>
        <w:t>обязательно</w:t>
      </w:r>
      <w:r w:rsidR="00ED750F">
        <w:rPr>
          <w:bCs/>
        </w:rPr>
        <w:t xml:space="preserve"> </w:t>
      </w:r>
      <w:r w:rsidRPr="00AF6AF5">
        <w:rPr>
          <w:bCs/>
        </w:rPr>
        <w:t>для</w:t>
      </w:r>
      <w:r w:rsidR="00ED750F">
        <w:rPr>
          <w:bCs/>
        </w:rPr>
        <w:t xml:space="preserve"> </w:t>
      </w:r>
      <w:r w:rsidRPr="00AF6AF5">
        <w:rPr>
          <w:bCs/>
        </w:rPr>
        <w:t>заполнения;</w:t>
      </w:r>
    </w:p>
    <w:p w14:paraId="0DC9E544" w14:textId="77A3A752" w:rsidR="00AF6AF5" w:rsidRDefault="00AF6AF5">
      <w:pPr>
        <w:numPr>
          <w:ilvl w:val="0"/>
          <w:numId w:val="52"/>
        </w:numPr>
        <w:rPr>
          <w:bCs/>
        </w:rPr>
      </w:pPr>
      <w:r w:rsidRPr="00AF6AF5">
        <w:rPr>
          <w:bCs/>
        </w:rPr>
        <w:t>поле</w:t>
      </w:r>
      <w:r w:rsidR="00ED750F">
        <w:rPr>
          <w:bCs/>
        </w:rPr>
        <w:t xml:space="preserve"> </w:t>
      </w:r>
      <w:r w:rsidRPr="00AF6AF5">
        <w:rPr>
          <w:bCs/>
        </w:rPr>
        <w:t>«</w:t>
      </w:r>
      <w:r w:rsidRPr="000D7B6C">
        <w:rPr>
          <w:rStyle w:val="af0"/>
        </w:rPr>
        <w:t>Аутентификация</w:t>
      </w:r>
      <w:r w:rsidR="00ED750F" w:rsidRPr="000D7B6C">
        <w:rPr>
          <w:rStyle w:val="af0"/>
        </w:rPr>
        <w:t xml:space="preserve"> </w:t>
      </w:r>
      <w:r w:rsidRPr="000D7B6C">
        <w:rPr>
          <w:rStyle w:val="af0"/>
        </w:rPr>
        <w:t>через</w:t>
      </w:r>
      <w:r w:rsidR="00ED750F" w:rsidRPr="000D7B6C">
        <w:rPr>
          <w:rStyle w:val="af0"/>
        </w:rPr>
        <w:t xml:space="preserve"> </w:t>
      </w:r>
      <w:r w:rsidRPr="000D7B6C">
        <w:rPr>
          <w:rStyle w:val="af0"/>
        </w:rPr>
        <w:t>LDAP</w:t>
      </w:r>
      <w:r w:rsidRPr="00AF6AF5">
        <w:rPr>
          <w:bCs/>
        </w:rPr>
        <w:t>».</w:t>
      </w:r>
      <w:r w:rsidR="00ED750F">
        <w:rPr>
          <w:bCs/>
        </w:rPr>
        <w:t xml:space="preserve"> </w:t>
      </w:r>
      <w:r w:rsidRPr="00AF6AF5">
        <w:rPr>
          <w:bCs/>
        </w:rPr>
        <w:t>Позволяет</w:t>
      </w:r>
      <w:r w:rsidR="00ED750F">
        <w:rPr>
          <w:bCs/>
        </w:rPr>
        <w:t xml:space="preserve"> </w:t>
      </w:r>
      <w:r w:rsidRPr="00AF6AF5">
        <w:rPr>
          <w:bCs/>
        </w:rPr>
        <w:t>импортировать</w:t>
      </w:r>
      <w:r w:rsidR="00ED750F">
        <w:rPr>
          <w:bCs/>
        </w:rPr>
        <w:t xml:space="preserve"> </w:t>
      </w:r>
      <w:r w:rsidRPr="00AF6AF5">
        <w:rPr>
          <w:bCs/>
        </w:rPr>
        <w:t>данные</w:t>
      </w:r>
      <w:r w:rsidR="00ED750F">
        <w:rPr>
          <w:bCs/>
        </w:rPr>
        <w:t xml:space="preserve"> </w:t>
      </w:r>
      <w:r w:rsidRPr="00AF6AF5">
        <w:rPr>
          <w:bCs/>
        </w:rPr>
        <w:t>из</w:t>
      </w:r>
      <w:r w:rsidR="00ED750F">
        <w:rPr>
          <w:bCs/>
        </w:rPr>
        <w:t xml:space="preserve"> </w:t>
      </w:r>
      <w:r w:rsidRPr="00AF6AF5">
        <w:rPr>
          <w:bCs/>
        </w:rPr>
        <w:t>LDAP.</w:t>
      </w:r>
      <w:r w:rsidR="00ED750F">
        <w:rPr>
          <w:bCs/>
        </w:rPr>
        <w:t xml:space="preserve"> </w:t>
      </w:r>
      <w:r w:rsidRPr="00AF6AF5">
        <w:rPr>
          <w:bCs/>
        </w:rPr>
        <w:t>Если</w:t>
      </w:r>
      <w:r w:rsidR="00ED750F">
        <w:rPr>
          <w:bCs/>
        </w:rPr>
        <w:t xml:space="preserve"> </w:t>
      </w:r>
      <w:r w:rsidRPr="00AF6AF5">
        <w:rPr>
          <w:bCs/>
        </w:rPr>
        <w:t>аутентификация</w:t>
      </w:r>
      <w:r w:rsidR="00ED750F">
        <w:rPr>
          <w:bCs/>
        </w:rPr>
        <w:t xml:space="preserve"> </w:t>
      </w:r>
      <w:r w:rsidRPr="00AF6AF5">
        <w:rPr>
          <w:bCs/>
        </w:rPr>
        <w:t>LDAP</w:t>
      </w:r>
      <w:r w:rsidR="00ED750F">
        <w:rPr>
          <w:bCs/>
        </w:rPr>
        <w:t xml:space="preserve"> </w:t>
      </w:r>
      <w:r w:rsidRPr="00AF6AF5">
        <w:rPr>
          <w:bCs/>
        </w:rPr>
        <w:t>не</w:t>
      </w:r>
      <w:r w:rsidR="00ED750F">
        <w:rPr>
          <w:bCs/>
        </w:rPr>
        <w:t xml:space="preserve"> </w:t>
      </w:r>
      <w:r w:rsidRPr="00AF6AF5">
        <w:rPr>
          <w:bCs/>
        </w:rPr>
        <w:t>используется,</w:t>
      </w:r>
      <w:r w:rsidR="00ED750F">
        <w:rPr>
          <w:bCs/>
        </w:rPr>
        <w:t xml:space="preserve"> </w:t>
      </w:r>
      <w:r w:rsidRPr="00AF6AF5">
        <w:rPr>
          <w:bCs/>
        </w:rPr>
        <w:t>то</w:t>
      </w:r>
      <w:r w:rsidR="00ED750F">
        <w:rPr>
          <w:bCs/>
        </w:rPr>
        <w:t xml:space="preserve"> </w:t>
      </w:r>
      <w:r w:rsidRPr="00AF6AF5">
        <w:rPr>
          <w:bCs/>
        </w:rPr>
        <w:t>необходимо</w:t>
      </w:r>
      <w:r w:rsidR="00ED750F">
        <w:rPr>
          <w:bCs/>
        </w:rPr>
        <w:t xml:space="preserve"> </w:t>
      </w:r>
      <w:r w:rsidRPr="00AF6AF5">
        <w:rPr>
          <w:bCs/>
        </w:rPr>
        <w:t>снять</w:t>
      </w:r>
      <w:r w:rsidR="00ED750F">
        <w:rPr>
          <w:bCs/>
        </w:rPr>
        <w:t xml:space="preserve"> </w:t>
      </w:r>
      <w:r w:rsidRPr="00AF6AF5">
        <w:rPr>
          <w:bCs/>
        </w:rPr>
        <w:t>отметку</w:t>
      </w:r>
      <w:r w:rsidR="00ED750F">
        <w:rPr>
          <w:bCs/>
        </w:rPr>
        <w:t xml:space="preserve"> </w:t>
      </w:r>
      <w:r w:rsidRPr="00AF6AF5">
        <w:rPr>
          <w:bCs/>
        </w:rPr>
        <w:t>с</w:t>
      </w:r>
      <w:r w:rsidR="00ED750F">
        <w:rPr>
          <w:bCs/>
        </w:rPr>
        <w:t xml:space="preserve"> </w:t>
      </w:r>
      <w:r w:rsidRPr="00AF6AF5">
        <w:rPr>
          <w:bCs/>
        </w:rPr>
        <w:t>данного</w:t>
      </w:r>
      <w:r w:rsidR="00ED750F">
        <w:rPr>
          <w:bCs/>
        </w:rPr>
        <w:t xml:space="preserve"> </w:t>
      </w:r>
      <w:r w:rsidRPr="00AF6AF5">
        <w:rPr>
          <w:bCs/>
        </w:rPr>
        <w:t>поля</w:t>
      </w:r>
      <w:r w:rsidR="00ED750F">
        <w:rPr>
          <w:bCs/>
        </w:rPr>
        <w:t xml:space="preserve"> </w:t>
      </w:r>
      <w:r w:rsidRPr="00AF6AF5">
        <w:rPr>
          <w:bCs/>
        </w:rPr>
        <w:t>и</w:t>
      </w:r>
      <w:r w:rsidR="00ED750F">
        <w:rPr>
          <w:bCs/>
        </w:rPr>
        <w:t xml:space="preserve"> </w:t>
      </w:r>
      <w:r w:rsidRPr="00AF6AF5">
        <w:rPr>
          <w:bCs/>
        </w:rPr>
        <w:t>указать</w:t>
      </w:r>
      <w:r w:rsidR="00ED750F">
        <w:rPr>
          <w:bCs/>
        </w:rPr>
        <w:t xml:space="preserve"> </w:t>
      </w:r>
      <w:r w:rsidRPr="00AF6AF5">
        <w:rPr>
          <w:bCs/>
        </w:rPr>
        <w:t>пароль</w:t>
      </w:r>
      <w:r w:rsidR="00ED750F">
        <w:rPr>
          <w:bCs/>
        </w:rPr>
        <w:t xml:space="preserve"> </w:t>
      </w:r>
      <w:r w:rsidRPr="00AF6AF5">
        <w:rPr>
          <w:bCs/>
        </w:rPr>
        <w:t>и</w:t>
      </w:r>
      <w:r w:rsidR="00ED750F">
        <w:rPr>
          <w:bCs/>
        </w:rPr>
        <w:t xml:space="preserve"> </w:t>
      </w:r>
      <w:r w:rsidRPr="00AF6AF5">
        <w:rPr>
          <w:bCs/>
        </w:rPr>
        <w:t>подтвердить</w:t>
      </w:r>
      <w:r w:rsidR="00ED750F">
        <w:rPr>
          <w:bCs/>
        </w:rPr>
        <w:t xml:space="preserve"> </w:t>
      </w:r>
      <w:r w:rsidRPr="00AF6AF5">
        <w:rPr>
          <w:bCs/>
        </w:rPr>
        <w:t>в</w:t>
      </w:r>
      <w:r w:rsidR="00ED750F">
        <w:rPr>
          <w:bCs/>
        </w:rPr>
        <w:t xml:space="preserve"> </w:t>
      </w:r>
      <w:r w:rsidRPr="00AF6AF5">
        <w:rPr>
          <w:bCs/>
        </w:rPr>
        <w:t>появившейся</w:t>
      </w:r>
      <w:r w:rsidR="00ED750F">
        <w:rPr>
          <w:bCs/>
        </w:rPr>
        <w:t xml:space="preserve"> </w:t>
      </w:r>
      <w:r w:rsidRPr="00AF6AF5">
        <w:rPr>
          <w:bCs/>
        </w:rPr>
        <w:t>области.</w:t>
      </w:r>
      <w:r w:rsidR="00ED750F">
        <w:rPr>
          <w:bCs/>
        </w:rPr>
        <w:t xml:space="preserve"> </w:t>
      </w:r>
      <w:r w:rsidRPr="00AF6AF5">
        <w:rPr>
          <w:bCs/>
        </w:rPr>
        <w:t>Пароль</w:t>
      </w:r>
      <w:r w:rsidR="00ED750F">
        <w:rPr>
          <w:bCs/>
        </w:rPr>
        <w:t xml:space="preserve"> </w:t>
      </w:r>
      <w:r w:rsidRPr="00AF6AF5">
        <w:rPr>
          <w:bCs/>
        </w:rPr>
        <w:t>должен</w:t>
      </w:r>
      <w:r w:rsidR="00ED750F">
        <w:rPr>
          <w:bCs/>
        </w:rPr>
        <w:t xml:space="preserve"> </w:t>
      </w:r>
      <w:r w:rsidRPr="00AF6AF5">
        <w:rPr>
          <w:bCs/>
        </w:rPr>
        <w:t>содержать</w:t>
      </w:r>
      <w:r w:rsidR="00ED750F">
        <w:rPr>
          <w:bCs/>
        </w:rPr>
        <w:t xml:space="preserve"> </w:t>
      </w:r>
      <w:r w:rsidRPr="00AF6AF5">
        <w:rPr>
          <w:bCs/>
        </w:rPr>
        <w:t>не</w:t>
      </w:r>
      <w:r w:rsidR="00ED750F">
        <w:rPr>
          <w:bCs/>
        </w:rPr>
        <w:t xml:space="preserve"> </w:t>
      </w:r>
      <w:r w:rsidRPr="00AF6AF5">
        <w:rPr>
          <w:bCs/>
        </w:rPr>
        <w:t>менее</w:t>
      </w:r>
      <w:r w:rsidR="00ED750F">
        <w:rPr>
          <w:bCs/>
        </w:rPr>
        <w:t xml:space="preserve"> </w:t>
      </w:r>
      <w:r w:rsidRPr="00AF6AF5">
        <w:rPr>
          <w:bCs/>
        </w:rPr>
        <w:t>6</w:t>
      </w:r>
      <w:r w:rsidR="00ED750F">
        <w:rPr>
          <w:bCs/>
        </w:rPr>
        <w:t xml:space="preserve"> </w:t>
      </w:r>
      <w:r w:rsidRPr="00AF6AF5">
        <w:rPr>
          <w:bCs/>
        </w:rPr>
        <w:t>символов;</w:t>
      </w:r>
    </w:p>
    <w:p w14:paraId="62AB7782" w14:textId="06BDFF42" w:rsidR="002E6BF0" w:rsidRDefault="00D62AF9" w:rsidP="00371399">
      <w:pPr>
        <w:pStyle w:val="af7"/>
      </w:pPr>
      <w:r w:rsidRPr="00D62AF9">
        <w:rPr>
          <w:lang w:eastAsia="ru-RU"/>
        </w:rPr>
        <w:drawing>
          <wp:inline distT="0" distB="0" distL="0" distR="0" wp14:anchorId="414393AB" wp14:editId="171E9A5B">
            <wp:extent cx="3016577" cy="3276407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36397" cy="329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4489E" w14:textId="79620CBE" w:rsidR="00D62AF9" w:rsidRPr="00D62AF9" w:rsidRDefault="00D62AF9" w:rsidP="00371399">
      <w:pPr>
        <w:pStyle w:val="a6"/>
        <w:rPr>
          <w:bCs/>
        </w:rPr>
      </w:pPr>
      <w:bookmarkStart w:id="38" w:name="_Ref124413392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9</w:t>
        </w:r>
      </w:fldSimple>
      <w:bookmarkEnd w:id="38"/>
      <w:r>
        <w:t>.</w:t>
      </w:r>
      <w:r w:rsidR="00ED750F">
        <w:t xml:space="preserve"> </w:t>
      </w:r>
      <w:r>
        <w:t>Создание</w:t>
      </w:r>
      <w:r w:rsidR="00ED750F">
        <w:t xml:space="preserve"> </w:t>
      </w:r>
      <w:r>
        <w:t>пользователя</w:t>
      </w:r>
      <w:r w:rsidR="00ED750F">
        <w:t xml:space="preserve"> </w:t>
      </w:r>
      <w:r w:rsidR="002E6BF0">
        <w:t>без</w:t>
      </w:r>
      <w:r w:rsidR="00ED750F">
        <w:t xml:space="preserve"> </w:t>
      </w:r>
      <w:r w:rsidR="002E6BF0">
        <w:t>использования</w:t>
      </w:r>
      <w:r w:rsidR="00ED750F">
        <w:t xml:space="preserve"> </w:t>
      </w:r>
      <w:r w:rsidR="002E6BF0" w:rsidRPr="002E6BF0">
        <w:t>аутентификаци</w:t>
      </w:r>
      <w:r w:rsidR="002E6BF0">
        <w:t>и</w:t>
      </w:r>
      <w:r w:rsidR="00ED750F">
        <w:t xml:space="preserve"> </w:t>
      </w:r>
      <w:r w:rsidR="002E6BF0" w:rsidRPr="002E6BF0">
        <w:t>LDAP</w:t>
      </w:r>
    </w:p>
    <w:p w14:paraId="59D010B5" w14:textId="0EF12D98" w:rsidR="00AF6AF5" w:rsidRPr="00EC19F1" w:rsidRDefault="00AF6AF5">
      <w:pPr>
        <w:numPr>
          <w:ilvl w:val="0"/>
          <w:numId w:val="53"/>
        </w:numPr>
        <w:rPr>
          <w:bCs/>
        </w:rPr>
      </w:pPr>
      <w:r w:rsidRPr="00AF6AF5">
        <w:rPr>
          <w:bCs/>
        </w:rPr>
        <w:t>поле</w:t>
      </w:r>
      <w:r w:rsidR="00ED750F">
        <w:rPr>
          <w:bCs/>
        </w:rPr>
        <w:t xml:space="preserve"> </w:t>
      </w:r>
      <w:r w:rsidRPr="00AF6AF5">
        <w:rPr>
          <w:bCs/>
        </w:rPr>
        <w:t>«</w:t>
      </w:r>
      <w:r w:rsidRPr="000D7B6C">
        <w:rPr>
          <w:rStyle w:val="af0"/>
        </w:rPr>
        <w:t>Роли</w:t>
      </w:r>
      <w:r w:rsidRPr="00AF6AF5">
        <w:rPr>
          <w:bCs/>
        </w:rPr>
        <w:t>».</w:t>
      </w:r>
      <w:r w:rsidR="00ED750F">
        <w:rPr>
          <w:bCs/>
        </w:rPr>
        <w:t xml:space="preserve"> </w:t>
      </w:r>
      <w:r w:rsidRPr="00AF6AF5">
        <w:rPr>
          <w:bCs/>
        </w:rPr>
        <w:t>Позволяет</w:t>
      </w:r>
      <w:r w:rsidR="00ED750F">
        <w:rPr>
          <w:bCs/>
        </w:rPr>
        <w:t xml:space="preserve"> </w:t>
      </w:r>
      <w:r w:rsidR="00A11537">
        <w:rPr>
          <w:bCs/>
        </w:rPr>
        <w:t>выбрать</w:t>
      </w:r>
      <w:r w:rsidR="00ED750F">
        <w:rPr>
          <w:bCs/>
        </w:rPr>
        <w:t xml:space="preserve"> </w:t>
      </w:r>
      <w:r w:rsidR="00A11537">
        <w:rPr>
          <w:bCs/>
        </w:rPr>
        <w:t>роль</w:t>
      </w:r>
      <w:r w:rsidR="00ED750F">
        <w:rPr>
          <w:bCs/>
        </w:rPr>
        <w:t xml:space="preserve"> </w:t>
      </w:r>
      <w:r w:rsidR="00A11537">
        <w:rPr>
          <w:bCs/>
        </w:rPr>
        <w:t>из</w:t>
      </w:r>
      <w:r w:rsidR="00ED750F">
        <w:rPr>
          <w:bCs/>
        </w:rPr>
        <w:t xml:space="preserve"> </w:t>
      </w:r>
      <w:r w:rsidR="00A11537">
        <w:rPr>
          <w:bCs/>
        </w:rPr>
        <w:t>существующих</w:t>
      </w:r>
      <w:r w:rsidR="00ED750F">
        <w:rPr>
          <w:bCs/>
        </w:rPr>
        <w:t xml:space="preserve"> </w:t>
      </w:r>
      <w:r w:rsidR="00A11537">
        <w:rPr>
          <w:bCs/>
        </w:rPr>
        <w:t>в</w:t>
      </w:r>
      <w:r w:rsidR="00ED750F">
        <w:rPr>
          <w:bCs/>
        </w:rPr>
        <w:t xml:space="preserve"> </w:t>
      </w:r>
      <w:r w:rsidR="00A11537">
        <w:rPr>
          <w:bCs/>
        </w:rPr>
        <w:t>системе</w:t>
      </w:r>
      <w:r w:rsidRPr="00AF6AF5">
        <w:rPr>
          <w:bCs/>
        </w:rPr>
        <w:t>.</w:t>
      </w:r>
      <w:r w:rsidR="00ED750F">
        <w:rPr>
          <w:bCs/>
        </w:rPr>
        <w:t xml:space="preserve"> </w:t>
      </w:r>
      <w:r w:rsidRPr="00AF6AF5">
        <w:rPr>
          <w:bCs/>
        </w:rPr>
        <w:t>Базовые</w:t>
      </w:r>
      <w:r w:rsidR="00ED750F">
        <w:rPr>
          <w:bCs/>
        </w:rPr>
        <w:t xml:space="preserve"> </w:t>
      </w:r>
      <w:r w:rsidRPr="00AF6AF5">
        <w:rPr>
          <w:bCs/>
        </w:rPr>
        <w:t>роли</w:t>
      </w:r>
      <w:r w:rsidR="00ED750F">
        <w:rPr>
          <w:bCs/>
        </w:rPr>
        <w:t xml:space="preserve"> </w:t>
      </w:r>
      <w:r w:rsidRPr="00AF6AF5">
        <w:rPr>
          <w:bCs/>
        </w:rPr>
        <w:t>«Все</w:t>
      </w:r>
      <w:r w:rsidR="00ED750F">
        <w:rPr>
          <w:bCs/>
        </w:rPr>
        <w:t xml:space="preserve"> </w:t>
      </w:r>
      <w:r w:rsidRPr="00AF6AF5">
        <w:rPr>
          <w:bCs/>
        </w:rPr>
        <w:t>авторизованные</w:t>
      </w:r>
      <w:r w:rsidR="00ED750F">
        <w:rPr>
          <w:bCs/>
        </w:rPr>
        <w:t xml:space="preserve"> </w:t>
      </w:r>
      <w:r w:rsidRPr="00AF6AF5">
        <w:rPr>
          <w:bCs/>
        </w:rPr>
        <w:t>пользователи»,</w:t>
      </w:r>
      <w:r w:rsidR="00ED750F">
        <w:rPr>
          <w:bCs/>
        </w:rPr>
        <w:t xml:space="preserve"> </w:t>
      </w:r>
      <w:r w:rsidRPr="00AF6AF5">
        <w:rPr>
          <w:bCs/>
        </w:rPr>
        <w:t>«Администратор»,</w:t>
      </w:r>
      <w:r w:rsidR="00ED750F">
        <w:rPr>
          <w:bCs/>
        </w:rPr>
        <w:t xml:space="preserve"> </w:t>
      </w:r>
      <w:r w:rsidRPr="00AF6AF5">
        <w:rPr>
          <w:bCs/>
        </w:rPr>
        <w:t>«Публичный</w:t>
      </w:r>
      <w:r w:rsidR="00ED750F">
        <w:rPr>
          <w:bCs/>
        </w:rPr>
        <w:t xml:space="preserve"> </w:t>
      </w:r>
      <w:r w:rsidRPr="00AF6AF5">
        <w:rPr>
          <w:bCs/>
        </w:rPr>
        <w:t>доступ»,</w:t>
      </w:r>
      <w:r w:rsidR="00ED750F">
        <w:rPr>
          <w:bCs/>
        </w:rPr>
        <w:t xml:space="preserve"> </w:t>
      </w:r>
      <w:r w:rsidRPr="00AF6AF5">
        <w:rPr>
          <w:bCs/>
        </w:rPr>
        <w:t>«Редактор»</w:t>
      </w:r>
      <w:r w:rsidR="00ED750F">
        <w:rPr>
          <w:bCs/>
        </w:rPr>
        <w:t xml:space="preserve"> </w:t>
      </w:r>
      <w:r w:rsidRPr="00AF6AF5">
        <w:rPr>
          <w:bCs/>
        </w:rPr>
        <w:t>доступны</w:t>
      </w:r>
      <w:r w:rsidR="00ED750F">
        <w:rPr>
          <w:bCs/>
        </w:rPr>
        <w:t xml:space="preserve"> </w:t>
      </w:r>
      <w:r w:rsidRPr="00AF6AF5">
        <w:rPr>
          <w:bCs/>
        </w:rPr>
        <w:t>по</w:t>
      </w:r>
      <w:r w:rsidR="00ED750F">
        <w:rPr>
          <w:bCs/>
        </w:rPr>
        <w:t xml:space="preserve"> </w:t>
      </w:r>
      <w:r w:rsidRPr="00AF6AF5">
        <w:rPr>
          <w:bCs/>
        </w:rPr>
        <w:t>умолчанию.</w:t>
      </w:r>
      <w:r w:rsidR="00ED750F">
        <w:rPr>
          <w:bCs/>
        </w:rPr>
        <w:t xml:space="preserve"> </w:t>
      </w:r>
      <w:r w:rsidRPr="00AF6AF5">
        <w:rPr>
          <w:bCs/>
        </w:rPr>
        <w:t>Список</w:t>
      </w:r>
      <w:r w:rsidR="00ED750F">
        <w:rPr>
          <w:bCs/>
        </w:rPr>
        <w:t xml:space="preserve"> </w:t>
      </w:r>
      <w:r w:rsidRPr="00AF6AF5">
        <w:rPr>
          <w:bCs/>
        </w:rPr>
        <w:t>ролей</w:t>
      </w:r>
      <w:r w:rsidR="00ED750F">
        <w:rPr>
          <w:bCs/>
        </w:rPr>
        <w:t xml:space="preserve"> </w:t>
      </w:r>
      <w:r w:rsidRPr="00AF6AF5">
        <w:rPr>
          <w:bCs/>
        </w:rPr>
        <w:t>можно</w:t>
      </w:r>
      <w:r w:rsidR="00ED750F">
        <w:rPr>
          <w:bCs/>
        </w:rPr>
        <w:t xml:space="preserve"> </w:t>
      </w:r>
      <w:r w:rsidRPr="00AF6AF5">
        <w:rPr>
          <w:bCs/>
        </w:rPr>
        <w:t>дополнять</w:t>
      </w:r>
      <w:r w:rsidR="00ED750F">
        <w:rPr>
          <w:bCs/>
        </w:rPr>
        <w:t xml:space="preserve"> </w:t>
      </w:r>
      <w:r w:rsidRPr="00AF6AF5">
        <w:rPr>
          <w:bCs/>
        </w:rPr>
        <w:t>в</w:t>
      </w:r>
      <w:r w:rsidR="00ED750F">
        <w:rPr>
          <w:bCs/>
        </w:rPr>
        <w:t xml:space="preserve"> </w:t>
      </w:r>
      <w:r w:rsidRPr="00AF6AF5">
        <w:rPr>
          <w:bCs/>
        </w:rPr>
        <w:t>зависимости</w:t>
      </w:r>
      <w:r w:rsidR="00ED750F">
        <w:rPr>
          <w:bCs/>
        </w:rPr>
        <w:t xml:space="preserve"> </w:t>
      </w:r>
      <w:r w:rsidRPr="00AF6AF5">
        <w:rPr>
          <w:bCs/>
        </w:rPr>
        <w:t>от</w:t>
      </w:r>
      <w:r w:rsidR="00ED750F">
        <w:rPr>
          <w:bCs/>
        </w:rPr>
        <w:t xml:space="preserve"> </w:t>
      </w:r>
      <w:r w:rsidRPr="00AF6AF5">
        <w:rPr>
          <w:bCs/>
        </w:rPr>
        <w:t>потребностей</w:t>
      </w:r>
      <w:r w:rsidR="00ED750F">
        <w:rPr>
          <w:bCs/>
        </w:rPr>
        <w:t xml:space="preserve"> </w:t>
      </w:r>
      <w:r w:rsidRPr="00EC19F1">
        <w:rPr>
          <w:bCs/>
        </w:rPr>
        <w:t>(</w:t>
      </w:r>
      <w:r w:rsidR="00EC19F1" w:rsidRPr="00EC19F1">
        <w:rPr>
          <w:bCs/>
        </w:rPr>
        <w:t xml:space="preserve">см. п. </w:t>
      </w:r>
      <w:r w:rsidR="00EC19F1" w:rsidRPr="00EC19F1">
        <w:rPr>
          <w:bCs/>
        </w:rPr>
        <w:fldChar w:fldCharType="begin"/>
      </w:r>
      <w:r w:rsidR="00EC19F1" w:rsidRPr="00EC19F1">
        <w:rPr>
          <w:bCs/>
        </w:rPr>
        <w:instrText xml:space="preserve"> REF _Ref75452757 \n \h </w:instrText>
      </w:r>
      <w:r w:rsidR="00EC19F1">
        <w:rPr>
          <w:bCs/>
        </w:rPr>
        <w:instrText xml:space="preserve"> \* MERGEFORMAT </w:instrText>
      </w:r>
      <w:r w:rsidR="00EC19F1" w:rsidRPr="00EC19F1">
        <w:rPr>
          <w:bCs/>
        </w:rPr>
      </w:r>
      <w:r w:rsidR="00EC19F1" w:rsidRPr="00EC19F1">
        <w:rPr>
          <w:bCs/>
        </w:rPr>
        <w:fldChar w:fldCharType="separate"/>
      </w:r>
      <w:r w:rsidR="0021251C">
        <w:rPr>
          <w:bCs/>
        </w:rPr>
        <w:t>2.3.7</w:t>
      </w:r>
      <w:r w:rsidR="00EC19F1" w:rsidRPr="00EC19F1">
        <w:rPr>
          <w:bCs/>
        </w:rPr>
        <w:fldChar w:fldCharType="end"/>
      </w:r>
      <w:r w:rsidRPr="00EC19F1">
        <w:rPr>
          <w:bCs/>
        </w:rPr>
        <w:t>);</w:t>
      </w:r>
    </w:p>
    <w:p w14:paraId="1E1DC300" w14:textId="64079605" w:rsidR="00AF6AF5" w:rsidRPr="00AF6AF5" w:rsidRDefault="00AF6AF5">
      <w:pPr>
        <w:numPr>
          <w:ilvl w:val="0"/>
          <w:numId w:val="53"/>
        </w:numPr>
        <w:rPr>
          <w:bCs/>
        </w:rPr>
      </w:pPr>
      <w:r w:rsidRPr="00AF6AF5">
        <w:rPr>
          <w:bCs/>
        </w:rPr>
        <w:lastRenderedPageBreak/>
        <w:t>поле</w:t>
      </w:r>
      <w:r w:rsidR="00ED750F">
        <w:rPr>
          <w:bCs/>
        </w:rPr>
        <w:t xml:space="preserve"> </w:t>
      </w:r>
      <w:r w:rsidRPr="00AF6AF5">
        <w:rPr>
          <w:bCs/>
        </w:rPr>
        <w:t>«</w:t>
      </w:r>
      <w:r w:rsidRPr="00FD4C32">
        <w:rPr>
          <w:rStyle w:val="af0"/>
        </w:rPr>
        <w:t>Email</w:t>
      </w:r>
      <w:r w:rsidRPr="00AF6AF5">
        <w:rPr>
          <w:bCs/>
        </w:rPr>
        <w:t>».</w:t>
      </w:r>
      <w:r w:rsidR="00ED750F">
        <w:rPr>
          <w:bCs/>
        </w:rPr>
        <w:t xml:space="preserve"> </w:t>
      </w:r>
      <w:r w:rsidRPr="00AF6AF5">
        <w:rPr>
          <w:bCs/>
        </w:rPr>
        <w:t>Позволяет</w:t>
      </w:r>
      <w:r w:rsidR="00ED750F">
        <w:rPr>
          <w:bCs/>
        </w:rPr>
        <w:t xml:space="preserve"> </w:t>
      </w:r>
      <w:r w:rsidRPr="00AF6AF5">
        <w:rPr>
          <w:bCs/>
        </w:rPr>
        <w:t>задать</w:t>
      </w:r>
      <w:r w:rsidR="00ED750F">
        <w:rPr>
          <w:bCs/>
        </w:rPr>
        <w:t xml:space="preserve"> </w:t>
      </w:r>
      <w:r w:rsidRPr="00AF6AF5">
        <w:rPr>
          <w:bCs/>
        </w:rPr>
        <w:t>электронный</w:t>
      </w:r>
      <w:r w:rsidR="00ED750F">
        <w:rPr>
          <w:bCs/>
        </w:rPr>
        <w:t xml:space="preserve"> </w:t>
      </w:r>
      <w:r w:rsidRPr="00AF6AF5">
        <w:rPr>
          <w:bCs/>
        </w:rPr>
        <w:t>адрес</w:t>
      </w:r>
      <w:r w:rsidR="00ED750F">
        <w:rPr>
          <w:bCs/>
        </w:rPr>
        <w:t xml:space="preserve"> </w:t>
      </w:r>
      <w:r w:rsidRPr="00AF6AF5">
        <w:rPr>
          <w:bCs/>
        </w:rPr>
        <w:t>сотрудника;</w:t>
      </w:r>
    </w:p>
    <w:p w14:paraId="76CEA945" w14:textId="0B4FE701" w:rsidR="00AF6AF5" w:rsidRPr="00AF6AF5" w:rsidRDefault="00AF6AF5">
      <w:pPr>
        <w:numPr>
          <w:ilvl w:val="0"/>
          <w:numId w:val="53"/>
        </w:numPr>
        <w:rPr>
          <w:bCs/>
        </w:rPr>
      </w:pPr>
      <w:r w:rsidRPr="00AF6AF5">
        <w:rPr>
          <w:bCs/>
        </w:rPr>
        <w:t>поле</w:t>
      </w:r>
      <w:r w:rsidR="00ED750F">
        <w:rPr>
          <w:bCs/>
        </w:rPr>
        <w:t xml:space="preserve"> </w:t>
      </w:r>
      <w:r w:rsidRPr="00AF6AF5">
        <w:rPr>
          <w:bCs/>
        </w:rPr>
        <w:t>«</w:t>
      </w:r>
      <w:r w:rsidRPr="00FD4C32">
        <w:rPr>
          <w:rStyle w:val="af0"/>
        </w:rPr>
        <w:t>Фамилия</w:t>
      </w:r>
      <w:r w:rsidRPr="00AF6AF5">
        <w:rPr>
          <w:bCs/>
        </w:rPr>
        <w:t>».</w:t>
      </w:r>
      <w:r w:rsidR="00ED750F">
        <w:rPr>
          <w:bCs/>
        </w:rPr>
        <w:t xml:space="preserve"> </w:t>
      </w:r>
      <w:r w:rsidRPr="00AF6AF5">
        <w:rPr>
          <w:bCs/>
        </w:rPr>
        <w:t>Позволяет</w:t>
      </w:r>
      <w:r w:rsidR="00ED750F">
        <w:rPr>
          <w:bCs/>
        </w:rPr>
        <w:t xml:space="preserve"> </w:t>
      </w:r>
      <w:r w:rsidRPr="00AF6AF5">
        <w:rPr>
          <w:bCs/>
        </w:rPr>
        <w:t>указать</w:t>
      </w:r>
      <w:r w:rsidR="00ED750F">
        <w:rPr>
          <w:bCs/>
        </w:rPr>
        <w:t xml:space="preserve"> </w:t>
      </w:r>
      <w:r w:rsidRPr="00AF6AF5">
        <w:rPr>
          <w:bCs/>
        </w:rPr>
        <w:t>фамилию</w:t>
      </w:r>
      <w:r w:rsidR="00ED750F">
        <w:rPr>
          <w:bCs/>
        </w:rPr>
        <w:t xml:space="preserve"> </w:t>
      </w:r>
      <w:r w:rsidRPr="00AF6AF5">
        <w:rPr>
          <w:bCs/>
        </w:rPr>
        <w:t>сотрудника.</w:t>
      </w:r>
      <w:r w:rsidR="00ED750F">
        <w:rPr>
          <w:bCs/>
        </w:rPr>
        <w:t xml:space="preserve"> </w:t>
      </w:r>
      <w:r w:rsidRPr="00AF6AF5">
        <w:rPr>
          <w:bCs/>
        </w:rPr>
        <w:t>Поле</w:t>
      </w:r>
      <w:r w:rsidR="00ED750F">
        <w:rPr>
          <w:bCs/>
        </w:rPr>
        <w:t xml:space="preserve"> </w:t>
      </w:r>
      <w:r w:rsidRPr="00AF6AF5">
        <w:rPr>
          <w:bCs/>
        </w:rPr>
        <w:t>обязательно</w:t>
      </w:r>
      <w:r w:rsidR="00ED750F">
        <w:rPr>
          <w:bCs/>
        </w:rPr>
        <w:t xml:space="preserve"> </w:t>
      </w:r>
      <w:r w:rsidRPr="00AF6AF5">
        <w:rPr>
          <w:bCs/>
        </w:rPr>
        <w:t>для</w:t>
      </w:r>
      <w:r w:rsidR="00ED750F">
        <w:rPr>
          <w:bCs/>
        </w:rPr>
        <w:t xml:space="preserve"> </w:t>
      </w:r>
      <w:r w:rsidRPr="00AF6AF5">
        <w:rPr>
          <w:bCs/>
        </w:rPr>
        <w:t>заполнения;</w:t>
      </w:r>
    </w:p>
    <w:p w14:paraId="7140A6D6" w14:textId="445629E3" w:rsidR="00AF6AF5" w:rsidRPr="00AF6AF5" w:rsidRDefault="00AF6AF5">
      <w:pPr>
        <w:numPr>
          <w:ilvl w:val="0"/>
          <w:numId w:val="53"/>
        </w:numPr>
        <w:rPr>
          <w:bCs/>
        </w:rPr>
      </w:pPr>
      <w:r w:rsidRPr="00AF6AF5">
        <w:rPr>
          <w:bCs/>
        </w:rPr>
        <w:t>поле</w:t>
      </w:r>
      <w:r w:rsidR="00ED750F">
        <w:rPr>
          <w:bCs/>
        </w:rPr>
        <w:t xml:space="preserve"> </w:t>
      </w:r>
      <w:r w:rsidRPr="00AF6AF5">
        <w:rPr>
          <w:bCs/>
        </w:rPr>
        <w:t>«</w:t>
      </w:r>
      <w:r w:rsidRPr="00FD4C32">
        <w:rPr>
          <w:rStyle w:val="af0"/>
        </w:rPr>
        <w:t>Имя</w:t>
      </w:r>
      <w:r w:rsidRPr="00AF6AF5">
        <w:rPr>
          <w:bCs/>
        </w:rPr>
        <w:t>».</w:t>
      </w:r>
      <w:r w:rsidR="00ED750F">
        <w:rPr>
          <w:bCs/>
        </w:rPr>
        <w:t xml:space="preserve"> </w:t>
      </w:r>
      <w:r w:rsidRPr="00AF6AF5">
        <w:rPr>
          <w:bCs/>
        </w:rPr>
        <w:t>Позволяет</w:t>
      </w:r>
      <w:r w:rsidR="00ED750F">
        <w:rPr>
          <w:bCs/>
        </w:rPr>
        <w:t xml:space="preserve"> </w:t>
      </w:r>
      <w:r w:rsidRPr="00AF6AF5">
        <w:rPr>
          <w:bCs/>
        </w:rPr>
        <w:t>указать</w:t>
      </w:r>
      <w:r w:rsidR="00ED750F">
        <w:rPr>
          <w:bCs/>
        </w:rPr>
        <w:t xml:space="preserve"> </w:t>
      </w:r>
      <w:r w:rsidRPr="00AF6AF5">
        <w:rPr>
          <w:bCs/>
        </w:rPr>
        <w:t>имя</w:t>
      </w:r>
      <w:r w:rsidR="00ED750F">
        <w:rPr>
          <w:bCs/>
        </w:rPr>
        <w:t xml:space="preserve"> </w:t>
      </w:r>
      <w:r w:rsidRPr="00AF6AF5">
        <w:rPr>
          <w:bCs/>
        </w:rPr>
        <w:t>сотрудника;</w:t>
      </w:r>
    </w:p>
    <w:p w14:paraId="584D59CD" w14:textId="2834C4E9" w:rsidR="00AF6AF5" w:rsidRPr="00AF6AF5" w:rsidRDefault="00AF6AF5">
      <w:pPr>
        <w:numPr>
          <w:ilvl w:val="0"/>
          <w:numId w:val="53"/>
        </w:numPr>
        <w:rPr>
          <w:bCs/>
        </w:rPr>
      </w:pPr>
      <w:r w:rsidRPr="00AF6AF5">
        <w:rPr>
          <w:bCs/>
        </w:rPr>
        <w:t>поле</w:t>
      </w:r>
      <w:r w:rsidR="00ED750F">
        <w:rPr>
          <w:bCs/>
        </w:rPr>
        <w:t xml:space="preserve"> </w:t>
      </w:r>
      <w:r w:rsidRPr="00AF6AF5">
        <w:rPr>
          <w:bCs/>
        </w:rPr>
        <w:t>«</w:t>
      </w:r>
      <w:r w:rsidRPr="00FD4C32">
        <w:rPr>
          <w:rStyle w:val="af0"/>
        </w:rPr>
        <w:t>Отчество</w:t>
      </w:r>
      <w:r w:rsidRPr="00AF6AF5">
        <w:rPr>
          <w:bCs/>
        </w:rPr>
        <w:t>».</w:t>
      </w:r>
      <w:r w:rsidR="00ED750F">
        <w:rPr>
          <w:bCs/>
        </w:rPr>
        <w:t xml:space="preserve"> </w:t>
      </w:r>
      <w:r w:rsidRPr="00AF6AF5">
        <w:rPr>
          <w:bCs/>
        </w:rPr>
        <w:t>Позволяет</w:t>
      </w:r>
      <w:r w:rsidR="00ED750F">
        <w:rPr>
          <w:bCs/>
        </w:rPr>
        <w:t xml:space="preserve"> </w:t>
      </w:r>
      <w:r w:rsidRPr="00AF6AF5">
        <w:rPr>
          <w:bCs/>
        </w:rPr>
        <w:t>указать</w:t>
      </w:r>
      <w:r w:rsidR="00ED750F">
        <w:rPr>
          <w:bCs/>
        </w:rPr>
        <w:t xml:space="preserve"> </w:t>
      </w:r>
      <w:r w:rsidRPr="00AF6AF5">
        <w:rPr>
          <w:bCs/>
        </w:rPr>
        <w:t>отчество</w:t>
      </w:r>
      <w:r w:rsidR="00ED750F">
        <w:rPr>
          <w:bCs/>
        </w:rPr>
        <w:t xml:space="preserve"> </w:t>
      </w:r>
      <w:r w:rsidRPr="00AF6AF5">
        <w:rPr>
          <w:bCs/>
        </w:rPr>
        <w:t>сотрудника.</w:t>
      </w:r>
    </w:p>
    <w:p w14:paraId="2A7AE344" w14:textId="0A1FB36B" w:rsidR="00AF6AF5" w:rsidRPr="00AF6AF5" w:rsidRDefault="00AF6AF5" w:rsidP="00371399">
      <w:r w:rsidRPr="00AF6AF5">
        <w:t>3)</w:t>
      </w:r>
      <w:r w:rsidR="00ED750F">
        <w:t xml:space="preserve"> </w:t>
      </w: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Pr="00A11537">
        <w:rPr>
          <w:rStyle w:val="af1"/>
        </w:rPr>
        <w:t>Добавить</w:t>
      </w:r>
      <w:r w:rsidRPr="00AF6AF5">
        <w:t>.</w:t>
      </w:r>
      <w:r w:rsidR="00ED750F">
        <w:t xml:space="preserve"> </w:t>
      </w:r>
      <w:r w:rsidRPr="00AF6AF5">
        <w:t>Отобразится</w:t>
      </w:r>
      <w:r w:rsidR="00ED750F">
        <w:t xml:space="preserve"> </w:t>
      </w:r>
      <w:r w:rsidRPr="00AF6AF5">
        <w:t>уведомление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ре</w:t>
      </w:r>
      <w:r w:rsidR="00A11537">
        <w:t>зультатом</w:t>
      </w:r>
      <w:r w:rsidR="00ED750F">
        <w:t xml:space="preserve"> </w:t>
      </w:r>
      <w:r w:rsidR="00A11537">
        <w:t>операции.</w:t>
      </w:r>
    </w:p>
    <w:p w14:paraId="64215536" w14:textId="77DD5B79" w:rsidR="00AF6AF5" w:rsidRPr="00AF6AF5" w:rsidRDefault="00A11537" w:rsidP="00371399">
      <w:r>
        <w:t>В</w:t>
      </w:r>
      <w:r w:rsidR="00ED750F">
        <w:t xml:space="preserve"> </w:t>
      </w:r>
      <w:r>
        <w:t>случае,</w:t>
      </w:r>
      <w:r w:rsidR="00ED750F">
        <w:t xml:space="preserve"> </w:t>
      </w:r>
      <w:r w:rsidR="00AF6AF5" w:rsidRPr="00AF6AF5">
        <w:t>если</w:t>
      </w:r>
      <w:r w:rsidR="00ED750F">
        <w:t xml:space="preserve"> </w:t>
      </w:r>
      <w:r w:rsidR="00AF6AF5" w:rsidRPr="00AF6AF5">
        <w:t>пользователь</w:t>
      </w:r>
      <w:r w:rsidR="00ED750F">
        <w:t xml:space="preserve"> </w:t>
      </w:r>
      <w:r w:rsidR="00AF6AF5" w:rsidRPr="00AF6AF5">
        <w:t>с</w:t>
      </w:r>
      <w:r w:rsidR="00ED750F">
        <w:t xml:space="preserve"> </w:t>
      </w:r>
      <w:r w:rsidR="00AF6AF5" w:rsidRPr="00AF6AF5">
        <w:t>создаваемым</w:t>
      </w:r>
      <w:r w:rsidR="00ED750F">
        <w:t xml:space="preserve"> </w:t>
      </w:r>
      <w:r w:rsidR="00AF6AF5" w:rsidRPr="00AF6AF5">
        <w:t>логином</w:t>
      </w:r>
      <w:r w:rsidR="00ED750F">
        <w:t xml:space="preserve"> </w:t>
      </w:r>
      <w:r w:rsidR="00AF6AF5" w:rsidRPr="00AF6AF5">
        <w:t>уже</w:t>
      </w:r>
      <w:r w:rsidR="00ED750F">
        <w:t xml:space="preserve"> </w:t>
      </w:r>
      <w:r w:rsidR="00AF6AF5" w:rsidRPr="00AF6AF5">
        <w:t>существует,</w:t>
      </w:r>
      <w:r w:rsidR="00ED750F">
        <w:t xml:space="preserve"> </w:t>
      </w:r>
      <w:r w:rsidR="00AF6AF5" w:rsidRPr="00AF6AF5">
        <w:t>отобразится</w:t>
      </w:r>
      <w:r w:rsidR="00ED750F">
        <w:t xml:space="preserve"> </w:t>
      </w:r>
      <w:r w:rsidR="00AF6AF5" w:rsidRPr="00AF6AF5">
        <w:t>уведомление</w:t>
      </w:r>
      <w:r w:rsidR="00ED750F">
        <w:t xml:space="preserve"> </w:t>
      </w:r>
      <w:r w:rsidR="00AF6AF5" w:rsidRPr="00AF6AF5">
        <w:t>о</w:t>
      </w:r>
      <w:r w:rsidR="00ED750F">
        <w:t xml:space="preserve"> </w:t>
      </w:r>
      <w:r w:rsidR="00AF6AF5" w:rsidRPr="00AF6AF5">
        <w:t>невозможности</w:t>
      </w:r>
      <w:r w:rsidR="00ED750F">
        <w:t xml:space="preserve"> </w:t>
      </w:r>
      <w:r w:rsidR="00AF6AF5" w:rsidRPr="00AF6AF5">
        <w:t>создания</w:t>
      </w:r>
      <w:r w:rsidR="00ED750F">
        <w:t xml:space="preserve"> </w:t>
      </w:r>
      <w:r w:rsidR="00AF6AF5" w:rsidRPr="00AF6AF5">
        <w:t>нового</w:t>
      </w:r>
      <w:r w:rsidR="00ED750F">
        <w:t xml:space="preserve"> </w:t>
      </w:r>
      <w:r w:rsidR="00AF6AF5" w:rsidRPr="00AF6AF5">
        <w:t>пользователя</w:t>
      </w:r>
      <w:r w:rsidR="00ED750F">
        <w:t xml:space="preserve"> </w:t>
      </w:r>
      <w:r w:rsidR="00AF6AF5" w:rsidRPr="00AF6AF5">
        <w:t>(</w:t>
      </w:r>
      <w:r>
        <w:t>см.</w:t>
      </w:r>
      <w:r w:rsidR="00ED750F">
        <w:t xml:space="preserve"> </w:t>
      </w:r>
      <w:fldSimple w:instr=" REF  _Ref124413658 \* Lower ">
        <w:r w:rsidR="0021251C">
          <w:t xml:space="preserve">рисунок </w:t>
        </w:r>
        <w:r w:rsidR="0021251C">
          <w:rPr>
            <w:noProof/>
          </w:rPr>
          <w:t>10</w:t>
        </w:r>
      </w:fldSimple>
      <w:r w:rsidR="00AF6AF5" w:rsidRPr="00AF6AF5">
        <w:t>).</w:t>
      </w:r>
    </w:p>
    <w:p w14:paraId="5FA367CA" w14:textId="77777777" w:rsidR="00A11537" w:rsidRDefault="00AF6AF5" w:rsidP="00371399">
      <w:pPr>
        <w:pStyle w:val="af7"/>
      </w:pPr>
      <w:r w:rsidRPr="00AF6AF5">
        <w:rPr>
          <w:lang w:eastAsia="ru-RU"/>
        </w:rPr>
        <w:drawing>
          <wp:inline distT="0" distB="0" distL="0" distR="0" wp14:anchorId="7FA67731" wp14:editId="44B5AB63">
            <wp:extent cx="2846705" cy="791845"/>
            <wp:effectExtent l="0" t="0" r="0" b="8255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EE915" w14:textId="455D8B46" w:rsidR="00AF6AF5" w:rsidRPr="00AF6AF5" w:rsidRDefault="00A11537" w:rsidP="00371399">
      <w:pPr>
        <w:pStyle w:val="a6"/>
      </w:pPr>
      <w:bookmarkStart w:id="39" w:name="_Ref124413658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10</w:t>
        </w:r>
      </w:fldSimple>
      <w:bookmarkEnd w:id="39"/>
      <w:r>
        <w:t>.</w:t>
      </w:r>
      <w:r w:rsidR="00ED750F">
        <w:t xml:space="preserve"> </w:t>
      </w:r>
      <w:r>
        <w:t>Уведомление</w:t>
      </w:r>
      <w:r w:rsidR="00ED750F">
        <w:t xml:space="preserve"> </w:t>
      </w:r>
      <w:r>
        <w:t>при</w:t>
      </w:r>
      <w:r w:rsidR="00ED750F">
        <w:t xml:space="preserve"> </w:t>
      </w:r>
      <w:r>
        <w:t>повторном</w:t>
      </w:r>
      <w:r w:rsidR="00ED750F">
        <w:t xml:space="preserve"> </w:t>
      </w:r>
      <w:r>
        <w:t>использовании</w:t>
      </w:r>
      <w:r w:rsidR="00ED750F">
        <w:t xml:space="preserve"> </w:t>
      </w:r>
      <w:r>
        <w:t>логина</w:t>
      </w:r>
    </w:p>
    <w:p w14:paraId="23F416B8" w14:textId="713FEDA9" w:rsidR="00AF6AF5" w:rsidRPr="00AF6AF5" w:rsidRDefault="00AF6AF5" w:rsidP="00371399">
      <w:r w:rsidRPr="00AF6AF5">
        <w:t>Для</w:t>
      </w:r>
      <w:r w:rsidR="00ED750F">
        <w:t xml:space="preserve"> </w:t>
      </w:r>
      <w:r w:rsidRPr="00AF6AF5">
        <w:t>редактирования</w:t>
      </w:r>
      <w:r w:rsidR="00ED750F">
        <w:t xml:space="preserve"> </w:t>
      </w:r>
      <w:r w:rsidRPr="00AF6AF5">
        <w:t>учетной</w:t>
      </w:r>
      <w:r w:rsidR="00ED750F">
        <w:t xml:space="preserve"> </w:t>
      </w:r>
      <w:r w:rsidRPr="00AF6AF5">
        <w:t>записи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выполнить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действия:</w:t>
      </w:r>
    </w:p>
    <w:p w14:paraId="66185D1E" w14:textId="3D1678B8" w:rsidR="00AF6AF5" w:rsidRPr="00AF6AF5" w:rsidRDefault="00AF6AF5">
      <w:pPr>
        <w:pStyle w:val="afa"/>
        <w:numPr>
          <w:ilvl w:val="0"/>
          <w:numId w:val="54"/>
        </w:numPr>
      </w:pP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="000418A7">
        <w:rPr>
          <w:noProof/>
          <w:lang w:eastAsia="ru-RU"/>
        </w:rPr>
        <w:drawing>
          <wp:inline distT="0" distB="0" distL="0" distR="0" wp14:anchorId="2221ECDC" wp14:editId="0A886860">
            <wp:extent cx="144000" cy="144000"/>
            <wp:effectExtent l="0" t="0" r="8890" b="889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AF5">
        <w:t>напротив</w:t>
      </w:r>
      <w:r w:rsidR="00ED750F">
        <w:t xml:space="preserve"> </w:t>
      </w:r>
      <w:r w:rsidRPr="00AF6AF5">
        <w:t>выбранной</w:t>
      </w:r>
      <w:r w:rsidR="00ED750F">
        <w:t xml:space="preserve"> </w:t>
      </w:r>
      <w:r w:rsidRPr="00AF6AF5">
        <w:t>учётной</w:t>
      </w:r>
      <w:r w:rsidR="00ED750F">
        <w:t xml:space="preserve"> </w:t>
      </w:r>
      <w:r w:rsidRPr="00AF6AF5">
        <w:t>записи.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результате</w:t>
      </w:r>
      <w:r w:rsidR="00ED750F">
        <w:t xml:space="preserve"> </w:t>
      </w:r>
      <w:r w:rsidRPr="00AF6AF5">
        <w:t>откроется</w:t>
      </w:r>
      <w:r w:rsidR="00ED750F">
        <w:t xml:space="preserve"> </w:t>
      </w:r>
      <w:r w:rsidRPr="00AF6AF5">
        <w:t>окно</w:t>
      </w:r>
      <w:r w:rsidR="00ED750F">
        <w:t xml:space="preserve"> </w:t>
      </w:r>
      <w:r w:rsidRPr="00AF6AF5">
        <w:t>редактирования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пользователя.</w:t>
      </w:r>
    </w:p>
    <w:p w14:paraId="4FB944A7" w14:textId="06F2B254" w:rsidR="00AF6AF5" w:rsidRPr="00AF6AF5" w:rsidRDefault="00AF6AF5">
      <w:pPr>
        <w:pStyle w:val="afa"/>
        <w:numPr>
          <w:ilvl w:val="0"/>
          <w:numId w:val="54"/>
        </w:numPr>
      </w:pPr>
      <w:r w:rsidRPr="00AF6AF5">
        <w:t>Заполнить</w:t>
      </w:r>
      <w:r w:rsidR="00ED750F">
        <w:t xml:space="preserve"> </w:t>
      </w:r>
      <w:r w:rsidRPr="00AF6AF5">
        <w:t>поля</w:t>
      </w:r>
      <w:r w:rsidR="00ED750F">
        <w:t xml:space="preserve"> </w:t>
      </w:r>
      <w:r w:rsidRPr="00AF6AF5">
        <w:t>аналогично</w:t>
      </w:r>
      <w:r w:rsidR="00ED750F">
        <w:t xml:space="preserve"> </w:t>
      </w:r>
      <w:r w:rsidRPr="00AF6AF5">
        <w:t>полям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добавлению</w:t>
      </w:r>
      <w:r w:rsidR="00ED750F">
        <w:t xml:space="preserve"> </w:t>
      </w:r>
      <w:r w:rsidRPr="00AF6AF5">
        <w:t>пользователя.</w:t>
      </w:r>
    </w:p>
    <w:p w14:paraId="118BA512" w14:textId="20EAA642" w:rsidR="00AF6AF5" w:rsidRPr="00AF6AF5" w:rsidRDefault="00AF6AF5">
      <w:pPr>
        <w:pStyle w:val="afa"/>
        <w:numPr>
          <w:ilvl w:val="0"/>
          <w:numId w:val="54"/>
        </w:numPr>
      </w:pP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Pr="00970838">
        <w:rPr>
          <w:rStyle w:val="af1"/>
        </w:rPr>
        <w:t>Применить</w:t>
      </w:r>
      <w:r w:rsidRPr="00AF6AF5">
        <w:t>.</w:t>
      </w:r>
      <w:r w:rsidR="00ED750F">
        <w:t xml:space="preserve"> </w:t>
      </w:r>
      <w:r w:rsidRPr="00AF6AF5">
        <w:t>После</w:t>
      </w:r>
      <w:r w:rsidR="00ED750F">
        <w:t xml:space="preserve"> </w:t>
      </w:r>
      <w:r w:rsidRPr="00AF6AF5">
        <w:t>редактирования</w:t>
      </w:r>
      <w:r w:rsidR="00ED750F">
        <w:t xml:space="preserve"> </w:t>
      </w:r>
      <w:r w:rsidRPr="00AF6AF5">
        <w:t>отобразится</w:t>
      </w:r>
      <w:r w:rsidR="00ED750F">
        <w:t xml:space="preserve"> </w:t>
      </w:r>
      <w:r w:rsidRPr="00AF6AF5">
        <w:t>уведомление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результатом.</w:t>
      </w:r>
    </w:p>
    <w:p w14:paraId="11F3EEF4" w14:textId="4807CAFE" w:rsidR="00AF6AF5" w:rsidRPr="00AF6AF5" w:rsidRDefault="00AF6AF5" w:rsidP="00371399">
      <w:r w:rsidRPr="00AF6AF5">
        <w:t>Для</w:t>
      </w:r>
      <w:r w:rsidR="00ED750F">
        <w:t xml:space="preserve"> </w:t>
      </w:r>
      <w:r w:rsidRPr="00AF6AF5">
        <w:t>удаления</w:t>
      </w:r>
      <w:r w:rsidR="00ED750F">
        <w:t xml:space="preserve"> </w:t>
      </w:r>
      <w:r w:rsidRPr="00AF6AF5">
        <w:t>учетной</w:t>
      </w:r>
      <w:r w:rsidR="00ED750F">
        <w:t xml:space="preserve"> </w:t>
      </w:r>
      <w:r w:rsidRPr="00AF6AF5">
        <w:t>записи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выполнить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действия:</w:t>
      </w:r>
    </w:p>
    <w:p w14:paraId="5622C761" w14:textId="54DEE9BD" w:rsidR="00AF6AF5" w:rsidRPr="00AF6AF5" w:rsidRDefault="00AF6AF5">
      <w:pPr>
        <w:pStyle w:val="afa"/>
        <w:numPr>
          <w:ilvl w:val="0"/>
          <w:numId w:val="55"/>
        </w:numPr>
      </w:pP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="000418A7">
        <w:rPr>
          <w:noProof/>
          <w:lang w:eastAsia="ru-RU"/>
        </w:rPr>
        <w:drawing>
          <wp:inline distT="0" distB="0" distL="0" distR="0" wp14:anchorId="06B9CBF5" wp14:editId="20D236BF">
            <wp:extent cx="129600" cy="147600"/>
            <wp:effectExtent l="0" t="0" r="3810" b="508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" cy="1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AF5">
        <w:t>.</w:t>
      </w:r>
    </w:p>
    <w:p w14:paraId="0F47ABAF" w14:textId="21B656AB" w:rsidR="00AF6AF5" w:rsidRPr="00AF6AF5" w:rsidRDefault="00AF6AF5">
      <w:pPr>
        <w:pStyle w:val="afa"/>
        <w:numPr>
          <w:ilvl w:val="0"/>
          <w:numId w:val="55"/>
        </w:numPr>
      </w:pPr>
      <w:r w:rsidRPr="00AF6AF5">
        <w:t>Подтвердить</w:t>
      </w:r>
      <w:r w:rsidR="00ED750F">
        <w:t xml:space="preserve"> </w:t>
      </w:r>
      <w:r w:rsidRPr="00AF6AF5">
        <w:t>действие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отобразившемся</w:t>
      </w:r>
      <w:r w:rsidR="00ED750F">
        <w:t xml:space="preserve"> </w:t>
      </w:r>
      <w:r w:rsidRPr="00AF6AF5">
        <w:t>окне.</w:t>
      </w:r>
      <w:r w:rsidR="00ED750F">
        <w:t xml:space="preserve"> </w:t>
      </w:r>
      <w:r w:rsidRPr="00AF6AF5">
        <w:t>После</w:t>
      </w:r>
      <w:r w:rsidR="00ED750F">
        <w:t xml:space="preserve"> </w:t>
      </w:r>
      <w:r w:rsidRPr="00AF6AF5">
        <w:t>удаления</w:t>
      </w:r>
      <w:r w:rsidR="00ED750F">
        <w:t xml:space="preserve"> </w:t>
      </w:r>
      <w:r w:rsidRPr="00AF6AF5">
        <w:t>отобразится</w:t>
      </w:r>
      <w:r w:rsidR="00ED750F">
        <w:t xml:space="preserve"> </w:t>
      </w:r>
      <w:r w:rsidRPr="00AF6AF5">
        <w:t>уведомление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результатом.</w:t>
      </w:r>
    </w:p>
    <w:p w14:paraId="49488D38" w14:textId="27F4A119" w:rsidR="00AF6AF5" w:rsidRPr="00B92967" w:rsidRDefault="008C0164" w:rsidP="00371399">
      <w:pPr>
        <w:pStyle w:val="a5"/>
        <w:rPr>
          <w:lang w:val="ru-RU"/>
        </w:rPr>
      </w:pPr>
      <w:r w:rsidRPr="008C0164">
        <w:rPr>
          <w:rStyle w:val="af0"/>
        </w:rPr>
        <w:t xml:space="preserve">Внимание! </w:t>
      </w:r>
      <w:r w:rsidR="00AF6AF5" w:rsidRPr="00B92967">
        <w:rPr>
          <w:lang w:val="ru-RU"/>
        </w:rPr>
        <w:t>Учетные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записи,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предустановленные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в</w:t>
      </w:r>
      <w:r w:rsidR="00ED750F" w:rsidRPr="00B92967">
        <w:rPr>
          <w:lang w:val="ru-RU"/>
        </w:rPr>
        <w:t xml:space="preserve"> </w:t>
      </w:r>
      <w:r w:rsidR="00970838" w:rsidRPr="00B92967">
        <w:rPr>
          <w:lang w:val="ru-RU"/>
        </w:rPr>
        <w:t>системе</w:t>
      </w:r>
      <w:r w:rsidR="00AF6AF5" w:rsidRPr="00B92967">
        <w:rPr>
          <w:lang w:val="ru-RU"/>
        </w:rPr>
        <w:t>,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удалить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невозможно.</w:t>
      </w:r>
    </w:p>
    <w:p w14:paraId="7F5E7083" w14:textId="28B93F27" w:rsidR="00AF6AF5" w:rsidRPr="00AF6AF5" w:rsidRDefault="00AF6AF5" w:rsidP="00371399">
      <w:pPr>
        <w:pStyle w:val="3"/>
      </w:pPr>
      <w:bookmarkStart w:id="40" w:name="_Toc126141050"/>
      <w:r w:rsidRPr="00AF6AF5">
        <w:lastRenderedPageBreak/>
        <w:t>Поиск</w:t>
      </w:r>
      <w:r w:rsidR="00ED750F">
        <w:t xml:space="preserve"> </w:t>
      </w:r>
      <w:r w:rsidRPr="00AF6AF5">
        <w:t>учетной</w:t>
      </w:r>
      <w:r w:rsidR="00ED750F">
        <w:t xml:space="preserve"> </w:t>
      </w:r>
      <w:r w:rsidRPr="00AF6AF5">
        <w:t>записи</w:t>
      </w:r>
      <w:bookmarkEnd w:id="40"/>
    </w:p>
    <w:p w14:paraId="650F4341" w14:textId="415CDE22" w:rsidR="00AF6AF5" w:rsidRPr="00AF6AF5" w:rsidRDefault="00AF6AF5" w:rsidP="00371399">
      <w:r w:rsidRPr="00AF6AF5">
        <w:t>Для</w:t>
      </w:r>
      <w:r w:rsidR="00ED750F">
        <w:t xml:space="preserve"> </w:t>
      </w:r>
      <w:r w:rsidRPr="00AF6AF5">
        <w:t>поиска</w:t>
      </w:r>
      <w:r w:rsidR="00ED750F">
        <w:t xml:space="preserve"> </w:t>
      </w:r>
      <w:r w:rsidRPr="00AF6AF5">
        <w:t>учётной</w:t>
      </w:r>
      <w:r w:rsidR="00ED750F">
        <w:t xml:space="preserve"> </w:t>
      </w:r>
      <w:r w:rsidRPr="00AF6AF5">
        <w:t>записи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списке</w:t>
      </w:r>
      <w:r w:rsidR="00ED750F">
        <w:t xml:space="preserve"> </w:t>
      </w:r>
      <w:r w:rsidRPr="00AF6AF5">
        <w:t>пользователей</w:t>
      </w:r>
      <w:r w:rsidR="00ED750F">
        <w:t xml:space="preserve"> </w:t>
      </w:r>
      <w:r w:rsidRPr="00AF6AF5">
        <w:t>нужно</w:t>
      </w:r>
      <w:r w:rsidR="00ED750F">
        <w:t xml:space="preserve"> </w:t>
      </w:r>
      <w:r w:rsidRPr="00AF6AF5">
        <w:t>выполнить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действия:</w:t>
      </w:r>
    </w:p>
    <w:p w14:paraId="15940396" w14:textId="66C8F45B" w:rsidR="00AF6AF5" w:rsidRPr="00AF6AF5" w:rsidRDefault="00AF6AF5">
      <w:pPr>
        <w:pStyle w:val="afa"/>
        <w:numPr>
          <w:ilvl w:val="0"/>
          <w:numId w:val="56"/>
        </w:numPr>
      </w:pPr>
      <w:r w:rsidRPr="00AF6AF5">
        <w:t>Установить</w:t>
      </w:r>
      <w:r w:rsidR="00ED750F">
        <w:t xml:space="preserve"> </w:t>
      </w:r>
      <w:r w:rsidRPr="00AF6AF5">
        <w:t>курсор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поле</w:t>
      </w:r>
      <w:r w:rsidR="00ED750F">
        <w:t xml:space="preserve"> </w:t>
      </w:r>
      <w:r w:rsidRPr="00AF6AF5">
        <w:t>поиска.</w:t>
      </w:r>
    </w:p>
    <w:p w14:paraId="6A5A4557" w14:textId="59FA7A18" w:rsidR="00AF6AF5" w:rsidRPr="00AF6AF5" w:rsidRDefault="00AF6AF5">
      <w:pPr>
        <w:pStyle w:val="afa"/>
        <w:numPr>
          <w:ilvl w:val="0"/>
          <w:numId w:val="56"/>
        </w:numPr>
      </w:pPr>
      <w:r w:rsidRPr="00AF6AF5">
        <w:t>Ввести</w:t>
      </w:r>
      <w:r w:rsidR="00ED750F">
        <w:t xml:space="preserve"> </w:t>
      </w:r>
      <w:r w:rsidRPr="00AF6AF5">
        <w:t>ключевое</w:t>
      </w:r>
      <w:r w:rsidR="00ED750F">
        <w:t xml:space="preserve"> </w:t>
      </w:r>
      <w:r w:rsidRPr="00AF6AF5">
        <w:t>слово</w:t>
      </w:r>
      <w:r w:rsidR="00ED750F">
        <w:t xml:space="preserve"> </w:t>
      </w:r>
      <w:r w:rsidRPr="00AF6AF5">
        <w:t>или</w:t>
      </w:r>
      <w:r w:rsidR="00ED750F">
        <w:t xml:space="preserve"> </w:t>
      </w:r>
      <w:r w:rsidRPr="00AF6AF5">
        <w:t>сочетание</w:t>
      </w:r>
      <w:r w:rsidR="00ED750F">
        <w:t xml:space="preserve"> </w:t>
      </w:r>
      <w:r w:rsidRPr="00AF6AF5">
        <w:t>букв,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к</w:t>
      </w:r>
      <w:r w:rsidR="007800B1">
        <w:t>оторому</w:t>
      </w:r>
      <w:r w:rsidR="00ED750F">
        <w:t xml:space="preserve"> </w:t>
      </w:r>
      <w:r w:rsidR="007800B1">
        <w:t>будет</w:t>
      </w:r>
      <w:r w:rsidR="00ED750F">
        <w:t xml:space="preserve"> </w:t>
      </w:r>
      <w:r w:rsidR="007800B1">
        <w:t>проходить</w:t>
      </w:r>
      <w:r w:rsidR="00ED750F">
        <w:t xml:space="preserve"> </w:t>
      </w:r>
      <w:r w:rsidR="007800B1">
        <w:t>поиск</w:t>
      </w:r>
      <w:r w:rsidR="00ED750F">
        <w:t xml:space="preserve"> </w:t>
      </w:r>
      <w:r w:rsidR="007800B1">
        <w:t>(см.</w:t>
      </w:r>
      <w:r w:rsidR="00ED750F">
        <w:t xml:space="preserve"> </w:t>
      </w:r>
      <w:fldSimple w:instr=" REF  _Ref124413988 \* Lower ">
        <w:r w:rsidR="0021251C">
          <w:t xml:space="preserve">рисунок </w:t>
        </w:r>
        <w:r w:rsidR="0021251C">
          <w:rPr>
            <w:noProof/>
          </w:rPr>
          <w:t>11</w:t>
        </w:r>
      </w:fldSimple>
      <w:r w:rsidRPr="00AF6AF5">
        <w:t>).</w:t>
      </w:r>
    </w:p>
    <w:p w14:paraId="18276FA1" w14:textId="77777777" w:rsidR="00286203" w:rsidRDefault="00286203" w:rsidP="00371399">
      <w:pPr>
        <w:pStyle w:val="af7"/>
      </w:pPr>
      <w:r>
        <w:rPr>
          <w:lang w:eastAsia="ru-RU"/>
        </w:rPr>
        <w:drawing>
          <wp:inline distT="0" distB="0" distL="0" distR="0" wp14:anchorId="26772909" wp14:editId="5D42E14F">
            <wp:extent cx="6303600" cy="2030400"/>
            <wp:effectExtent l="0" t="0" r="254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3600" cy="20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7DD0B" w14:textId="13AB673D" w:rsidR="00AF6AF5" w:rsidRPr="00AF6AF5" w:rsidRDefault="00286203" w:rsidP="00371399">
      <w:pPr>
        <w:pStyle w:val="a6"/>
      </w:pPr>
      <w:bookmarkStart w:id="41" w:name="_Ref124413988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11</w:t>
        </w:r>
      </w:fldSimple>
      <w:bookmarkEnd w:id="41"/>
      <w:r>
        <w:t>.</w:t>
      </w:r>
      <w:r w:rsidR="00ED750F">
        <w:t xml:space="preserve"> </w:t>
      </w:r>
      <w:r>
        <w:t>Поиск</w:t>
      </w:r>
      <w:r w:rsidR="00ED750F">
        <w:t xml:space="preserve"> </w:t>
      </w:r>
      <w:r>
        <w:t>пользователя</w:t>
      </w:r>
    </w:p>
    <w:p w14:paraId="6007E34A" w14:textId="4F84B3E4" w:rsidR="007800B1" w:rsidRPr="00AF6AF5" w:rsidRDefault="007800B1" w:rsidP="00371399">
      <w:bookmarkStart w:id="42" w:name="_Ref74831914"/>
      <w:r w:rsidRPr="00AF6AF5">
        <w:t>В</w:t>
      </w:r>
      <w:r w:rsidR="00ED750F">
        <w:t xml:space="preserve"> </w:t>
      </w:r>
      <w:r w:rsidRPr="00AF6AF5">
        <w:t>результате</w:t>
      </w:r>
      <w:r w:rsidR="00ED750F">
        <w:t xml:space="preserve"> </w:t>
      </w:r>
      <w:r>
        <w:t>система</w:t>
      </w:r>
      <w:r w:rsidR="00ED750F">
        <w:t xml:space="preserve"> </w:t>
      </w:r>
      <w:r w:rsidRPr="00AF6AF5">
        <w:t>отобразит</w:t>
      </w:r>
      <w:r w:rsidR="00ED750F">
        <w:t xml:space="preserve"> </w:t>
      </w:r>
      <w:r w:rsidRPr="00AF6AF5">
        <w:t>все</w:t>
      </w:r>
      <w:r w:rsidR="00ED750F">
        <w:t xml:space="preserve"> </w:t>
      </w:r>
      <w:r w:rsidRPr="00AF6AF5">
        <w:t>удовлетворяющие</w:t>
      </w:r>
      <w:r w:rsidR="00ED750F">
        <w:t xml:space="preserve"> </w:t>
      </w:r>
      <w:r w:rsidRPr="00AF6AF5">
        <w:t>поиску</w:t>
      </w:r>
      <w:r w:rsidR="00ED750F">
        <w:t xml:space="preserve"> </w:t>
      </w:r>
      <w:r w:rsidRPr="00AF6AF5">
        <w:t>учетные</w:t>
      </w:r>
      <w:r w:rsidR="00ED750F">
        <w:t xml:space="preserve"> </w:t>
      </w:r>
      <w:r w:rsidRPr="00AF6AF5">
        <w:t>записи.</w:t>
      </w:r>
      <w:r w:rsidR="00ED750F">
        <w:t xml:space="preserve"> </w:t>
      </w:r>
      <w:r w:rsidRPr="00AF6AF5">
        <w:t>Поиск</w:t>
      </w:r>
      <w:r w:rsidR="00ED750F">
        <w:t xml:space="preserve"> </w:t>
      </w:r>
      <w:r w:rsidRPr="00AF6AF5">
        <w:t>происходит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всем</w:t>
      </w:r>
      <w:r w:rsidR="00ED750F">
        <w:t xml:space="preserve"> </w:t>
      </w:r>
      <w:r w:rsidRPr="00AF6AF5">
        <w:t>полям</w:t>
      </w:r>
      <w:r w:rsidR="00ED750F">
        <w:t xml:space="preserve"> </w:t>
      </w:r>
      <w:r w:rsidRPr="00AF6AF5">
        <w:t>таблицы.</w:t>
      </w:r>
    </w:p>
    <w:bookmarkEnd w:id="42"/>
    <w:p w14:paraId="41EA9A16" w14:textId="3BF3E65A" w:rsidR="00AF6AF5" w:rsidRPr="00AF6AF5" w:rsidRDefault="00AF6AF5" w:rsidP="00371399">
      <w:r w:rsidRPr="00AF6AF5">
        <w:t>Для</w:t>
      </w:r>
      <w:r w:rsidR="00ED750F">
        <w:t xml:space="preserve"> </w:t>
      </w:r>
      <w:r w:rsidRPr="00AF6AF5">
        <w:t>отображения</w:t>
      </w:r>
      <w:r w:rsidR="00ED750F">
        <w:t xml:space="preserve"> </w:t>
      </w:r>
      <w:r w:rsidRPr="00AF6AF5">
        <w:t>пользователей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одной</w:t>
      </w:r>
      <w:r w:rsidR="00ED750F">
        <w:t xml:space="preserve"> </w:t>
      </w:r>
      <w:r w:rsidRPr="00AF6AF5">
        <w:t>ролью</w:t>
      </w:r>
      <w:r w:rsidR="00ED750F">
        <w:t xml:space="preserve"> </w:t>
      </w:r>
      <w:r w:rsidRPr="00AF6AF5">
        <w:t>необходимо:</w:t>
      </w:r>
    </w:p>
    <w:p w14:paraId="60261D13" w14:textId="25C25123" w:rsidR="00AF6AF5" w:rsidRPr="00AF6AF5" w:rsidRDefault="00AF6AF5">
      <w:pPr>
        <w:pStyle w:val="afa"/>
        <w:numPr>
          <w:ilvl w:val="0"/>
          <w:numId w:val="57"/>
        </w:numPr>
      </w:pPr>
      <w:r w:rsidRPr="00AF6AF5">
        <w:t>Нажать</w:t>
      </w:r>
      <w:r w:rsidR="00ED750F">
        <w:t xml:space="preserve"> </w:t>
      </w:r>
      <w:r w:rsidRPr="00AF6AF5">
        <w:t>курсором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поле</w:t>
      </w:r>
      <w:r w:rsidR="00ED750F">
        <w:t xml:space="preserve"> </w:t>
      </w:r>
      <w:r w:rsidRPr="00AF6AF5">
        <w:t>«Роль»</w:t>
      </w:r>
      <w:r w:rsidR="00ED750F">
        <w:t xml:space="preserve"> </w:t>
      </w:r>
      <w:r w:rsidRPr="00AF6AF5">
        <w:t>(</w:t>
      </w:r>
      <w:r w:rsidR="007800B1">
        <w:t>см.</w:t>
      </w:r>
      <w:r w:rsidR="00ED750F">
        <w:t xml:space="preserve"> </w:t>
      </w:r>
      <w:fldSimple w:instr=" REF  _Ref124413988 \* Lower ">
        <w:r w:rsidR="0021251C">
          <w:t xml:space="preserve">рисунок </w:t>
        </w:r>
        <w:r w:rsidR="0021251C">
          <w:rPr>
            <w:noProof/>
          </w:rPr>
          <w:t>11</w:t>
        </w:r>
      </w:fldSimple>
      <w:r w:rsidRPr="00AF6AF5">
        <w:t>).</w:t>
      </w:r>
    </w:p>
    <w:p w14:paraId="31364F00" w14:textId="32BD5F52" w:rsidR="00AF6AF5" w:rsidRPr="00AF6AF5" w:rsidRDefault="00AF6AF5">
      <w:pPr>
        <w:pStyle w:val="afa"/>
        <w:numPr>
          <w:ilvl w:val="0"/>
          <w:numId w:val="57"/>
        </w:numPr>
      </w:pPr>
      <w:r w:rsidRPr="00AF6AF5">
        <w:t>В</w:t>
      </w:r>
      <w:r w:rsidR="00ED750F">
        <w:t xml:space="preserve"> </w:t>
      </w:r>
      <w:r w:rsidRPr="00AF6AF5">
        <w:t>выпадающем</w:t>
      </w:r>
      <w:r w:rsidR="00ED750F">
        <w:t xml:space="preserve"> </w:t>
      </w:r>
      <w:r w:rsidRPr="00AF6AF5">
        <w:t>списке</w:t>
      </w:r>
      <w:r w:rsidR="00ED750F">
        <w:t xml:space="preserve"> </w:t>
      </w:r>
      <w:r w:rsidRPr="00AF6AF5">
        <w:t>выбрать</w:t>
      </w:r>
      <w:r w:rsidR="00ED750F">
        <w:t xml:space="preserve"> </w:t>
      </w:r>
      <w:r w:rsidRPr="00AF6AF5">
        <w:t>необходимую</w:t>
      </w:r>
      <w:r w:rsidR="00ED750F">
        <w:t xml:space="preserve"> </w:t>
      </w:r>
      <w:r w:rsidRPr="00AF6AF5">
        <w:t>роль.</w:t>
      </w:r>
    </w:p>
    <w:p w14:paraId="0B817876" w14:textId="3070D7AF" w:rsidR="00AF6AF5" w:rsidRPr="00AF6AF5" w:rsidRDefault="00AF6AF5" w:rsidP="00371399">
      <w:pPr>
        <w:ind w:firstLine="708"/>
      </w:pPr>
      <w:r w:rsidRPr="00AF6AF5">
        <w:t>В</w:t>
      </w:r>
      <w:r w:rsidR="00ED750F">
        <w:t xml:space="preserve"> </w:t>
      </w:r>
      <w:r w:rsidRPr="00AF6AF5">
        <w:t>результате</w:t>
      </w:r>
      <w:r w:rsidR="00ED750F">
        <w:t xml:space="preserve"> </w:t>
      </w:r>
      <w:r w:rsidRPr="00AF6AF5">
        <w:t>отобразится</w:t>
      </w:r>
      <w:r w:rsidR="00ED750F">
        <w:t xml:space="preserve"> </w:t>
      </w:r>
      <w:r w:rsidRPr="00AF6AF5">
        <w:t>список</w:t>
      </w:r>
      <w:r w:rsidR="00ED750F">
        <w:t xml:space="preserve"> </w:t>
      </w:r>
      <w:r w:rsidRPr="00AF6AF5">
        <w:t>всех</w:t>
      </w:r>
      <w:r w:rsidR="00ED750F">
        <w:t xml:space="preserve"> </w:t>
      </w:r>
      <w:r w:rsidRPr="00AF6AF5">
        <w:t>пользователей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выбранной</w:t>
      </w:r>
      <w:r w:rsidR="00ED750F">
        <w:t xml:space="preserve"> </w:t>
      </w:r>
      <w:r w:rsidRPr="00AF6AF5">
        <w:t>ролью.</w:t>
      </w:r>
    </w:p>
    <w:p w14:paraId="00F708F5" w14:textId="2011659F" w:rsidR="00AF6AF5" w:rsidRPr="00AF6AF5" w:rsidRDefault="00AF6AF5" w:rsidP="00371399">
      <w:pPr>
        <w:pStyle w:val="3"/>
      </w:pPr>
      <w:bookmarkStart w:id="43" w:name="_Toc126141051"/>
      <w:r w:rsidRPr="00AF6AF5">
        <w:t>Активация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деактивация</w:t>
      </w:r>
      <w:r w:rsidR="00ED750F">
        <w:t xml:space="preserve"> </w:t>
      </w:r>
      <w:r w:rsidRPr="00AF6AF5">
        <w:t>учетной</w:t>
      </w:r>
      <w:r w:rsidR="00ED750F">
        <w:t xml:space="preserve"> </w:t>
      </w:r>
      <w:r w:rsidRPr="00AF6AF5">
        <w:t>записи</w:t>
      </w:r>
      <w:bookmarkEnd w:id="43"/>
    </w:p>
    <w:p w14:paraId="201F5A6D" w14:textId="002BDC61" w:rsidR="00AF6AF5" w:rsidRPr="00AF6AF5" w:rsidRDefault="00AF6AF5" w:rsidP="00371399">
      <w:r w:rsidRPr="00AF6AF5">
        <w:t>Деактивация</w:t>
      </w:r>
      <w:r w:rsidR="00ED750F">
        <w:t xml:space="preserve"> </w:t>
      </w:r>
      <w:r w:rsidRPr="00AF6AF5">
        <w:t>учётных</w:t>
      </w:r>
      <w:r w:rsidR="00ED750F">
        <w:t xml:space="preserve"> </w:t>
      </w:r>
      <w:r w:rsidRPr="00AF6AF5">
        <w:t>записей</w:t>
      </w:r>
      <w:r w:rsidR="00ED750F">
        <w:t xml:space="preserve"> </w:t>
      </w:r>
      <w:r w:rsidRPr="00AF6AF5">
        <w:t>существует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регулировки</w:t>
      </w:r>
      <w:r w:rsidR="00ED750F">
        <w:t xml:space="preserve"> </w:t>
      </w:r>
      <w:r w:rsidRPr="00AF6AF5">
        <w:t>их</w:t>
      </w:r>
      <w:r w:rsidR="00ED750F">
        <w:t xml:space="preserve"> </w:t>
      </w:r>
      <w:r w:rsidR="007800B1">
        <w:t>численности,</w:t>
      </w:r>
      <w:r w:rsidR="00ED750F">
        <w:t xml:space="preserve"> </w:t>
      </w:r>
      <w:r w:rsidR="007800B1">
        <w:t>если</w:t>
      </w:r>
      <w:r w:rsidR="00ED750F">
        <w:t xml:space="preserve"> </w:t>
      </w:r>
      <w:r w:rsidR="007800B1">
        <w:t>в</w:t>
      </w:r>
      <w:r w:rsidR="00ED750F">
        <w:t xml:space="preserve"> </w:t>
      </w:r>
      <w:r w:rsidR="007800B1">
        <w:t>лицензии</w:t>
      </w:r>
      <w:r w:rsidR="00ED750F">
        <w:t xml:space="preserve"> </w:t>
      </w:r>
      <w:r w:rsidRPr="00AF6AF5">
        <w:t>есть</w:t>
      </w:r>
      <w:r w:rsidR="00ED750F">
        <w:t xml:space="preserve"> </w:t>
      </w:r>
      <w:r w:rsidRPr="00AF6AF5">
        <w:t>ограничение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количество</w:t>
      </w:r>
      <w:r w:rsidR="00ED750F">
        <w:t xml:space="preserve"> </w:t>
      </w:r>
      <w:r w:rsidRPr="00AF6AF5">
        <w:t>учетных</w:t>
      </w:r>
      <w:r w:rsidR="00ED750F">
        <w:t xml:space="preserve"> </w:t>
      </w:r>
      <w:r w:rsidRPr="00AF6AF5">
        <w:t>записей.</w:t>
      </w:r>
    </w:p>
    <w:p w14:paraId="6DDCBCA5" w14:textId="3825D502" w:rsidR="00AF6AF5" w:rsidRPr="00AF6AF5" w:rsidRDefault="00AF6AF5" w:rsidP="00371399">
      <w:r w:rsidRPr="00AF6AF5">
        <w:t>Для</w:t>
      </w:r>
      <w:r w:rsidR="00ED750F">
        <w:t xml:space="preserve"> </w:t>
      </w:r>
      <w:r w:rsidRPr="00AF6AF5">
        <w:t>деактивации</w:t>
      </w:r>
      <w:r w:rsidR="00ED750F">
        <w:t xml:space="preserve"> </w:t>
      </w:r>
      <w:r w:rsidRPr="00AF6AF5">
        <w:t>учётной</w:t>
      </w:r>
      <w:r w:rsidR="00ED750F">
        <w:t xml:space="preserve"> </w:t>
      </w:r>
      <w:r w:rsidRPr="00AF6AF5">
        <w:t>записи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выполнить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действия:</w:t>
      </w:r>
    </w:p>
    <w:p w14:paraId="483E025C" w14:textId="616390AF" w:rsidR="00AF6AF5" w:rsidRPr="00AF6AF5" w:rsidRDefault="00AF6AF5">
      <w:pPr>
        <w:pStyle w:val="afa"/>
        <w:numPr>
          <w:ilvl w:val="0"/>
          <w:numId w:val="58"/>
        </w:numPr>
      </w:pP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="00DD2DA5">
        <w:rPr>
          <w:noProof/>
          <w:lang w:eastAsia="ru-RU"/>
        </w:rPr>
        <w:drawing>
          <wp:inline distT="0" distB="0" distL="0" distR="0" wp14:anchorId="180E2500" wp14:editId="71AE425F">
            <wp:extent cx="147600" cy="147600"/>
            <wp:effectExtent l="0" t="0" r="508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" cy="1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строке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соответствующей</w:t>
      </w:r>
      <w:r w:rsidR="00ED750F">
        <w:t xml:space="preserve"> </w:t>
      </w:r>
      <w:r w:rsidRPr="00AF6AF5">
        <w:t>учётной</w:t>
      </w:r>
      <w:r w:rsidR="00ED750F">
        <w:t xml:space="preserve"> </w:t>
      </w:r>
      <w:r w:rsidRPr="00AF6AF5">
        <w:t>записью.</w:t>
      </w:r>
    </w:p>
    <w:p w14:paraId="0DED61C3" w14:textId="23B3B0F3" w:rsidR="00AF6AF5" w:rsidRPr="00AF6AF5" w:rsidRDefault="00AF6AF5">
      <w:pPr>
        <w:pStyle w:val="afa"/>
        <w:numPr>
          <w:ilvl w:val="0"/>
          <w:numId w:val="58"/>
        </w:numPr>
      </w:pPr>
      <w:r w:rsidRPr="00AF6AF5">
        <w:lastRenderedPageBreak/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="00A90150" w:rsidRPr="00CC7159">
        <w:rPr>
          <w:rStyle w:val="af4"/>
        </w:rPr>
        <w:t>Да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подтверждения</w:t>
      </w:r>
      <w:r w:rsidR="00ED750F">
        <w:t xml:space="preserve"> </w:t>
      </w:r>
      <w:r w:rsidRPr="00AF6AF5">
        <w:t>действия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отобразившемся</w:t>
      </w:r>
      <w:r w:rsidR="00ED750F">
        <w:t xml:space="preserve"> </w:t>
      </w:r>
      <w:r w:rsidRPr="00AF6AF5">
        <w:t>окн</w:t>
      </w:r>
      <w:r w:rsidR="00BC5BE6">
        <w:t>е</w:t>
      </w:r>
      <w:r w:rsidR="00ED750F">
        <w:t xml:space="preserve"> </w:t>
      </w:r>
      <w:r w:rsidRPr="00AF6AF5">
        <w:t>предупреждения</w:t>
      </w:r>
      <w:r w:rsidR="00ED750F">
        <w:t xml:space="preserve"> </w:t>
      </w:r>
      <w:r w:rsidRPr="00AF6AF5">
        <w:t>(</w:t>
      </w:r>
      <w:r w:rsidR="00BC5BE6">
        <w:t>см.</w:t>
      </w:r>
      <w:r w:rsidR="00ED750F">
        <w:t xml:space="preserve"> </w:t>
      </w:r>
      <w:fldSimple w:instr=" REF  _Ref124414777 \* Lower ">
        <w:r w:rsidR="0021251C">
          <w:t xml:space="preserve">рисунок </w:t>
        </w:r>
        <w:r w:rsidR="0021251C">
          <w:rPr>
            <w:noProof/>
          </w:rPr>
          <w:t>12</w:t>
        </w:r>
      </w:fldSimple>
      <w:r w:rsidRPr="00AF6AF5">
        <w:t>).</w:t>
      </w:r>
    </w:p>
    <w:p w14:paraId="2879B095" w14:textId="77777777" w:rsidR="00BC5BE6" w:rsidRDefault="00AF6AF5" w:rsidP="00371399">
      <w:pPr>
        <w:pStyle w:val="af7"/>
      </w:pPr>
      <w:r w:rsidRPr="00AF6AF5">
        <w:rPr>
          <w:lang w:eastAsia="ru-RU"/>
        </w:rPr>
        <w:drawing>
          <wp:inline distT="0" distB="0" distL="0" distR="0" wp14:anchorId="2D4360A1" wp14:editId="79EE2A43">
            <wp:extent cx="3383915" cy="2762250"/>
            <wp:effectExtent l="0" t="0" r="6985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C1D40" w14:textId="75C8C74C" w:rsidR="00AF6AF5" w:rsidRDefault="00BC5BE6" w:rsidP="00371399">
      <w:pPr>
        <w:pStyle w:val="a6"/>
      </w:pPr>
      <w:bookmarkStart w:id="44" w:name="_Ref124414777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12</w:t>
        </w:r>
      </w:fldSimple>
      <w:bookmarkEnd w:id="44"/>
      <w:r>
        <w:t>.</w:t>
      </w:r>
      <w:r w:rsidR="00ED750F">
        <w:t xml:space="preserve"> </w:t>
      </w:r>
      <w:r>
        <w:t>Предупреждение</w:t>
      </w:r>
      <w:r w:rsidR="00ED750F">
        <w:t xml:space="preserve"> </w:t>
      </w:r>
      <w:r>
        <w:t>о</w:t>
      </w:r>
      <w:r w:rsidR="00ED750F">
        <w:t xml:space="preserve"> </w:t>
      </w:r>
      <w:r>
        <w:t>деактивации</w:t>
      </w:r>
    </w:p>
    <w:p w14:paraId="54C83213" w14:textId="48FBD96D" w:rsidR="00AF6AF5" w:rsidRPr="00AF6AF5" w:rsidRDefault="00AF6AF5" w:rsidP="00371399">
      <w:r w:rsidRPr="00AF6AF5">
        <w:t>В</w:t>
      </w:r>
      <w:r w:rsidR="00ED750F">
        <w:t xml:space="preserve"> </w:t>
      </w:r>
      <w:r w:rsidRPr="00AF6AF5">
        <w:t>результате</w:t>
      </w:r>
      <w:r w:rsidR="00ED750F">
        <w:t xml:space="preserve"> </w:t>
      </w:r>
      <w:r w:rsidRPr="00AF6AF5">
        <w:t>отметка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колонке</w:t>
      </w:r>
      <w:r w:rsidR="00ED750F">
        <w:t xml:space="preserve"> </w:t>
      </w:r>
      <w:r w:rsidRPr="00AF6AF5">
        <w:t>«Активный»</w:t>
      </w:r>
      <w:r w:rsidR="00ED750F">
        <w:t xml:space="preserve"> </w:t>
      </w:r>
      <w:r w:rsidRPr="00AF6AF5">
        <w:t>примет</w:t>
      </w:r>
      <w:r w:rsidR="00ED750F">
        <w:t xml:space="preserve"> </w:t>
      </w:r>
      <w:r w:rsidRPr="00AF6AF5">
        <w:t>вид</w:t>
      </w:r>
      <w:r w:rsidR="00ED750F">
        <w:t xml:space="preserve"> </w:t>
      </w:r>
      <w:r w:rsidR="00CC7159">
        <w:rPr>
          <w:noProof/>
          <w:lang w:eastAsia="ru-RU"/>
        </w:rPr>
        <w:drawing>
          <wp:inline distT="0" distB="0" distL="0" distR="0" wp14:anchorId="00D11500" wp14:editId="701F51C7">
            <wp:extent cx="147600" cy="147600"/>
            <wp:effectExtent l="0" t="0" r="5080" b="508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" cy="1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AF5">
        <w:t>.</w:t>
      </w:r>
    </w:p>
    <w:p w14:paraId="1F35E18A" w14:textId="642ED635" w:rsidR="00AF6AF5" w:rsidRPr="00AF6AF5" w:rsidRDefault="00AF6AF5" w:rsidP="00371399">
      <w:r w:rsidRPr="00AF6AF5">
        <w:t>Для</w:t>
      </w:r>
      <w:r w:rsidR="00ED750F">
        <w:t xml:space="preserve"> </w:t>
      </w:r>
      <w:r w:rsidRPr="00AF6AF5">
        <w:t>активации</w:t>
      </w:r>
      <w:r w:rsidR="00ED750F">
        <w:t xml:space="preserve"> </w:t>
      </w:r>
      <w:r w:rsidRPr="00AF6AF5">
        <w:t>учётной</w:t>
      </w:r>
      <w:r w:rsidR="00ED750F">
        <w:t xml:space="preserve"> </w:t>
      </w:r>
      <w:r w:rsidRPr="00AF6AF5">
        <w:t>записи</w:t>
      </w:r>
      <w:r w:rsidR="00ED750F">
        <w:t xml:space="preserve"> </w:t>
      </w:r>
      <w:r w:rsidRPr="00AF6AF5">
        <w:t>пользователю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авторизоваться</w:t>
      </w:r>
      <w:r w:rsidR="00ED750F">
        <w:t xml:space="preserve"> </w:t>
      </w:r>
      <w:r w:rsidRPr="00AF6AF5">
        <w:t>в</w:t>
      </w:r>
      <w:r w:rsidR="00ED750F">
        <w:t xml:space="preserve"> </w:t>
      </w:r>
      <w:r w:rsidR="00820A58">
        <w:t>системе</w:t>
      </w:r>
      <w:r w:rsidR="00ED750F">
        <w:t xml:space="preserve"> </w:t>
      </w:r>
      <w:r w:rsidRPr="00AF6AF5">
        <w:t>(ввести</w:t>
      </w:r>
      <w:r w:rsidR="00ED750F">
        <w:t xml:space="preserve"> </w:t>
      </w:r>
      <w:r w:rsidRPr="00AF6AF5">
        <w:t>свои</w:t>
      </w:r>
      <w:r w:rsidR="00ED750F">
        <w:t xml:space="preserve"> </w:t>
      </w:r>
      <w:r w:rsidRPr="00AF6AF5">
        <w:t>учётные</w:t>
      </w:r>
      <w:r w:rsidR="00ED750F">
        <w:t xml:space="preserve"> </w:t>
      </w:r>
      <w:r w:rsidRPr="00AF6AF5">
        <w:t>данные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окне</w:t>
      </w:r>
      <w:r w:rsidR="00ED750F">
        <w:t xml:space="preserve"> </w:t>
      </w:r>
      <w:r w:rsidRPr="00AF6AF5">
        <w:t>авторизации).</w:t>
      </w:r>
    </w:p>
    <w:p w14:paraId="711A2E6A" w14:textId="3BBF82EA" w:rsidR="00AF6AF5" w:rsidRPr="00AF6AF5" w:rsidRDefault="00820A58" w:rsidP="00371399">
      <w:pPr>
        <w:pStyle w:val="3"/>
      </w:pPr>
      <w:bookmarkStart w:id="45" w:name="_Ref125037510"/>
      <w:bookmarkStart w:id="46" w:name="_Toc126141052"/>
      <w:r>
        <w:t>Управление</w:t>
      </w:r>
      <w:r w:rsidR="00ED750F">
        <w:t xml:space="preserve"> </w:t>
      </w:r>
      <w:r>
        <w:t>ролями</w:t>
      </w:r>
      <w:bookmarkEnd w:id="45"/>
      <w:bookmarkEnd w:id="46"/>
      <w:r w:rsidR="00ED750F">
        <w:t xml:space="preserve"> </w:t>
      </w:r>
    </w:p>
    <w:p w14:paraId="1BD28BFF" w14:textId="55606868" w:rsidR="00EF7401" w:rsidRDefault="00AF6AF5" w:rsidP="00371399">
      <w:r w:rsidRPr="00AF6AF5">
        <w:t>Подраздел</w:t>
      </w:r>
      <w:r w:rsidR="00ED750F">
        <w:t xml:space="preserve"> </w:t>
      </w:r>
      <w:r w:rsidRPr="00AF6AF5">
        <w:t>«Роли»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добавлять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удалять</w:t>
      </w:r>
      <w:r w:rsidR="00ED750F">
        <w:t xml:space="preserve"> </w:t>
      </w:r>
      <w:r w:rsidRPr="00AF6AF5">
        <w:t>роли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создания</w:t>
      </w:r>
      <w:r w:rsidR="00ED750F">
        <w:t xml:space="preserve"> </w:t>
      </w:r>
      <w:r w:rsidRPr="00AF6AF5">
        <w:t>ролевой</w:t>
      </w:r>
      <w:r w:rsidR="00ED750F">
        <w:t xml:space="preserve"> </w:t>
      </w:r>
      <w:r w:rsidRPr="00AF6AF5">
        <w:t>модели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компонентам</w:t>
      </w:r>
      <w:r w:rsidR="00ED750F">
        <w:t xml:space="preserve"> </w:t>
      </w:r>
      <w:r w:rsidR="00537F88">
        <w:t>системы</w:t>
      </w:r>
      <w:r w:rsidR="00ED750F">
        <w:t xml:space="preserve"> </w:t>
      </w:r>
      <w:r w:rsidR="00EF7401">
        <w:t>(см.</w:t>
      </w:r>
      <w:r w:rsidR="00ED750F">
        <w:t xml:space="preserve"> </w:t>
      </w:r>
      <w:fldSimple w:instr=" REF  _Ref124416709 \* Lower ">
        <w:r w:rsidR="0021251C">
          <w:t xml:space="preserve">рисунок </w:t>
        </w:r>
        <w:r w:rsidR="0021251C">
          <w:rPr>
            <w:noProof/>
          </w:rPr>
          <w:t>13</w:t>
        </w:r>
      </w:fldSimple>
      <w:r w:rsidR="00EF7401">
        <w:t>)</w:t>
      </w:r>
      <w:r w:rsidRPr="00AF6AF5">
        <w:t>.</w:t>
      </w:r>
      <w:r w:rsidR="00ED750F">
        <w:t xml:space="preserve"> </w:t>
      </w:r>
    </w:p>
    <w:p w14:paraId="169D57CA" w14:textId="77777777" w:rsidR="00EF7401" w:rsidRDefault="00EF7401" w:rsidP="00371399">
      <w:pPr>
        <w:pStyle w:val="af7"/>
      </w:pPr>
      <w:r>
        <w:rPr>
          <w:lang w:eastAsia="ru-RU"/>
        </w:rPr>
        <w:drawing>
          <wp:inline distT="0" distB="0" distL="0" distR="0" wp14:anchorId="63787AE0" wp14:editId="016B25FC">
            <wp:extent cx="6303600" cy="242640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03600" cy="24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D085D" w14:textId="6ECD39E1" w:rsidR="00AF6AF5" w:rsidRDefault="00EF7401" w:rsidP="00371399">
      <w:pPr>
        <w:pStyle w:val="a6"/>
      </w:pPr>
      <w:bookmarkStart w:id="47" w:name="_Ref124416709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13</w:t>
        </w:r>
      </w:fldSimple>
      <w:bookmarkEnd w:id="47"/>
      <w:r>
        <w:t>.</w:t>
      </w:r>
      <w:r w:rsidR="00ED750F">
        <w:t xml:space="preserve"> </w:t>
      </w:r>
      <w:r>
        <w:t>Список</w:t>
      </w:r>
      <w:r w:rsidR="00ED750F">
        <w:t xml:space="preserve"> </w:t>
      </w:r>
      <w:r>
        <w:t>ролей</w:t>
      </w:r>
    </w:p>
    <w:p w14:paraId="65AA2A47" w14:textId="4BBC4A58" w:rsidR="00EF7401" w:rsidRPr="00AF6AF5" w:rsidRDefault="00EF7401" w:rsidP="00371399">
      <w:r w:rsidRPr="00AF6AF5">
        <w:lastRenderedPageBreak/>
        <w:t>Каждому</w:t>
      </w:r>
      <w:r w:rsidR="00ED750F">
        <w:t xml:space="preserve"> </w:t>
      </w:r>
      <w:r w:rsidRPr="00AF6AF5">
        <w:t>пользователю</w:t>
      </w:r>
      <w:r w:rsidR="00ED750F">
        <w:t xml:space="preserve"> </w:t>
      </w:r>
      <w:r w:rsidRPr="00AF6AF5">
        <w:t>должна</w:t>
      </w:r>
      <w:r w:rsidR="00ED750F">
        <w:t xml:space="preserve"> </w:t>
      </w:r>
      <w:r w:rsidRPr="00AF6AF5">
        <w:t>соответствовать</w:t>
      </w:r>
      <w:r w:rsidR="00ED750F">
        <w:t xml:space="preserve"> </w:t>
      </w:r>
      <w:r w:rsidRPr="00AF6AF5">
        <w:t>одна</w:t>
      </w:r>
      <w:r w:rsidR="00ED750F">
        <w:t xml:space="preserve"> </w:t>
      </w:r>
      <w:r w:rsidRPr="00AF6AF5">
        <w:t>или</w:t>
      </w:r>
      <w:r w:rsidR="00ED750F">
        <w:t xml:space="preserve"> </w:t>
      </w:r>
      <w:r w:rsidRPr="00AF6AF5">
        <w:t>несколько</w:t>
      </w:r>
      <w:r w:rsidR="00ED750F">
        <w:t xml:space="preserve"> </w:t>
      </w:r>
      <w:r w:rsidRPr="00AF6AF5">
        <w:t>ролей.</w:t>
      </w:r>
    </w:p>
    <w:p w14:paraId="1F4FFCCF" w14:textId="347023B7" w:rsidR="00AF6AF5" w:rsidRPr="00AF6AF5" w:rsidRDefault="00AF6AF5" w:rsidP="00371399">
      <w:pPr>
        <w:pStyle w:val="3"/>
      </w:pPr>
      <w:bookmarkStart w:id="48" w:name="_Toc126141053"/>
      <w:r w:rsidRPr="00AF6AF5">
        <w:t>Предустановленные</w:t>
      </w:r>
      <w:r w:rsidR="00ED750F">
        <w:t xml:space="preserve"> </w:t>
      </w:r>
      <w:r w:rsidRPr="00AF6AF5">
        <w:t>роли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их</w:t>
      </w:r>
      <w:r w:rsidR="00ED750F">
        <w:t xml:space="preserve"> </w:t>
      </w:r>
      <w:r w:rsidRPr="00AF6AF5">
        <w:t>права</w:t>
      </w:r>
      <w:r w:rsidR="00ED750F">
        <w:t xml:space="preserve"> </w:t>
      </w:r>
      <w:r w:rsidRPr="00AF6AF5">
        <w:t>доступа</w:t>
      </w:r>
      <w:bookmarkEnd w:id="48"/>
    </w:p>
    <w:p w14:paraId="5AA250E3" w14:textId="7FAE3631" w:rsidR="00AF6AF5" w:rsidRPr="00AF6AF5" w:rsidRDefault="00EF7401" w:rsidP="00371399">
      <w:r>
        <w:t>Роли</w:t>
      </w:r>
      <w:r w:rsidR="00ED750F">
        <w:t xml:space="preserve"> </w:t>
      </w:r>
      <w:r w:rsidR="00AF6AF5" w:rsidRPr="00AF6AF5">
        <w:t>«Администратор»,</w:t>
      </w:r>
      <w:r w:rsidR="00ED750F">
        <w:t xml:space="preserve"> </w:t>
      </w:r>
      <w:r w:rsidR="00AF6AF5" w:rsidRPr="00AF6AF5">
        <w:t>«Все</w:t>
      </w:r>
      <w:r w:rsidR="00ED750F">
        <w:t xml:space="preserve"> </w:t>
      </w:r>
      <w:r w:rsidR="00AF6AF5" w:rsidRPr="00AF6AF5">
        <w:t>авторизованные</w:t>
      </w:r>
      <w:r w:rsidR="00ED750F">
        <w:t xml:space="preserve"> </w:t>
      </w:r>
      <w:r w:rsidR="00AF6AF5" w:rsidRPr="00AF6AF5">
        <w:t>пользователи»,</w:t>
      </w:r>
      <w:r w:rsidR="00ED750F">
        <w:t xml:space="preserve"> </w:t>
      </w:r>
      <w:r w:rsidR="00AF6AF5" w:rsidRPr="00AF6AF5">
        <w:t>«Публичный</w:t>
      </w:r>
      <w:r w:rsidR="00ED750F">
        <w:t xml:space="preserve"> </w:t>
      </w:r>
      <w:r w:rsidR="00AF6AF5" w:rsidRPr="00AF6AF5">
        <w:t>доступ»,</w:t>
      </w:r>
      <w:r w:rsidR="00ED750F">
        <w:t xml:space="preserve"> </w:t>
      </w:r>
      <w:r w:rsidR="00AF6AF5" w:rsidRPr="00AF6AF5">
        <w:t>«Редактор»</w:t>
      </w:r>
      <w:r w:rsidR="00ED750F">
        <w:t xml:space="preserve"> </w:t>
      </w:r>
      <w:r w:rsidR="00AF6AF5" w:rsidRPr="00AF6AF5">
        <w:t>являются</w:t>
      </w:r>
      <w:r w:rsidR="00ED750F">
        <w:t xml:space="preserve"> </w:t>
      </w:r>
      <w:r w:rsidR="00AF6AF5" w:rsidRPr="00AF6AF5">
        <w:t>предустановленными</w:t>
      </w:r>
      <w:r w:rsidR="00ED750F">
        <w:t xml:space="preserve"> </w:t>
      </w:r>
      <w:r>
        <w:t>в</w:t>
      </w:r>
      <w:r w:rsidR="00ED750F">
        <w:t xml:space="preserve"> </w:t>
      </w:r>
      <w:r>
        <w:t>системе</w:t>
      </w:r>
      <w:r w:rsidR="00AF6AF5" w:rsidRPr="00AF6AF5">
        <w:t>.</w:t>
      </w:r>
      <w:r w:rsidR="00ED750F">
        <w:t xml:space="preserve"> </w:t>
      </w:r>
      <w:r w:rsidR="00AF6AF5" w:rsidRPr="00AF6AF5">
        <w:t>Ниже</w:t>
      </w:r>
      <w:r w:rsidR="00ED750F">
        <w:t xml:space="preserve"> </w:t>
      </w:r>
      <w:r w:rsidR="00AF6AF5" w:rsidRPr="00AF6AF5">
        <w:t>перечислены</w:t>
      </w:r>
      <w:r w:rsidR="00ED750F">
        <w:t xml:space="preserve"> </w:t>
      </w:r>
      <w:r w:rsidR="00AF6AF5" w:rsidRPr="00AF6AF5">
        <w:t>их</w:t>
      </w:r>
      <w:r w:rsidR="00ED750F">
        <w:t xml:space="preserve"> </w:t>
      </w:r>
      <w:r w:rsidR="00AF6AF5" w:rsidRPr="00AF6AF5">
        <w:t>права</w:t>
      </w:r>
      <w:r w:rsidR="00ED750F">
        <w:t xml:space="preserve"> </w:t>
      </w:r>
      <w:r w:rsidR="00AF6AF5" w:rsidRPr="00AF6AF5">
        <w:t>доступа</w:t>
      </w:r>
      <w:r w:rsidR="00ED750F">
        <w:t xml:space="preserve"> </w:t>
      </w:r>
      <w:r w:rsidR="00AF6AF5" w:rsidRPr="00AF6AF5">
        <w:t>по</w:t>
      </w:r>
      <w:r w:rsidR="00ED750F">
        <w:t xml:space="preserve"> </w:t>
      </w:r>
      <w:r w:rsidR="00AF6AF5" w:rsidRPr="00AF6AF5">
        <w:t>умолчанию.</w:t>
      </w:r>
    </w:p>
    <w:p w14:paraId="2005FD71" w14:textId="29B794B5" w:rsidR="00AF6AF5" w:rsidRPr="00AF6AF5" w:rsidRDefault="00AF6AF5">
      <w:pPr>
        <w:pStyle w:val="afa"/>
        <w:numPr>
          <w:ilvl w:val="0"/>
          <w:numId w:val="59"/>
        </w:numPr>
      </w:pPr>
      <w:r w:rsidRPr="00AF6AF5">
        <w:t>Роль</w:t>
      </w:r>
      <w:r w:rsidR="00ED750F">
        <w:t xml:space="preserve"> </w:t>
      </w:r>
      <w:r w:rsidRPr="00AF6AF5">
        <w:t>«Администратор»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умолчанию</w:t>
      </w:r>
      <w:r w:rsidR="00ED750F">
        <w:t xml:space="preserve"> </w:t>
      </w:r>
      <w:r w:rsidRPr="00AF6AF5">
        <w:t>предоставляет</w:t>
      </w:r>
      <w:r w:rsidR="00ED750F">
        <w:t xml:space="preserve"> </w:t>
      </w:r>
      <w:r w:rsidRPr="00AF6AF5">
        <w:t>доступ</w:t>
      </w:r>
      <w:r w:rsidR="00ED750F">
        <w:t xml:space="preserve"> </w:t>
      </w:r>
      <w:r w:rsidRPr="00AF6AF5">
        <w:t>ко</w:t>
      </w:r>
      <w:r w:rsidR="00ED750F">
        <w:t xml:space="preserve"> </w:t>
      </w:r>
      <w:r w:rsidRPr="00AF6AF5">
        <w:t>всем</w:t>
      </w:r>
      <w:r w:rsidR="00ED750F">
        <w:t xml:space="preserve"> </w:t>
      </w:r>
      <w:r w:rsidRPr="00AF6AF5">
        <w:t>компонентам,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частности:</w:t>
      </w:r>
    </w:p>
    <w:p w14:paraId="20D89DE3" w14:textId="43E86B77" w:rsidR="00AF6AF5" w:rsidRPr="00AF6AF5" w:rsidRDefault="00AF6AF5">
      <w:pPr>
        <w:numPr>
          <w:ilvl w:val="0"/>
          <w:numId w:val="61"/>
        </w:numPr>
        <w:rPr>
          <w:bCs/>
        </w:rPr>
      </w:pPr>
      <w:r w:rsidRPr="00AF6AF5">
        <w:rPr>
          <w:bCs/>
        </w:rPr>
        <w:t>к</w:t>
      </w:r>
      <w:r w:rsidR="00ED750F">
        <w:rPr>
          <w:bCs/>
        </w:rPr>
        <w:t xml:space="preserve"> </w:t>
      </w:r>
      <w:r w:rsidRPr="00AF6AF5">
        <w:rPr>
          <w:bCs/>
        </w:rPr>
        <w:t>панели</w:t>
      </w:r>
      <w:r w:rsidR="00ED750F">
        <w:rPr>
          <w:bCs/>
        </w:rPr>
        <w:t xml:space="preserve"> </w:t>
      </w:r>
      <w:r w:rsidRPr="00AF6AF5">
        <w:rPr>
          <w:bCs/>
        </w:rPr>
        <w:t>администрирования;</w:t>
      </w:r>
    </w:p>
    <w:p w14:paraId="312DCC08" w14:textId="1FD77674" w:rsidR="00AF6AF5" w:rsidRPr="00AF6AF5" w:rsidRDefault="00AF6AF5">
      <w:pPr>
        <w:numPr>
          <w:ilvl w:val="0"/>
          <w:numId w:val="61"/>
        </w:numPr>
        <w:rPr>
          <w:bCs/>
        </w:rPr>
      </w:pPr>
      <w:r w:rsidRPr="00AF6AF5">
        <w:rPr>
          <w:bCs/>
        </w:rPr>
        <w:t>к</w:t>
      </w:r>
      <w:r w:rsidR="00ED750F">
        <w:rPr>
          <w:bCs/>
        </w:rPr>
        <w:t xml:space="preserve"> </w:t>
      </w:r>
      <w:r w:rsidRPr="00AF6AF5">
        <w:rPr>
          <w:bCs/>
        </w:rPr>
        <w:t>пользовательским</w:t>
      </w:r>
      <w:r w:rsidR="00ED750F">
        <w:rPr>
          <w:bCs/>
        </w:rPr>
        <w:t xml:space="preserve"> </w:t>
      </w:r>
      <w:r w:rsidRPr="00AF6AF5">
        <w:rPr>
          <w:bCs/>
        </w:rPr>
        <w:t>компонентам;</w:t>
      </w:r>
    </w:p>
    <w:p w14:paraId="44F91C15" w14:textId="1A1A21CB" w:rsidR="00AF6AF5" w:rsidRPr="00AF6AF5" w:rsidRDefault="00AF6AF5">
      <w:pPr>
        <w:numPr>
          <w:ilvl w:val="0"/>
          <w:numId w:val="61"/>
        </w:numPr>
        <w:rPr>
          <w:bCs/>
        </w:rPr>
      </w:pPr>
      <w:r w:rsidRPr="00AF6AF5">
        <w:rPr>
          <w:bCs/>
        </w:rPr>
        <w:t>ко</w:t>
      </w:r>
      <w:r w:rsidR="00ED750F">
        <w:rPr>
          <w:bCs/>
        </w:rPr>
        <w:t xml:space="preserve"> </w:t>
      </w:r>
      <w:r w:rsidRPr="00AF6AF5">
        <w:rPr>
          <w:bCs/>
        </w:rPr>
        <w:t>всем</w:t>
      </w:r>
      <w:r w:rsidR="00ED750F">
        <w:rPr>
          <w:bCs/>
        </w:rPr>
        <w:t xml:space="preserve"> </w:t>
      </w:r>
      <w:r w:rsidRPr="00AF6AF5">
        <w:rPr>
          <w:bCs/>
        </w:rPr>
        <w:t>информационным</w:t>
      </w:r>
      <w:r w:rsidR="00ED750F">
        <w:rPr>
          <w:bCs/>
        </w:rPr>
        <w:t xml:space="preserve"> </w:t>
      </w:r>
      <w:r w:rsidRPr="00AF6AF5">
        <w:rPr>
          <w:bCs/>
        </w:rPr>
        <w:t>панелям</w:t>
      </w:r>
      <w:r w:rsidR="00ED750F">
        <w:rPr>
          <w:bCs/>
        </w:rPr>
        <w:t xml:space="preserve"> </w:t>
      </w:r>
      <w:r w:rsidRPr="00AF6AF5">
        <w:rPr>
          <w:bCs/>
        </w:rPr>
        <w:t>раздела</w:t>
      </w:r>
      <w:r w:rsidR="00ED750F">
        <w:rPr>
          <w:bCs/>
        </w:rPr>
        <w:t xml:space="preserve"> </w:t>
      </w:r>
      <w:r w:rsidRPr="00AF6AF5">
        <w:rPr>
          <w:bCs/>
        </w:rPr>
        <w:t>«Портал»</w:t>
      </w:r>
      <w:r w:rsidR="00ED750F">
        <w:rPr>
          <w:bCs/>
        </w:rPr>
        <w:t xml:space="preserve"> </w:t>
      </w:r>
      <w:r w:rsidRPr="00AF6AF5">
        <w:rPr>
          <w:bCs/>
        </w:rPr>
        <w:t>и</w:t>
      </w:r>
      <w:r w:rsidR="00ED750F">
        <w:rPr>
          <w:bCs/>
        </w:rPr>
        <w:t xml:space="preserve"> </w:t>
      </w:r>
      <w:r w:rsidRPr="00AF6AF5">
        <w:rPr>
          <w:bCs/>
        </w:rPr>
        <w:t>их</w:t>
      </w:r>
      <w:r w:rsidR="00ED750F">
        <w:rPr>
          <w:bCs/>
        </w:rPr>
        <w:t xml:space="preserve"> </w:t>
      </w:r>
      <w:r w:rsidRPr="00AF6AF5">
        <w:rPr>
          <w:bCs/>
        </w:rPr>
        <w:t>данным;</w:t>
      </w:r>
    </w:p>
    <w:p w14:paraId="23B72EEB" w14:textId="3A6EC4AD" w:rsidR="00AF6AF5" w:rsidRPr="00AF6AF5" w:rsidRDefault="00AF6AF5">
      <w:pPr>
        <w:numPr>
          <w:ilvl w:val="0"/>
          <w:numId w:val="61"/>
        </w:numPr>
        <w:rPr>
          <w:bCs/>
        </w:rPr>
      </w:pPr>
      <w:r w:rsidRPr="00AF6AF5">
        <w:rPr>
          <w:bCs/>
        </w:rPr>
        <w:t>ко</w:t>
      </w:r>
      <w:r w:rsidR="00ED750F">
        <w:rPr>
          <w:bCs/>
        </w:rPr>
        <w:t xml:space="preserve"> </w:t>
      </w:r>
      <w:r w:rsidRPr="00AF6AF5">
        <w:rPr>
          <w:bCs/>
        </w:rPr>
        <w:t>всем</w:t>
      </w:r>
      <w:r w:rsidR="00ED750F">
        <w:rPr>
          <w:bCs/>
        </w:rPr>
        <w:t xml:space="preserve"> </w:t>
      </w:r>
      <w:r w:rsidRPr="00AF6AF5">
        <w:rPr>
          <w:bCs/>
        </w:rPr>
        <w:t>данным</w:t>
      </w:r>
      <w:r w:rsidR="00ED750F">
        <w:rPr>
          <w:bCs/>
        </w:rPr>
        <w:t xml:space="preserve"> </w:t>
      </w:r>
      <w:r w:rsidRPr="00AF6AF5">
        <w:rPr>
          <w:bCs/>
        </w:rPr>
        <w:t>компонента</w:t>
      </w:r>
      <w:r w:rsidR="00ED750F">
        <w:rPr>
          <w:bCs/>
        </w:rPr>
        <w:t xml:space="preserve"> </w:t>
      </w:r>
      <w:r w:rsidRPr="00AF6AF5">
        <w:rPr>
          <w:bCs/>
        </w:rPr>
        <w:t>«Пользовательская</w:t>
      </w:r>
      <w:r w:rsidR="00ED750F">
        <w:rPr>
          <w:bCs/>
        </w:rPr>
        <w:t xml:space="preserve"> </w:t>
      </w:r>
      <w:r w:rsidRPr="00AF6AF5">
        <w:rPr>
          <w:bCs/>
        </w:rPr>
        <w:t>аналитика»;</w:t>
      </w:r>
    </w:p>
    <w:p w14:paraId="458FA651" w14:textId="781B4171" w:rsidR="00AF6AF5" w:rsidRPr="00AF6AF5" w:rsidRDefault="00AF6AF5">
      <w:pPr>
        <w:numPr>
          <w:ilvl w:val="0"/>
          <w:numId w:val="61"/>
        </w:numPr>
        <w:rPr>
          <w:bCs/>
        </w:rPr>
      </w:pPr>
      <w:r w:rsidRPr="00AF6AF5">
        <w:rPr>
          <w:bCs/>
        </w:rPr>
        <w:t>к</w:t>
      </w:r>
      <w:r w:rsidR="00ED750F">
        <w:rPr>
          <w:bCs/>
        </w:rPr>
        <w:t xml:space="preserve"> </w:t>
      </w:r>
      <w:r w:rsidRPr="00AF6AF5">
        <w:rPr>
          <w:bCs/>
        </w:rPr>
        <w:t>Smart</w:t>
      </w:r>
      <w:r w:rsidR="00ED750F">
        <w:rPr>
          <w:bCs/>
        </w:rPr>
        <w:t xml:space="preserve"> </w:t>
      </w:r>
      <w:r w:rsidRPr="00AF6AF5">
        <w:rPr>
          <w:bCs/>
        </w:rPr>
        <w:t>Forms;</w:t>
      </w:r>
    </w:p>
    <w:p w14:paraId="32EC4D10" w14:textId="7D68AD14" w:rsidR="00AF6AF5" w:rsidRPr="00AF6AF5" w:rsidRDefault="00AF6AF5">
      <w:pPr>
        <w:numPr>
          <w:ilvl w:val="0"/>
          <w:numId w:val="61"/>
        </w:numPr>
        <w:rPr>
          <w:bCs/>
        </w:rPr>
      </w:pPr>
      <w:r w:rsidRPr="00AF6AF5">
        <w:rPr>
          <w:bCs/>
        </w:rPr>
        <w:t>к</w:t>
      </w:r>
      <w:r w:rsidR="00ED750F">
        <w:rPr>
          <w:bCs/>
        </w:rPr>
        <w:t xml:space="preserve"> </w:t>
      </w:r>
      <w:r w:rsidRPr="00AF6AF5">
        <w:rPr>
          <w:bCs/>
        </w:rPr>
        <w:t>конструктору</w:t>
      </w:r>
      <w:r w:rsidR="00ED750F">
        <w:rPr>
          <w:bCs/>
        </w:rPr>
        <w:t xml:space="preserve"> </w:t>
      </w:r>
      <w:r w:rsidRPr="00AF6AF5">
        <w:rPr>
          <w:bCs/>
        </w:rPr>
        <w:t>информационных</w:t>
      </w:r>
      <w:r w:rsidR="00ED750F">
        <w:rPr>
          <w:bCs/>
        </w:rPr>
        <w:t xml:space="preserve"> </w:t>
      </w:r>
      <w:r w:rsidRPr="00AF6AF5">
        <w:rPr>
          <w:bCs/>
        </w:rPr>
        <w:t>панелей.</w:t>
      </w:r>
    </w:p>
    <w:p w14:paraId="2E553E46" w14:textId="661BFD1F" w:rsidR="00AF6AF5" w:rsidRPr="00AF6AF5" w:rsidRDefault="00AF6AF5">
      <w:pPr>
        <w:pStyle w:val="afa"/>
        <w:numPr>
          <w:ilvl w:val="0"/>
          <w:numId w:val="59"/>
        </w:numPr>
      </w:pPr>
      <w:r w:rsidRPr="00AF6AF5">
        <w:t>Предустановленная</w:t>
      </w:r>
      <w:r w:rsidR="00ED750F">
        <w:t xml:space="preserve"> </w:t>
      </w:r>
      <w:r w:rsidRPr="00AF6AF5">
        <w:t>роль</w:t>
      </w:r>
      <w:r w:rsidR="00ED750F">
        <w:t xml:space="preserve"> </w:t>
      </w:r>
      <w:r w:rsidRPr="00AF6AF5">
        <w:t>«Редактор»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умолчанию</w:t>
      </w:r>
      <w:r w:rsidR="00ED750F">
        <w:t xml:space="preserve"> </w:t>
      </w:r>
      <w:r w:rsidRPr="00AF6AF5">
        <w:t>предоставляет</w:t>
      </w:r>
      <w:r w:rsidR="00ED750F">
        <w:t xml:space="preserve"> </w:t>
      </w:r>
      <w:r w:rsidRPr="00AF6AF5">
        <w:t>доступ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следующим</w:t>
      </w:r>
      <w:r w:rsidR="00ED750F">
        <w:t xml:space="preserve"> </w:t>
      </w:r>
      <w:r w:rsidRPr="00AF6AF5">
        <w:t>компонентам:</w:t>
      </w:r>
    </w:p>
    <w:p w14:paraId="1742C6A5" w14:textId="2D4EB6B2" w:rsidR="00AF6AF5" w:rsidRPr="00AF6AF5" w:rsidRDefault="00AF6AF5">
      <w:pPr>
        <w:numPr>
          <w:ilvl w:val="0"/>
          <w:numId w:val="60"/>
        </w:numPr>
        <w:rPr>
          <w:bCs/>
        </w:rPr>
      </w:pPr>
      <w:r w:rsidRPr="00AF6AF5">
        <w:rPr>
          <w:bCs/>
        </w:rPr>
        <w:t>к</w:t>
      </w:r>
      <w:r w:rsidR="00ED750F">
        <w:rPr>
          <w:bCs/>
        </w:rPr>
        <w:t xml:space="preserve"> </w:t>
      </w:r>
      <w:r w:rsidRPr="00AF6AF5">
        <w:rPr>
          <w:bCs/>
        </w:rPr>
        <w:t>пользовательским</w:t>
      </w:r>
      <w:r w:rsidR="00ED750F">
        <w:rPr>
          <w:bCs/>
        </w:rPr>
        <w:t xml:space="preserve"> </w:t>
      </w:r>
      <w:r w:rsidRPr="00AF6AF5">
        <w:rPr>
          <w:bCs/>
        </w:rPr>
        <w:t>компонентам;</w:t>
      </w:r>
    </w:p>
    <w:p w14:paraId="77CB58CB" w14:textId="4E49171E" w:rsidR="00AF6AF5" w:rsidRPr="00AF6AF5" w:rsidRDefault="00AF6AF5">
      <w:pPr>
        <w:numPr>
          <w:ilvl w:val="0"/>
          <w:numId w:val="60"/>
        </w:numPr>
        <w:rPr>
          <w:bCs/>
        </w:rPr>
      </w:pPr>
      <w:r w:rsidRPr="00AF6AF5">
        <w:rPr>
          <w:bCs/>
        </w:rPr>
        <w:t>ко</w:t>
      </w:r>
      <w:r w:rsidR="00ED750F">
        <w:rPr>
          <w:bCs/>
        </w:rPr>
        <w:t xml:space="preserve"> </w:t>
      </w:r>
      <w:r w:rsidRPr="00AF6AF5">
        <w:rPr>
          <w:bCs/>
        </w:rPr>
        <w:t>всем</w:t>
      </w:r>
      <w:r w:rsidR="00ED750F">
        <w:rPr>
          <w:bCs/>
        </w:rPr>
        <w:t xml:space="preserve"> </w:t>
      </w:r>
      <w:r w:rsidRPr="00AF6AF5">
        <w:rPr>
          <w:bCs/>
        </w:rPr>
        <w:t>информационным</w:t>
      </w:r>
      <w:r w:rsidR="00ED750F">
        <w:rPr>
          <w:bCs/>
        </w:rPr>
        <w:t xml:space="preserve"> </w:t>
      </w:r>
      <w:r w:rsidRPr="00AF6AF5">
        <w:rPr>
          <w:bCs/>
        </w:rPr>
        <w:t>панелям</w:t>
      </w:r>
      <w:r w:rsidR="00ED750F">
        <w:rPr>
          <w:bCs/>
        </w:rPr>
        <w:t xml:space="preserve"> </w:t>
      </w:r>
      <w:r w:rsidRPr="00AF6AF5">
        <w:rPr>
          <w:bCs/>
        </w:rPr>
        <w:t>компонента</w:t>
      </w:r>
      <w:r w:rsidR="00ED750F">
        <w:rPr>
          <w:bCs/>
        </w:rPr>
        <w:t xml:space="preserve"> </w:t>
      </w:r>
      <w:r w:rsidRPr="00AF6AF5">
        <w:rPr>
          <w:bCs/>
        </w:rPr>
        <w:t>«Портал»</w:t>
      </w:r>
      <w:r w:rsidR="00ED750F">
        <w:rPr>
          <w:bCs/>
        </w:rPr>
        <w:t xml:space="preserve"> </w:t>
      </w:r>
      <w:r w:rsidRPr="00AF6AF5">
        <w:rPr>
          <w:bCs/>
        </w:rPr>
        <w:t>и</w:t>
      </w:r>
      <w:r w:rsidR="00ED750F">
        <w:rPr>
          <w:bCs/>
        </w:rPr>
        <w:t xml:space="preserve"> </w:t>
      </w:r>
      <w:r w:rsidRPr="00AF6AF5">
        <w:rPr>
          <w:bCs/>
        </w:rPr>
        <w:t>их</w:t>
      </w:r>
      <w:r w:rsidR="00ED750F">
        <w:rPr>
          <w:bCs/>
        </w:rPr>
        <w:t xml:space="preserve"> </w:t>
      </w:r>
      <w:r w:rsidRPr="00AF6AF5">
        <w:rPr>
          <w:bCs/>
        </w:rPr>
        <w:t>данным;</w:t>
      </w:r>
    </w:p>
    <w:p w14:paraId="4F1A4E12" w14:textId="1CB08711" w:rsidR="00AF6AF5" w:rsidRPr="00AF6AF5" w:rsidRDefault="00AF6AF5">
      <w:pPr>
        <w:numPr>
          <w:ilvl w:val="0"/>
          <w:numId w:val="60"/>
        </w:numPr>
        <w:rPr>
          <w:bCs/>
        </w:rPr>
      </w:pPr>
      <w:r w:rsidRPr="00AF6AF5">
        <w:rPr>
          <w:bCs/>
        </w:rPr>
        <w:t>к</w:t>
      </w:r>
      <w:r w:rsidR="00ED750F">
        <w:rPr>
          <w:bCs/>
        </w:rPr>
        <w:t xml:space="preserve"> </w:t>
      </w:r>
      <w:r w:rsidRPr="00AF6AF5">
        <w:rPr>
          <w:bCs/>
        </w:rPr>
        <w:t>конструктору</w:t>
      </w:r>
      <w:r w:rsidR="00ED750F">
        <w:rPr>
          <w:bCs/>
        </w:rPr>
        <w:t xml:space="preserve"> </w:t>
      </w:r>
      <w:r w:rsidRPr="00AF6AF5">
        <w:rPr>
          <w:bCs/>
        </w:rPr>
        <w:t>информационных</w:t>
      </w:r>
      <w:r w:rsidR="00ED750F">
        <w:rPr>
          <w:bCs/>
        </w:rPr>
        <w:t xml:space="preserve"> </w:t>
      </w:r>
      <w:r w:rsidRPr="00AF6AF5">
        <w:rPr>
          <w:bCs/>
        </w:rPr>
        <w:t>панелей.</w:t>
      </w:r>
    </w:p>
    <w:p w14:paraId="3F31D8CA" w14:textId="46F9D086" w:rsidR="00AF6AF5" w:rsidRPr="00AF6AF5" w:rsidRDefault="00AF6AF5">
      <w:pPr>
        <w:pStyle w:val="afa"/>
        <w:numPr>
          <w:ilvl w:val="0"/>
          <w:numId w:val="59"/>
        </w:numPr>
      </w:pPr>
      <w:r w:rsidRPr="00AF6AF5">
        <w:t>Предустановленная</w:t>
      </w:r>
      <w:r w:rsidR="00ED750F">
        <w:t xml:space="preserve"> </w:t>
      </w:r>
      <w:r w:rsidRPr="00AF6AF5">
        <w:t>роль</w:t>
      </w:r>
      <w:r w:rsidR="00ED750F">
        <w:t xml:space="preserve"> </w:t>
      </w:r>
      <w:r w:rsidRPr="00AF6AF5">
        <w:t>«Все</w:t>
      </w:r>
      <w:r w:rsidR="00ED750F">
        <w:t xml:space="preserve"> </w:t>
      </w:r>
      <w:r w:rsidRPr="00AF6AF5">
        <w:t>авторизованные</w:t>
      </w:r>
      <w:r w:rsidR="00ED750F">
        <w:t xml:space="preserve"> </w:t>
      </w:r>
      <w:r w:rsidRPr="00AF6AF5">
        <w:t>пользователи»</w:t>
      </w:r>
      <w:r w:rsidR="00ED750F">
        <w:t xml:space="preserve"> </w:t>
      </w:r>
      <w:r w:rsidRPr="00AF6AF5">
        <w:t>предоставляет</w:t>
      </w:r>
      <w:r w:rsidR="00ED750F">
        <w:t xml:space="preserve"> </w:t>
      </w:r>
      <w:r w:rsidRPr="00AF6AF5">
        <w:t>доступ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пользовательским</w:t>
      </w:r>
      <w:r w:rsidR="00ED750F">
        <w:t xml:space="preserve"> </w:t>
      </w:r>
      <w:r w:rsidRPr="00AF6AF5">
        <w:t>элементам,</w:t>
      </w:r>
      <w:r w:rsidR="00ED750F">
        <w:t xml:space="preserve"> </w:t>
      </w:r>
      <w:r w:rsidRPr="00AF6AF5">
        <w:t>определённым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этой</w:t>
      </w:r>
      <w:r w:rsidR="00ED750F">
        <w:t xml:space="preserve"> </w:t>
      </w:r>
      <w:r w:rsidRPr="00AF6AF5">
        <w:t>роли</w:t>
      </w:r>
      <w:r w:rsidR="00ED750F">
        <w:t xml:space="preserve"> </w:t>
      </w:r>
      <w:r w:rsidRPr="00AF6AF5">
        <w:t>в</w:t>
      </w:r>
      <w:r w:rsidR="00ED750F">
        <w:t xml:space="preserve"> </w:t>
      </w:r>
      <w:r w:rsidR="00EF7401">
        <w:t>системе</w:t>
      </w:r>
      <w:r w:rsidRPr="00AF6AF5">
        <w:t>.</w:t>
      </w:r>
    </w:p>
    <w:p w14:paraId="76568576" w14:textId="0C925B69" w:rsidR="00AF6AF5" w:rsidRPr="00AF6AF5" w:rsidRDefault="00AF6AF5">
      <w:pPr>
        <w:pStyle w:val="afa"/>
        <w:numPr>
          <w:ilvl w:val="0"/>
          <w:numId w:val="59"/>
        </w:numPr>
      </w:pPr>
      <w:r w:rsidRPr="00AF6AF5">
        <w:t>Предустановленная</w:t>
      </w:r>
      <w:r w:rsidR="00ED750F">
        <w:t xml:space="preserve"> </w:t>
      </w:r>
      <w:r w:rsidRPr="00AF6AF5">
        <w:t>роль</w:t>
      </w:r>
      <w:r w:rsidR="00ED750F">
        <w:t xml:space="preserve"> </w:t>
      </w:r>
      <w:r w:rsidRPr="00AF6AF5">
        <w:t>«Публичный</w:t>
      </w:r>
      <w:r w:rsidR="00ED750F">
        <w:t xml:space="preserve"> </w:t>
      </w:r>
      <w:r w:rsidRPr="00AF6AF5">
        <w:t>доступ»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умолчанию</w:t>
      </w:r>
      <w:r w:rsidR="00ED750F">
        <w:t xml:space="preserve"> </w:t>
      </w:r>
      <w:r w:rsidRPr="00AF6AF5">
        <w:t>предоставляет</w:t>
      </w:r>
      <w:r w:rsidR="00ED750F">
        <w:t xml:space="preserve"> </w:t>
      </w:r>
      <w:r w:rsidRPr="00AF6AF5">
        <w:t>доступ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информационным</w:t>
      </w:r>
      <w:r w:rsidR="00ED750F">
        <w:t xml:space="preserve"> </w:t>
      </w:r>
      <w:r w:rsidRPr="00AF6AF5">
        <w:t>панелям,</w:t>
      </w:r>
      <w:r w:rsidR="00ED750F">
        <w:t xml:space="preserve"> </w:t>
      </w:r>
      <w:r w:rsidRPr="00AF6AF5">
        <w:t>которые</w:t>
      </w:r>
      <w:r w:rsidR="00ED750F">
        <w:t xml:space="preserve"> </w:t>
      </w:r>
      <w:r w:rsidRPr="00AF6AF5">
        <w:t>доступны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публичной</w:t>
      </w:r>
      <w:r w:rsidR="00ED750F">
        <w:t xml:space="preserve"> </w:t>
      </w:r>
      <w:r w:rsidRPr="00AF6AF5">
        <w:t>ссылке.</w:t>
      </w:r>
    </w:p>
    <w:p w14:paraId="773DDC02" w14:textId="5381A3BE" w:rsidR="00EF7401" w:rsidRPr="00EF7401" w:rsidRDefault="008C0164" w:rsidP="00B533F4">
      <w:pPr>
        <w:pStyle w:val="a5"/>
      </w:pPr>
      <w:r w:rsidRPr="008C0164">
        <w:rPr>
          <w:rStyle w:val="af0"/>
        </w:rPr>
        <w:t xml:space="preserve">Внимание! </w:t>
      </w:r>
      <w:r w:rsidR="00AF6AF5" w:rsidRPr="00B92967">
        <w:rPr>
          <w:lang w:val="ru-RU"/>
        </w:rPr>
        <w:t>Учетные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записи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с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единственной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ролью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«Редактор»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не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могут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быть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активированы</w:t>
      </w:r>
      <w:r w:rsidR="00ED750F" w:rsidRPr="00B92967">
        <w:rPr>
          <w:lang w:val="ru-RU"/>
        </w:rPr>
        <w:t xml:space="preserve"> </w:t>
      </w:r>
      <w:r w:rsidR="00EF7401" w:rsidRPr="00B92967">
        <w:rPr>
          <w:lang w:val="ru-RU"/>
        </w:rPr>
        <w:t>в</w:t>
      </w:r>
      <w:r w:rsidR="00ED750F" w:rsidRPr="00B92967">
        <w:rPr>
          <w:lang w:val="ru-RU"/>
        </w:rPr>
        <w:t xml:space="preserve"> </w:t>
      </w:r>
      <w:r w:rsidR="00EF7401" w:rsidRPr="00B92967">
        <w:rPr>
          <w:lang w:val="ru-RU"/>
        </w:rPr>
        <w:t>соответствии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с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правилами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лицензионной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политики.</w:t>
      </w:r>
      <w:r w:rsidR="00ED750F" w:rsidRPr="00B92967">
        <w:rPr>
          <w:lang w:val="ru-RU"/>
        </w:rPr>
        <w:t xml:space="preserve"> </w:t>
      </w:r>
    </w:p>
    <w:p w14:paraId="3ADF9A8B" w14:textId="26319590" w:rsidR="00AF6AF5" w:rsidRPr="00AF6AF5" w:rsidRDefault="00AF6AF5" w:rsidP="00371399">
      <w:pPr>
        <w:pStyle w:val="3"/>
      </w:pPr>
      <w:bookmarkStart w:id="49" w:name="_Ref75452757"/>
      <w:bookmarkStart w:id="50" w:name="_Toc126141054"/>
      <w:r w:rsidRPr="00AF6AF5">
        <w:lastRenderedPageBreak/>
        <w:t>Добавление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удаление</w:t>
      </w:r>
      <w:r w:rsidR="00ED750F">
        <w:t xml:space="preserve"> </w:t>
      </w:r>
      <w:r w:rsidRPr="00AF6AF5">
        <w:t>роли</w:t>
      </w:r>
      <w:bookmarkEnd w:id="49"/>
      <w:bookmarkEnd w:id="50"/>
    </w:p>
    <w:p w14:paraId="2F389A0B" w14:textId="4F91EAA2" w:rsidR="00AF6AF5" w:rsidRPr="00AF6AF5" w:rsidRDefault="00AF6AF5" w:rsidP="00371399">
      <w:r w:rsidRPr="00AF6AF5">
        <w:t>Для</w:t>
      </w:r>
      <w:r w:rsidR="00ED750F">
        <w:t xml:space="preserve"> </w:t>
      </w:r>
      <w:r w:rsidRPr="00AF6AF5">
        <w:t>добавления</w:t>
      </w:r>
      <w:r w:rsidR="00ED750F">
        <w:t xml:space="preserve"> </w:t>
      </w:r>
      <w:r w:rsidR="006369AA">
        <w:t>новой</w:t>
      </w:r>
      <w:r w:rsidR="00ED750F">
        <w:t xml:space="preserve"> </w:t>
      </w:r>
      <w:r w:rsidRPr="00AF6AF5">
        <w:t>роли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выполнить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действия:</w:t>
      </w:r>
    </w:p>
    <w:p w14:paraId="297A5FC7" w14:textId="158D52C0" w:rsidR="00AF6AF5" w:rsidRPr="00AF6AF5" w:rsidRDefault="00AF6AF5">
      <w:pPr>
        <w:pStyle w:val="afa"/>
        <w:numPr>
          <w:ilvl w:val="0"/>
          <w:numId w:val="62"/>
        </w:numPr>
      </w:pP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Pr="006369AA">
        <w:rPr>
          <w:rStyle w:val="af1"/>
        </w:rPr>
        <w:t>Добавить</w:t>
      </w:r>
      <w:r w:rsidR="00ED750F">
        <w:rPr>
          <w:rStyle w:val="af1"/>
        </w:rPr>
        <w:t xml:space="preserve"> </w:t>
      </w:r>
      <w:r w:rsidRPr="006369AA">
        <w:rPr>
          <w:rStyle w:val="af1"/>
        </w:rPr>
        <w:t>Роль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окне</w:t>
      </w:r>
      <w:r w:rsidR="00ED750F">
        <w:t xml:space="preserve"> </w:t>
      </w:r>
      <w:r w:rsidRPr="00AF6AF5">
        <w:t>подраздела</w:t>
      </w:r>
      <w:r w:rsidR="00ED750F">
        <w:t xml:space="preserve"> </w:t>
      </w:r>
      <w:r w:rsidRPr="00AF6AF5">
        <w:t>«Роли».</w:t>
      </w:r>
    </w:p>
    <w:p w14:paraId="56B92F95" w14:textId="06FBFBD2" w:rsidR="00AF6AF5" w:rsidRPr="00AF6AF5" w:rsidRDefault="00AF6AF5">
      <w:pPr>
        <w:pStyle w:val="afa"/>
        <w:numPr>
          <w:ilvl w:val="0"/>
          <w:numId w:val="62"/>
        </w:numPr>
      </w:pPr>
      <w:r w:rsidRPr="00AF6AF5">
        <w:t>Ввести</w:t>
      </w:r>
      <w:r w:rsidR="00ED750F">
        <w:t xml:space="preserve"> </w:t>
      </w:r>
      <w:r w:rsidRPr="00AF6AF5">
        <w:t>название</w:t>
      </w:r>
      <w:r w:rsidR="00ED750F">
        <w:t xml:space="preserve"> </w:t>
      </w:r>
      <w:r w:rsidRPr="00AF6AF5">
        <w:t>роли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поле</w:t>
      </w:r>
      <w:r w:rsidR="00ED750F">
        <w:t xml:space="preserve"> </w:t>
      </w:r>
      <w:r w:rsidRPr="00AF6AF5">
        <w:t>ввода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отк</w:t>
      </w:r>
      <w:r w:rsidR="006369AA">
        <w:t>рывшемся</w:t>
      </w:r>
      <w:r w:rsidR="00ED750F">
        <w:t xml:space="preserve"> </w:t>
      </w:r>
      <w:r w:rsidR="006369AA">
        <w:t>окне</w:t>
      </w:r>
      <w:r w:rsidR="00ED750F">
        <w:t xml:space="preserve"> </w:t>
      </w:r>
      <w:r w:rsidR="006369AA">
        <w:t>добавления</w:t>
      </w:r>
      <w:r w:rsidR="00ED750F">
        <w:t xml:space="preserve"> </w:t>
      </w:r>
      <w:r w:rsidR="006369AA">
        <w:t>роли</w:t>
      </w:r>
      <w:r w:rsidR="00ED750F">
        <w:t xml:space="preserve"> </w:t>
      </w:r>
      <w:r w:rsidR="006369AA">
        <w:t>(</w:t>
      </w:r>
      <w:r w:rsidR="003C04DA">
        <w:t>см.</w:t>
      </w:r>
      <w:r w:rsidR="00ED750F">
        <w:t xml:space="preserve"> </w:t>
      </w:r>
      <w:fldSimple w:instr=" REF  _Ref124424276 \* Lower ">
        <w:r w:rsidR="0021251C">
          <w:t xml:space="preserve">рисунок </w:t>
        </w:r>
        <w:r w:rsidR="0021251C">
          <w:rPr>
            <w:noProof/>
          </w:rPr>
          <w:t>14</w:t>
        </w:r>
      </w:fldSimple>
      <w:r w:rsidRPr="00AF6AF5">
        <w:t>).</w:t>
      </w:r>
    </w:p>
    <w:p w14:paraId="29DFBFC9" w14:textId="77777777" w:rsidR="003C04DA" w:rsidRDefault="006369AA" w:rsidP="00371399">
      <w:pPr>
        <w:pStyle w:val="af7"/>
      </w:pPr>
      <w:r>
        <w:rPr>
          <w:lang w:eastAsia="ru-RU"/>
        </w:rPr>
        <w:drawing>
          <wp:inline distT="0" distB="0" distL="0" distR="0" wp14:anchorId="7063D9F4" wp14:editId="72E2CB44">
            <wp:extent cx="3289955" cy="2137101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04622" cy="214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33C40" w14:textId="4A8E8E18" w:rsidR="00AF6AF5" w:rsidRPr="003C04DA" w:rsidRDefault="003C04DA" w:rsidP="00371399">
      <w:pPr>
        <w:pStyle w:val="a6"/>
      </w:pPr>
      <w:bookmarkStart w:id="51" w:name="_Ref124424276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14</w:t>
        </w:r>
      </w:fldSimple>
      <w:bookmarkEnd w:id="51"/>
      <w:r>
        <w:t>.</w:t>
      </w:r>
      <w:r w:rsidR="00ED750F">
        <w:t xml:space="preserve"> </w:t>
      </w:r>
      <w:r>
        <w:t>Добавление</w:t>
      </w:r>
      <w:r w:rsidR="00ED750F">
        <w:t xml:space="preserve"> </w:t>
      </w:r>
      <w:r>
        <w:t>роли</w:t>
      </w:r>
    </w:p>
    <w:p w14:paraId="396D987B" w14:textId="05D08A53" w:rsidR="00AF6AF5" w:rsidRPr="00AF6AF5" w:rsidRDefault="00AF6AF5">
      <w:pPr>
        <w:pStyle w:val="afa"/>
        <w:numPr>
          <w:ilvl w:val="0"/>
          <w:numId w:val="62"/>
        </w:numPr>
      </w:pP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Pr="003C04DA">
        <w:rPr>
          <w:rStyle w:val="af1"/>
        </w:rPr>
        <w:t>Добавить</w:t>
      </w:r>
      <w:r w:rsidRPr="00AF6AF5">
        <w:t>.</w:t>
      </w:r>
    </w:p>
    <w:p w14:paraId="115AC37F" w14:textId="3A31F6C4" w:rsidR="00AF6AF5" w:rsidRPr="00AF6AF5" w:rsidRDefault="00AF6AF5" w:rsidP="00371399">
      <w:pPr>
        <w:rPr>
          <w:bCs/>
        </w:rPr>
      </w:pPr>
      <w:r w:rsidRPr="00AF6AF5">
        <w:t>В</w:t>
      </w:r>
      <w:r w:rsidR="00ED750F">
        <w:t xml:space="preserve"> </w:t>
      </w:r>
      <w:r w:rsidRPr="00AF6AF5">
        <w:t>результате</w:t>
      </w:r>
      <w:r w:rsidR="00ED750F">
        <w:t xml:space="preserve"> </w:t>
      </w:r>
      <w:r w:rsidRPr="00AF6AF5">
        <w:t>отобразится</w:t>
      </w:r>
      <w:r w:rsidR="00ED750F">
        <w:t xml:space="preserve"> </w:t>
      </w:r>
      <w:r w:rsidRPr="00AF6AF5">
        <w:t>уведомлен</w:t>
      </w:r>
      <w:r w:rsidR="003C04DA">
        <w:t>ие</w:t>
      </w:r>
      <w:r w:rsidR="00ED750F">
        <w:t xml:space="preserve"> </w:t>
      </w:r>
      <w:r w:rsidR="003C04DA">
        <w:t>о</w:t>
      </w:r>
      <w:r w:rsidR="00ED750F">
        <w:t xml:space="preserve"> </w:t>
      </w:r>
      <w:r w:rsidR="003C04DA">
        <w:t>добавлении</w:t>
      </w:r>
      <w:r w:rsidR="00ED750F">
        <w:t xml:space="preserve"> </w:t>
      </w:r>
      <w:r w:rsidR="003C04DA">
        <w:t>роли.</w:t>
      </w:r>
    </w:p>
    <w:p w14:paraId="4B459299" w14:textId="7B9D9F9B" w:rsidR="00AF6AF5" w:rsidRPr="00B92967" w:rsidRDefault="008C0164" w:rsidP="00371399">
      <w:pPr>
        <w:pStyle w:val="a5"/>
        <w:rPr>
          <w:lang w:val="ru-RU"/>
        </w:rPr>
      </w:pPr>
      <w:r w:rsidRPr="008C0164">
        <w:rPr>
          <w:rStyle w:val="af0"/>
        </w:rPr>
        <w:t xml:space="preserve">Внимание! </w:t>
      </w:r>
      <w:r w:rsidR="00AF6AF5" w:rsidRPr="00B92967">
        <w:rPr>
          <w:lang w:val="ru-RU"/>
        </w:rPr>
        <w:t>Если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роль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с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таким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названием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уже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существует,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то</w:t>
      </w:r>
      <w:r w:rsidR="00ED750F" w:rsidRPr="00B92967">
        <w:rPr>
          <w:lang w:val="ru-RU"/>
        </w:rPr>
        <w:t xml:space="preserve"> </w:t>
      </w:r>
      <w:r w:rsidR="003C04DA" w:rsidRPr="00B92967">
        <w:rPr>
          <w:lang w:val="ru-RU"/>
        </w:rPr>
        <w:t>система</w:t>
      </w:r>
      <w:r w:rsidR="00ED750F" w:rsidRPr="00B92967">
        <w:rPr>
          <w:lang w:val="ru-RU"/>
        </w:rPr>
        <w:t xml:space="preserve"> </w:t>
      </w:r>
      <w:r w:rsidR="003C04DA" w:rsidRPr="00B92967">
        <w:rPr>
          <w:lang w:val="ru-RU"/>
        </w:rPr>
        <w:t>отобразит</w:t>
      </w:r>
      <w:r w:rsidR="00ED750F" w:rsidRPr="00B92967">
        <w:rPr>
          <w:lang w:val="ru-RU"/>
        </w:rPr>
        <w:t xml:space="preserve"> </w:t>
      </w:r>
      <w:r w:rsidR="003C04DA" w:rsidRPr="00B92967">
        <w:rPr>
          <w:lang w:val="ru-RU"/>
        </w:rPr>
        <w:t>соответствующее</w:t>
      </w:r>
      <w:r w:rsidR="00ED750F" w:rsidRPr="00B92967">
        <w:rPr>
          <w:lang w:val="ru-RU"/>
        </w:rPr>
        <w:t xml:space="preserve"> </w:t>
      </w:r>
      <w:r w:rsidR="003C04DA" w:rsidRPr="00B92967">
        <w:rPr>
          <w:lang w:val="ru-RU"/>
        </w:rPr>
        <w:t>предупреждение</w:t>
      </w:r>
    </w:p>
    <w:p w14:paraId="27259F6B" w14:textId="1FFD317C" w:rsidR="00AF6AF5" w:rsidRPr="00AF6AF5" w:rsidRDefault="00AF6AF5" w:rsidP="00371399">
      <w:r w:rsidRPr="00AF6AF5">
        <w:t>Для</w:t>
      </w:r>
      <w:r w:rsidR="00ED750F">
        <w:t xml:space="preserve"> </w:t>
      </w:r>
      <w:r w:rsidRPr="00AF6AF5">
        <w:t>удаления</w:t>
      </w:r>
      <w:r w:rsidR="00ED750F">
        <w:t xml:space="preserve"> </w:t>
      </w:r>
      <w:r w:rsidRPr="00AF6AF5">
        <w:t>роли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выполнить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действия:</w:t>
      </w:r>
    </w:p>
    <w:p w14:paraId="6961A27C" w14:textId="48B43817" w:rsidR="00AF6AF5" w:rsidRPr="00AF6AF5" w:rsidRDefault="00AF6AF5" w:rsidP="00371399">
      <w:r w:rsidRPr="00AF6AF5">
        <w:t>1)</w:t>
      </w:r>
      <w:r w:rsidR="00ED750F">
        <w:t xml:space="preserve"> </w:t>
      </w: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="007904CD">
        <w:rPr>
          <w:noProof/>
          <w:lang w:eastAsia="ru-RU"/>
        </w:rPr>
        <w:drawing>
          <wp:inline distT="0" distB="0" distL="0" distR="0" wp14:anchorId="44D8AB63" wp14:editId="4733D76C">
            <wp:extent cx="129600" cy="147600"/>
            <wp:effectExtent l="0" t="0" r="3810" b="508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" cy="1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строке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наименованием</w:t>
      </w:r>
      <w:r w:rsidR="00ED750F">
        <w:t xml:space="preserve"> </w:t>
      </w:r>
      <w:r w:rsidRPr="00AF6AF5">
        <w:t>удаляемой</w:t>
      </w:r>
      <w:r w:rsidR="00ED750F">
        <w:t xml:space="preserve"> </w:t>
      </w:r>
      <w:r w:rsidRPr="00AF6AF5">
        <w:t>роли.</w:t>
      </w:r>
    </w:p>
    <w:p w14:paraId="61A36E59" w14:textId="50E9F415" w:rsidR="00AF6AF5" w:rsidRPr="00AF6AF5" w:rsidRDefault="00AF6AF5" w:rsidP="00371399">
      <w:r w:rsidRPr="00AF6AF5">
        <w:t>2)</w:t>
      </w:r>
      <w:r w:rsidR="00ED750F">
        <w:t xml:space="preserve"> </w:t>
      </w: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="00A90150" w:rsidRPr="006A4131">
        <w:rPr>
          <w:rStyle w:val="af4"/>
        </w:rPr>
        <w:t>Да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подтверждения</w:t>
      </w:r>
      <w:r w:rsidR="00ED750F">
        <w:t xml:space="preserve"> </w:t>
      </w:r>
      <w:r w:rsidRPr="00AF6AF5">
        <w:t>действия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ото</w:t>
      </w:r>
      <w:r w:rsidR="003C04DA">
        <w:t>бразившемся</w:t>
      </w:r>
      <w:r w:rsidR="00ED750F">
        <w:t xml:space="preserve"> </w:t>
      </w:r>
      <w:r w:rsidR="003C04DA">
        <w:t>окне</w:t>
      </w:r>
      <w:r w:rsidR="00ED750F">
        <w:t xml:space="preserve"> </w:t>
      </w:r>
      <w:r w:rsidR="003C04DA">
        <w:t>предупреждения</w:t>
      </w:r>
    </w:p>
    <w:p w14:paraId="4011D074" w14:textId="64130035" w:rsidR="00AF6AF5" w:rsidRPr="00AF6AF5" w:rsidRDefault="00AF6AF5" w:rsidP="00371399">
      <w:pPr>
        <w:rPr>
          <w:bCs/>
        </w:rPr>
      </w:pPr>
      <w:r w:rsidRPr="00AF6AF5">
        <w:t>После</w:t>
      </w:r>
      <w:r w:rsidR="00ED750F">
        <w:t xml:space="preserve"> </w:t>
      </w:r>
      <w:r w:rsidRPr="00AF6AF5">
        <w:t>удаления</w:t>
      </w:r>
      <w:r w:rsidR="00ED750F">
        <w:t xml:space="preserve"> </w:t>
      </w:r>
      <w:r w:rsidRPr="00AF6AF5">
        <w:t>отобразится</w:t>
      </w:r>
      <w:r w:rsidR="00ED750F">
        <w:t xml:space="preserve"> </w:t>
      </w:r>
      <w:r w:rsidRPr="00AF6AF5">
        <w:t>уведомление</w:t>
      </w:r>
      <w:r w:rsidR="00ED750F">
        <w:t xml:space="preserve"> </w:t>
      </w:r>
    </w:p>
    <w:p w14:paraId="15375C79" w14:textId="69010527" w:rsidR="00AF6AF5" w:rsidRPr="00C74A78" w:rsidRDefault="008C0164" w:rsidP="00371399">
      <w:pPr>
        <w:pStyle w:val="a5"/>
        <w:rPr>
          <w:i/>
          <w:iCs/>
          <w:lang w:val="ru-RU"/>
        </w:rPr>
      </w:pPr>
      <w:r w:rsidRPr="008C0164">
        <w:rPr>
          <w:rStyle w:val="af0"/>
        </w:rPr>
        <w:t xml:space="preserve">Внимание! </w:t>
      </w:r>
      <w:r w:rsidR="00AF6AF5" w:rsidRPr="00B92967">
        <w:rPr>
          <w:lang w:val="ru-RU"/>
        </w:rPr>
        <w:t>Предустановленные</w:t>
      </w:r>
      <w:r w:rsidR="00ED750F" w:rsidRPr="00B92967">
        <w:rPr>
          <w:lang w:val="ru-RU"/>
        </w:rPr>
        <w:t xml:space="preserve"> </w:t>
      </w:r>
      <w:r w:rsidR="003C04DA" w:rsidRPr="00B92967">
        <w:rPr>
          <w:lang w:val="ru-RU"/>
        </w:rPr>
        <w:t>системные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роли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удалить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невозможно</w:t>
      </w:r>
      <w:r w:rsidR="00AF6AF5" w:rsidRPr="00C74A78">
        <w:rPr>
          <w:i/>
          <w:iCs/>
          <w:lang w:val="ru-RU"/>
        </w:rPr>
        <w:t>.</w:t>
      </w:r>
    </w:p>
    <w:p w14:paraId="72E7CED4" w14:textId="524E7D86" w:rsidR="00192629" w:rsidRDefault="00192629" w:rsidP="00371399">
      <w:pPr>
        <w:pStyle w:val="2"/>
      </w:pPr>
      <w:bookmarkStart w:id="52" w:name="_Toc75424433"/>
      <w:bookmarkStart w:id="53" w:name="_Toc75424799"/>
      <w:bookmarkStart w:id="54" w:name="_Toc75858290"/>
      <w:bookmarkStart w:id="55" w:name="_Toc75858838"/>
      <w:bookmarkStart w:id="56" w:name="_Toc75860979"/>
      <w:bookmarkStart w:id="57" w:name="_Toc75978258"/>
      <w:bookmarkStart w:id="58" w:name="_Toc119943067"/>
      <w:bookmarkStart w:id="59" w:name="_Toc126141055"/>
      <w:r>
        <w:lastRenderedPageBreak/>
        <w:t>Права</w:t>
      </w:r>
      <w:r w:rsidR="00ED750F">
        <w:t xml:space="preserve"> </w:t>
      </w:r>
      <w:r>
        <w:t>доступа</w:t>
      </w:r>
      <w:bookmarkEnd w:id="59"/>
    </w:p>
    <w:p w14:paraId="018A6D50" w14:textId="5E3CB87D" w:rsidR="00AD55E1" w:rsidRPr="00AD55E1" w:rsidRDefault="00AD55E1" w:rsidP="00371399">
      <w:r>
        <w:t xml:space="preserve">Раздел </w:t>
      </w:r>
      <w:r w:rsidR="00FC1663">
        <w:t>«Права доступа»</w:t>
      </w:r>
      <w:r>
        <w:t>предоставляет возможности настроек прав доступа, подробно описанны</w:t>
      </w:r>
      <w:r w:rsidR="002C1C22">
        <w:t>е</w:t>
      </w:r>
      <w:r>
        <w:t xml:space="preserve"> в п. </w:t>
      </w:r>
      <w:r>
        <w:fldChar w:fldCharType="begin"/>
      </w:r>
      <w:r>
        <w:instrText xml:space="preserve"> REF _Ref124759526 \n \h  \* MERGEFORMAT </w:instrText>
      </w:r>
      <w:r>
        <w:fldChar w:fldCharType="separate"/>
      </w:r>
      <w:r w:rsidR="0021251C">
        <w:t>7.3</w:t>
      </w:r>
      <w:r>
        <w:fldChar w:fldCharType="end"/>
      </w:r>
      <w:r w:rsidR="00FC1663">
        <w:t>.</w:t>
      </w:r>
      <w:r>
        <w:t xml:space="preserve"> </w:t>
      </w:r>
      <w:r>
        <w:fldChar w:fldCharType="begin"/>
      </w:r>
      <w:r>
        <w:instrText xml:space="preserve"> REF _Ref124759531 \h  \* MERGEFORMAT </w:instrText>
      </w:r>
      <w:r>
        <w:fldChar w:fldCharType="separate"/>
      </w:r>
      <w:r w:rsidR="0021251C" w:rsidRPr="00AF6AF5">
        <w:t>Настройка</w:t>
      </w:r>
      <w:r w:rsidR="0021251C">
        <w:t xml:space="preserve"> </w:t>
      </w:r>
      <w:r w:rsidR="0021251C" w:rsidRPr="00AF6AF5">
        <w:t>прав</w:t>
      </w:r>
      <w:r w:rsidR="0021251C">
        <w:t xml:space="preserve"> </w:t>
      </w:r>
      <w:r w:rsidR="0021251C" w:rsidRPr="00AF6AF5">
        <w:t>доступа</w:t>
      </w:r>
      <w:r w:rsidR="0021251C">
        <w:t xml:space="preserve"> </w:t>
      </w:r>
      <w:r w:rsidR="0021251C" w:rsidRPr="00AF6AF5">
        <w:t>к</w:t>
      </w:r>
      <w:r w:rsidR="0021251C">
        <w:t xml:space="preserve"> </w:t>
      </w:r>
      <w:r w:rsidR="0021251C" w:rsidRPr="00AF6AF5">
        <w:t>информационным</w:t>
      </w:r>
      <w:r w:rsidR="0021251C">
        <w:t xml:space="preserve"> </w:t>
      </w:r>
      <w:r w:rsidR="0021251C" w:rsidRPr="00AF6AF5">
        <w:t>панелям</w:t>
      </w:r>
      <w:r>
        <w:fldChar w:fldCharType="end"/>
      </w:r>
      <w:r>
        <w:t>.</w:t>
      </w:r>
    </w:p>
    <w:p w14:paraId="1E991B46" w14:textId="2A456AA5" w:rsidR="00AF6AF5" w:rsidRPr="00AF6AF5" w:rsidRDefault="00AF6AF5" w:rsidP="00371399">
      <w:pPr>
        <w:pStyle w:val="2"/>
      </w:pPr>
      <w:bookmarkStart w:id="60" w:name="_Toc126141056"/>
      <w:r w:rsidRPr="00AF6AF5">
        <w:t>Мониторинг</w:t>
      </w:r>
      <w:bookmarkEnd w:id="52"/>
      <w:bookmarkEnd w:id="53"/>
      <w:bookmarkEnd w:id="54"/>
      <w:bookmarkEnd w:id="55"/>
      <w:bookmarkEnd w:id="56"/>
      <w:bookmarkEnd w:id="57"/>
      <w:bookmarkEnd w:id="58"/>
      <w:bookmarkEnd w:id="60"/>
    </w:p>
    <w:p w14:paraId="72B80872" w14:textId="59466BD6" w:rsidR="00AF6AF5" w:rsidRPr="00AF6AF5" w:rsidRDefault="003C04DA" w:rsidP="00371399">
      <w:r>
        <w:t>Система</w:t>
      </w:r>
      <w:r w:rsidR="00ED750F">
        <w:t xml:space="preserve"> </w:t>
      </w:r>
      <w:r w:rsidR="00AF6AF5" w:rsidRPr="00AF6AF5">
        <w:t>непрерывно</w:t>
      </w:r>
      <w:r w:rsidR="00ED750F">
        <w:t xml:space="preserve"> </w:t>
      </w:r>
      <w:r w:rsidR="00AF6AF5" w:rsidRPr="00AF6AF5">
        <w:t>производит</w:t>
      </w:r>
      <w:r w:rsidR="00ED750F">
        <w:t xml:space="preserve"> </w:t>
      </w:r>
      <w:r w:rsidR="00AF6AF5" w:rsidRPr="00AF6AF5">
        <w:t>мониторинг</w:t>
      </w:r>
      <w:r w:rsidR="00ED750F">
        <w:t xml:space="preserve"> </w:t>
      </w:r>
      <w:r w:rsidR="00AF6AF5" w:rsidRPr="00AF6AF5">
        <w:t>параметров</w:t>
      </w:r>
      <w:r w:rsidR="00ED750F">
        <w:t xml:space="preserve"> </w:t>
      </w:r>
      <w:r w:rsidR="00AF6AF5" w:rsidRPr="00AF6AF5">
        <w:t>своей</w:t>
      </w:r>
      <w:r w:rsidR="00ED750F">
        <w:t xml:space="preserve"> </w:t>
      </w:r>
      <w:r w:rsidR="00AF6AF5" w:rsidRPr="00AF6AF5">
        <w:t>работы.</w:t>
      </w:r>
      <w:r w:rsidR="00ED750F">
        <w:t xml:space="preserve"> </w:t>
      </w:r>
      <w:r w:rsidR="00AF6AF5" w:rsidRPr="00AF6AF5">
        <w:t>К</w:t>
      </w:r>
      <w:r w:rsidR="00ED750F">
        <w:t xml:space="preserve"> </w:t>
      </w:r>
      <w:r w:rsidR="00AF6AF5" w:rsidRPr="00AF6AF5">
        <w:t>данным</w:t>
      </w:r>
      <w:r w:rsidR="00ED750F">
        <w:t xml:space="preserve"> </w:t>
      </w:r>
      <w:r w:rsidR="00AF6AF5" w:rsidRPr="00AF6AF5">
        <w:t>параметрам</w:t>
      </w:r>
      <w:r w:rsidR="00ED750F">
        <w:t xml:space="preserve"> </w:t>
      </w:r>
      <w:r w:rsidR="00AF6AF5" w:rsidRPr="00AF6AF5">
        <w:t>относятся</w:t>
      </w:r>
      <w:r w:rsidR="00ED750F">
        <w:t xml:space="preserve"> </w:t>
      </w:r>
      <w:r w:rsidR="00AF6AF5" w:rsidRPr="00AF6AF5">
        <w:t>различные</w:t>
      </w:r>
      <w:r w:rsidR="00ED750F">
        <w:t xml:space="preserve"> </w:t>
      </w:r>
      <w:r w:rsidR="00AF6AF5" w:rsidRPr="00AF6AF5">
        <w:t>метрики,</w:t>
      </w:r>
      <w:r w:rsidR="00ED750F">
        <w:t xml:space="preserve"> </w:t>
      </w:r>
      <w:r w:rsidR="00AF6AF5" w:rsidRPr="00AF6AF5">
        <w:t>отслеживающие</w:t>
      </w:r>
      <w:r w:rsidR="00ED750F">
        <w:t xml:space="preserve"> </w:t>
      </w:r>
      <w:r w:rsidR="00AF6AF5" w:rsidRPr="00AF6AF5">
        <w:t>работу</w:t>
      </w:r>
      <w:r w:rsidR="00ED750F">
        <w:t xml:space="preserve"> </w:t>
      </w:r>
      <w:r w:rsidR="00AF6AF5" w:rsidRPr="00AF6AF5">
        <w:t>апп</w:t>
      </w:r>
      <w:r>
        <w:t>аратных</w:t>
      </w:r>
      <w:r w:rsidR="00ED750F">
        <w:t xml:space="preserve"> </w:t>
      </w:r>
      <w:r>
        <w:t>компонентов</w:t>
      </w:r>
      <w:r w:rsidR="00ED750F">
        <w:t xml:space="preserve"> </w:t>
      </w:r>
      <w:r>
        <w:t>сервера</w:t>
      </w:r>
      <w:r w:rsidR="00AF6AF5" w:rsidRPr="00AF6AF5">
        <w:t>,</w:t>
      </w:r>
      <w:r w:rsidR="00ED750F">
        <w:t xml:space="preserve"> </w:t>
      </w:r>
      <w:r w:rsidR="00AF6AF5" w:rsidRPr="00AF6AF5">
        <w:t>а</w:t>
      </w:r>
      <w:r w:rsidR="00ED750F">
        <w:t xml:space="preserve"> </w:t>
      </w:r>
      <w:r w:rsidR="00AF6AF5" w:rsidRPr="00AF6AF5">
        <w:t>также</w:t>
      </w:r>
      <w:r w:rsidR="00ED750F">
        <w:t xml:space="preserve"> </w:t>
      </w:r>
      <w:r w:rsidR="00AF6AF5" w:rsidRPr="00AF6AF5">
        <w:t>ведётся</w:t>
      </w:r>
      <w:r w:rsidR="00ED750F">
        <w:t xml:space="preserve"> </w:t>
      </w:r>
      <w:r w:rsidR="00AF6AF5" w:rsidRPr="00AF6AF5">
        <w:t>регистрация</w:t>
      </w:r>
      <w:r w:rsidR="00ED750F">
        <w:t xml:space="preserve"> </w:t>
      </w:r>
      <w:r w:rsidR="00AF6AF5" w:rsidRPr="00AF6AF5">
        <w:t>событий</w:t>
      </w:r>
      <w:r w:rsidR="00ED750F">
        <w:t xml:space="preserve"> </w:t>
      </w:r>
      <w:r w:rsidR="00AF6AF5" w:rsidRPr="00AF6AF5">
        <w:t>в</w:t>
      </w:r>
      <w:r w:rsidR="00ED750F">
        <w:t xml:space="preserve"> </w:t>
      </w:r>
      <w:r w:rsidR="00AF6AF5" w:rsidRPr="00AF6AF5">
        <w:t>его</w:t>
      </w:r>
      <w:r w:rsidR="00ED750F">
        <w:t xml:space="preserve"> </w:t>
      </w:r>
      <w:r w:rsidR="00AF6AF5" w:rsidRPr="00AF6AF5">
        <w:t>модулях.</w:t>
      </w:r>
      <w:r w:rsidR="00ED750F">
        <w:t xml:space="preserve"> </w:t>
      </w:r>
      <w:r w:rsidR="00AF6AF5" w:rsidRPr="00AF6AF5">
        <w:t>Данная</w:t>
      </w:r>
      <w:r w:rsidR="00ED750F">
        <w:t xml:space="preserve"> </w:t>
      </w:r>
      <w:r w:rsidR="00AF6AF5" w:rsidRPr="00AF6AF5">
        <w:t>информация</w:t>
      </w:r>
      <w:r w:rsidR="00ED750F">
        <w:t xml:space="preserve"> </w:t>
      </w:r>
      <w:r w:rsidR="00AF6AF5" w:rsidRPr="00AF6AF5">
        <w:t>может</w:t>
      </w:r>
      <w:r w:rsidR="00ED750F">
        <w:t xml:space="preserve"> </w:t>
      </w:r>
      <w:r w:rsidR="00AF6AF5" w:rsidRPr="00AF6AF5">
        <w:t>помочь</w:t>
      </w:r>
      <w:r w:rsidR="00ED750F">
        <w:t xml:space="preserve"> </w:t>
      </w:r>
      <w:r w:rsidR="00AF6AF5" w:rsidRPr="00AF6AF5">
        <w:t>администраторам</w:t>
      </w:r>
      <w:r w:rsidR="00ED750F">
        <w:t xml:space="preserve"> </w:t>
      </w:r>
      <w:r w:rsidR="00AF6AF5" w:rsidRPr="00AF6AF5">
        <w:t>локализовать</w:t>
      </w:r>
      <w:r w:rsidR="00ED750F">
        <w:t xml:space="preserve"> </w:t>
      </w:r>
      <w:r w:rsidR="00AF6AF5" w:rsidRPr="00AF6AF5">
        <w:t>возможные</w:t>
      </w:r>
      <w:r w:rsidR="00ED750F">
        <w:t xml:space="preserve"> </w:t>
      </w:r>
      <w:r w:rsidR="00AF6AF5" w:rsidRPr="00AF6AF5">
        <w:t>ошибки</w:t>
      </w:r>
      <w:r w:rsidR="00ED750F">
        <w:t xml:space="preserve"> </w:t>
      </w:r>
      <w:r w:rsidR="00AF6AF5" w:rsidRPr="00AF6AF5">
        <w:t>и</w:t>
      </w:r>
      <w:r w:rsidR="00ED750F">
        <w:t xml:space="preserve"> </w:t>
      </w:r>
      <w:r w:rsidR="00AF6AF5" w:rsidRPr="00AF6AF5">
        <w:t>отслеживать</w:t>
      </w:r>
      <w:r w:rsidR="00ED750F">
        <w:t xml:space="preserve"> </w:t>
      </w:r>
      <w:r w:rsidR="00AF6AF5" w:rsidRPr="00AF6AF5">
        <w:t>состояние</w:t>
      </w:r>
      <w:r w:rsidR="00ED750F">
        <w:t xml:space="preserve"> </w:t>
      </w:r>
      <w:r w:rsidR="00AF6AF5" w:rsidRPr="00AF6AF5">
        <w:t>аппаратной</w:t>
      </w:r>
      <w:r w:rsidR="00ED750F">
        <w:t xml:space="preserve"> </w:t>
      </w:r>
      <w:r w:rsidR="00AF6AF5" w:rsidRPr="00AF6AF5">
        <w:t>части</w:t>
      </w:r>
      <w:r w:rsidR="00ED750F">
        <w:t xml:space="preserve"> </w:t>
      </w:r>
      <w:r w:rsidR="00AF6AF5" w:rsidRPr="00AF6AF5">
        <w:t>сервера.</w:t>
      </w:r>
    </w:p>
    <w:p w14:paraId="1928EA36" w14:textId="3D526879" w:rsidR="00AF6AF5" w:rsidRPr="00AF6AF5" w:rsidRDefault="00ED750F" w:rsidP="00371399">
      <w:pPr>
        <w:pStyle w:val="3"/>
      </w:pPr>
      <w:r>
        <w:t xml:space="preserve"> </w:t>
      </w:r>
      <w:bookmarkStart w:id="61" w:name="_Toc126141057"/>
      <w:r w:rsidR="00AF6AF5" w:rsidRPr="00AF6AF5">
        <w:t>Подраздел</w:t>
      </w:r>
      <w:r>
        <w:t xml:space="preserve"> </w:t>
      </w:r>
      <w:r w:rsidR="00AF6AF5" w:rsidRPr="00AF6AF5">
        <w:t>«Метрики»</w:t>
      </w:r>
      <w:bookmarkEnd w:id="61"/>
    </w:p>
    <w:p w14:paraId="51ADE991" w14:textId="21BB2E35" w:rsidR="00AF6AF5" w:rsidRPr="00AF6AF5" w:rsidRDefault="00AF6AF5" w:rsidP="00371399">
      <w:r w:rsidRPr="00AF6AF5">
        <w:t>Подраздел</w:t>
      </w:r>
      <w:r w:rsidR="00ED750F">
        <w:t xml:space="preserve"> </w:t>
      </w:r>
      <w:r w:rsidRPr="00AF6AF5">
        <w:t>метрики</w:t>
      </w:r>
      <w:r w:rsidR="00ED750F">
        <w:t xml:space="preserve"> </w:t>
      </w:r>
      <w:r w:rsidRPr="00AF6AF5">
        <w:t>отображает</w:t>
      </w:r>
      <w:r w:rsidR="00ED750F">
        <w:t xml:space="preserve"> </w:t>
      </w:r>
      <w:r w:rsidRPr="00AF6AF5">
        <w:t>параметры</w:t>
      </w:r>
      <w:r w:rsidR="00ED750F">
        <w:t xml:space="preserve"> </w:t>
      </w:r>
      <w:r w:rsidRPr="00AF6AF5">
        <w:t>работы</w:t>
      </w:r>
      <w:r w:rsidR="00ED750F">
        <w:t xml:space="preserve"> </w:t>
      </w:r>
      <w:r w:rsidRPr="00AF6AF5">
        <w:t>аппаратной</w:t>
      </w:r>
      <w:r w:rsidR="00ED750F">
        <w:t xml:space="preserve"> </w:t>
      </w:r>
      <w:r w:rsidRPr="00AF6AF5">
        <w:t>части</w:t>
      </w:r>
      <w:r w:rsidR="00ED750F">
        <w:t xml:space="preserve"> </w:t>
      </w:r>
      <w:r w:rsidRPr="00AF6AF5">
        <w:t>сервера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программной</w:t>
      </w:r>
      <w:r w:rsidR="00ED750F">
        <w:t xml:space="preserve"> </w:t>
      </w:r>
      <w:r w:rsidRPr="00AF6AF5">
        <w:t>части</w:t>
      </w:r>
      <w:r w:rsidR="00ED750F">
        <w:t xml:space="preserve"> </w:t>
      </w:r>
      <w:r w:rsidR="007260AF">
        <w:t>системы</w:t>
      </w:r>
      <w:r w:rsidRPr="00AF6AF5">
        <w:t>.</w:t>
      </w:r>
    </w:p>
    <w:p w14:paraId="17E63240" w14:textId="0C8A44AA" w:rsidR="00AF6AF5" w:rsidRPr="00AF6AF5" w:rsidRDefault="00AF6AF5" w:rsidP="00371399">
      <w:r w:rsidRPr="00AF6AF5">
        <w:t>В</w:t>
      </w:r>
      <w:r w:rsidR="00ED750F">
        <w:t xml:space="preserve"> </w:t>
      </w:r>
      <w:r w:rsidRPr="00AF6AF5">
        <w:t>окне</w:t>
      </w:r>
      <w:r w:rsidR="00ED750F">
        <w:t xml:space="preserve"> </w:t>
      </w:r>
      <w:r w:rsidRPr="00AF6AF5">
        <w:t>подраздела</w:t>
      </w:r>
      <w:r w:rsidR="00ED750F">
        <w:t xml:space="preserve"> </w:t>
      </w:r>
      <w:r w:rsidR="007260AF">
        <w:t>отображаются</w:t>
      </w:r>
      <w:r w:rsidR="00ED750F">
        <w:t xml:space="preserve"> </w:t>
      </w:r>
      <w:r w:rsidR="007260AF">
        <w:t>следующие</w:t>
      </w:r>
      <w:r w:rsidR="00ED750F">
        <w:t xml:space="preserve"> </w:t>
      </w:r>
      <w:r w:rsidR="007260AF">
        <w:t>метрики</w:t>
      </w:r>
      <w:r w:rsidRPr="00AF6AF5">
        <w:t>:</w:t>
      </w:r>
    </w:p>
    <w:p w14:paraId="75227B2B" w14:textId="02E19EF9" w:rsidR="00AF6AF5" w:rsidRPr="00AF6AF5" w:rsidRDefault="00AF6AF5">
      <w:pPr>
        <w:numPr>
          <w:ilvl w:val="0"/>
          <w:numId w:val="63"/>
        </w:numPr>
        <w:rPr>
          <w:bCs/>
        </w:rPr>
      </w:pPr>
      <w:r w:rsidRPr="00AF6AF5">
        <w:rPr>
          <w:bCs/>
        </w:rPr>
        <w:t>текущая</w:t>
      </w:r>
      <w:r w:rsidR="00ED750F">
        <w:rPr>
          <w:bCs/>
        </w:rPr>
        <w:t xml:space="preserve"> </w:t>
      </w:r>
      <w:r w:rsidRPr="00AF6AF5">
        <w:rPr>
          <w:bCs/>
        </w:rPr>
        <w:t>загрузка</w:t>
      </w:r>
      <w:r w:rsidR="00ED750F">
        <w:rPr>
          <w:bCs/>
        </w:rPr>
        <w:t xml:space="preserve"> </w:t>
      </w:r>
      <w:r w:rsidRPr="00AF6AF5">
        <w:rPr>
          <w:bCs/>
        </w:rPr>
        <w:t>процессора;</w:t>
      </w:r>
    </w:p>
    <w:p w14:paraId="46DC0A1F" w14:textId="21FA2C15" w:rsidR="00AF6AF5" w:rsidRPr="00AF6AF5" w:rsidRDefault="00AF6AF5">
      <w:pPr>
        <w:numPr>
          <w:ilvl w:val="0"/>
          <w:numId w:val="63"/>
        </w:numPr>
        <w:rPr>
          <w:bCs/>
        </w:rPr>
      </w:pPr>
      <w:r w:rsidRPr="00AF6AF5">
        <w:rPr>
          <w:bCs/>
        </w:rPr>
        <w:t>использование</w:t>
      </w:r>
      <w:r w:rsidR="00ED750F">
        <w:rPr>
          <w:bCs/>
        </w:rPr>
        <w:t xml:space="preserve"> </w:t>
      </w:r>
      <w:r w:rsidRPr="00AF6AF5">
        <w:rPr>
          <w:bCs/>
        </w:rPr>
        <w:t>RAM;</w:t>
      </w:r>
    </w:p>
    <w:p w14:paraId="027D1784" w14:textId="34697E46" w:rsidR="00AF6AF5" w:rsidRPr="00AF6AF5" w:rsidRDefault="00AF6AF5">
      <w:pPr>
        <w:numPr>
          <w:ilvl w:val="0"/>
          <w:numId w:val="63"/>
        </w:numPr>
        <w:rPr>
          <w:bCs/>
        </w:rPr>
      </w:pPr>
      <w:r w:rsidRPr="00AF6AF5">
        <w:rPr>
          <w:bCs/>
        </w:rPr>
        <w:t>использование</w:t>
      </w:r>
      <w:r w:rsidR="00ED750F">
        <w:rPr>
          <w:bCs/>
        </w:rPr>
        <w:t xml:space="preserve"> </w:t>
      </w:r>
      <w:r w:rsidRPr="00AF6AF5">
        <w:rPr>
          <w:bCs/>
        </w:rPr>
        <w:t>диска</w:t>
      </w:r>
      <w:r w:rsidR="00ED750F">
        <w:rPr>
          <w:bCs/>
        </w:rPr>
        <w:t xml:space="preserve"> </w:t>
      </w:r>
      <w:r w:rsidR="007260AF">
        <w:rPr>
          <w:bCs/>
        </w:rPr>
        <w:t>(см.</w:t>
      </w:r>
      <w:r w:rsidR="00ED750F">
        <w:rPr>
          <w:bCs/>
        </w:rPr>
        <w:t xml:space="preserve"> </w:t>
      </w:r>
      <w:r w:rsidR="007260AF">
        <w:rPr>
          <w:bCs/>
        </w:rPr>
        <w:fldChar w:fldCharType="begin"/>
      </w:r>
      <w:r w:rsidR="007260AF">
        <w:rPr>
          <w:bCs/>
        </w:rPr>
        <w:instrText xml:space="preserve"> REF  _Ref124424920 \* Lower </w:instrText>
      </w:r>
      <w:r w:rsidR="007260AF">
        <w:rPr>
          <w:bCs/>
        </w:rPr>
        <w:fldChar w:fldCharType="separate"/>
      </w:r>
      <w:r w:rsidR="0021251C">
        <w:t xml:space="preserve">рисунок </w:t>
      </w:r>
      <w:r w:rsidR="0021251C">
        <w:rPr>
          <w:noProof/>
        </w:rPr>
        <w:t>15</w:t>
      </w:r>
      <w:r w:rsidR="007260AF">
        <w:rPr>
          <w:bCs/>
        </w:rPr>
        <w:fldChar w:fldCharType="end"/>
      </w:r>
      <w:r w:rsidR="007260AF">
        <w:rPr>
          <w:bCs/>
        </w:rPr>
        <w:t>)</w:t>
      </w:r>
      <w:r w:rsidRPr="00AF6AF5">
        <w:rPr>
          <w:bCs/>
        </w:rPr>
        <w:t>.</w:t>
      </w:r>
    </w:p>
    <w:p w14:paraId="716AC056" w14:textId="77777777" w:rsidR="007260AF" w:rsidRDefault="00AF6AF5" w:rsidP="00371399">
      <w:pPr>
        <w:pStyle w:val="af7"/>
      </w:pPr>
      <w:r w:rsidRPr="00AF6AF5">
        <w:rPr>
          <w:lang w:eastAsia="ru-RU"/>
        </w:rPr>
        <w:lastRenderedPageBreak/>
        <w:drawing>
          <wp:inline distT="0" distB="0" distL="0" distR="0" wp14:anchorId="39223D1F" wp14:editId="2F739806">
            <wp:extent cx="6408000" cy="2854800"/>
            <wp:effectExtent l="0" t="0" r="0" b="3175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0" cy="28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BC4AD" w14:textId="16E93712" w:rsidR="00AF6AF5" w:rsidRPr="00AF6AF5" w:rsidRDefault="007260AF" w:rsidP="00371399">
      <w:pPr>
        <w:pStyle w:val="a6"/>
      </w:pPr>
      <w:bookmarkStart w:id="62" w:name="_Ref124424920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15</w:t>
        </w:r>
      </w:fldSimple>
      <w:bookmarkEnd w:id="62"/>
      <w:r>
        <w:t>.</w:t>
      </w:r>
      <w:r w:rsidR="00ED750F">
        <w:t xml:space="preserve"> </w:t>
      </w:r>
      <w:r>
        <w:t>Интерфейс</w:t>
      </w:r>
      <w:r w:rsidR="00ED750F">
        <w:t xml:space="preserve"> </w:t>
      </w:r>
      <w:r>
        <w:t>«Метрики»</w:t>
      </w:r>
    </w:p>
    <w:p w14:paraId="7EC12E27" w14:textId="433AD713" w:rsidR="00AF6AF5" w:rsidRPr="00AF6AF5" w:rsidRDefault="00AF6AF5" w:rsidP="00371399">
      <w:r w:rsidRPr="00AF6AF5">
        <w:t>Детальнее</w:t>
      </w:r>
      <w:r w:rsidR="00ED750F">
        <w:t xml:space="preserve"> </w:t>
      </w:r>
      <w:r w:rsidRPr="00AF6AF5">
        <w:t>информация</w:t>
      </w:r>
      <w:r w:rsidR="00ED750F">
        <w:t xml:space="preserve"> </w:t>
      </w:r>
      <w:r w:rsidRPr="00AF6AF5">
        <w:t>представлена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графиках</w:t>
      </w:r>
      <w:r w:rsidR="00ED750F">
        <w:t xml:space="preserve"> </w:t>
      </w:r>
      <w:r w:rsidRPr="00AF6AF5">
        <w:t>мониторинга</w:t>
      </w:r>
      <w:r w:rsidR="00ED750F">
        <w:t xml:space="preserve"> </w:t>
      </w:r>
      <w:r w:rsidRPr="00AF6AF5">
        <w:t>во</w:t>
      </w:r>
      <w:r w:rsidR="00ED750F">
        <w:t xml:space="preserve"> </w:t>
      </w:r>
      <w:r w:rsidRPr="00AF6AF5">
        <w:t>времени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разрезе</w:t>
      </w:r>
      <w:r w:rsidR="00ED750F">
        <w:t xml:space="preserve"> </w:t>
      </w:r>
      <w:r w:rsidRPr="00AF6AF5">
        <w:t>контейнеров</w:t>
      </w:r>
      <w:r w:rsidR="00ED750F">
        <w:t xml:space="preserve"> </w:t>
      </w:r>
      <w:r w:rsidRPr="00AF6AF5">
        <w:t>компонентов.</w:t>
      </w:r>
      <w:r w:rsidR="00ED750F">
        <w:t xml:space="preserve"> </w:t>
      </w:r>
      <w:r w:rsidRPr="00AF6AF5">
        <w:t>Эти</w:t>
      </w:r>
      <w:r w:rsidR="00ED750F">
        <w:t xml:space="preserve"> </w:t>
      </w:r>
      <w:r w:rsidRPr="00AF6AF5">
        <w:t>данные</w:t>
      </w:r>
      <w:r w:rsidR="00ED750F">
        <w:t xml:space="preserve"> </w:t>
      </w:r>
      <w:r w:rsidRPr="00AF6AF5">
        <w:t>позволяют</w:t>
      </w:r>
      <w:r w:rsidR="00ED750F">
        <w:t xml:space="preserve"> </w:t>
      </w:r>
      <w:r w:rsidRPr="00AF6AF5">
        <w:t>более</w:t>
      </w:r>
      <w:r w:rsidR="00ED750F">
        <w:t xml:space="preserve"> </w:t>
      </w:r>
      <w:r w:rsidRPr="00AF6AF5">
        <w:t>точно</w:t>
      </w:r>
      <w:r w:rsidR="00ED750F">
        <w:t xml:space="preserve"> </w:t>
      </w:r>
      <w:r w:rsidRPr="00AF6AF5">
        <w:t>диагностировать</w:t>
      </w:r>
      <w:r w:rsidR="00ED750F">
        <w:t xml:space="preserve"> </w:t>
      </w:r>
      <w:r w:rsidRPr="00AF6AF5">
        <w:t>сбои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работе</w:t>
      </w:r>
      <w:r w:rsidR="00ED750F">
        <w:t xml:space="preserve"> </w:t>
      </w:r>
      <w:r w:rsidR="00792566">
        <w:t>системы</w:t>
      </w:r>
      <w:r w:rsidRPr="00AF6AF5">
        <w:t>.</w:t>
      </w:r>
    </w:p>
    <w:p w14:paraId="541493FD" w14:textId="676D613C" w:rsidR="00AF6AF5" w:rsidRPr="00AF6AF5" w:rsidRDefault="00AF6AF5" w:rsidP="00371399">
      <w:pPr>
        <w:pStyle w:val="3"/>
      </w:pPr>
      <w:bookmarkStart w:id="63" w:name="_Toc126141058"/>
      <w:r w:rsidRPr="00AF6AF5">
        <w:t>Подраздел</w:t>
      </w:r>
      <w:r w:rsidR="00ED750F">
        <w:t xml:space="preserve"> </w:t>
      </w:r>
      <w:r w:rsidRPr="00AF6AF5">
        <w:t>«События»</w:t>
      </w:r>
      <w:bookmarkEnd w:id="63"/>
    </w:p>
    <w:p w14:paraId="347E3AA3" w14:textId="5CC2D0A8" w:rsidR="00AF6AF5" w:rsidRPr="00AF6AF5" w:rsidRDefault="00AF6AF5" w:rsidP="00371399">
      <w:r w:rsidRPr="00AF6AF5">
        <w:t>Подраздел</w:t>
      </w:r>
      <w:r w:rsidR="00ED750F">
        <w:t xml:space="preserve"> </w:t>
      </w:r>
      <w:r w:rsidRPr="00AF6AF5">
        <w:t>«События»</w:t>
      </w:r>
      <w:r w:rsidR="00ED750F">
        <w:t xml:space="preserve"> </w:t>
      </w:r>
      <w:r w:rsidRPr="00AF6AF5">
        <w:t>содержит</w:t>
      </w:r>
      <w:r w:rsidR="00ED750F">
        <w:t xml:space="preserve"> </w:t>
      </w:r>
      <w:r w:rsidRPr="00AF6AF5">
        <w:t>список</w:t>
      </w:r>
      <w:r w:rsidR="00ED750F">
        <w:t xml:space="preserve"> </w:t>
      </w:r>
      <w:r w:rsidRPr="00AF6AF5">
        <w:t>зарегистрированных</w:t>
      </w:r>
      <w:r w:rsidR="00ED750F">
        <w:t xml:space="preserve"> </w:t>
      </w:r>
      <w:r w:rsidRPr="00AF6AF5">
        <w:t>событий.</w:t>
      </w:r>
      <w:r w:rsidR="00ED750F">
        <w:t xml:space="preserve"> </w:t>
      </w:r>
      <w:r w:rsidRPr="00AF6AF5">
        <w:t>Окно</w:t>
      </w:r>
      <w:r w:rsidR="00ED750F">
        <w:t xml:space="preserve"> </w:t>
      </w:r>
      <w:r w:rsidRPr="00AF6AF5">
        <w:t>подраздела</w:t>
      </w:r>
      <w:r w:rsidR="00ED750F">
        <w:t xml:space="preserve"> </w:t>
      </w:r>
      <w:r w:rsidRPr="00AF6AF5">
        <w:t>служит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просмотра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фильтрации</w:t>
      </w:r>
      <w:r w:rsidR="00ED750F">
        <w:t xml:space="preserve"> </w:t>
      </w:r>
      <w:r w:rsidRPr="00AF6AF5">
        <w:t>этого</w:t>
      </w:r>
      <w:r w:rsidR="00ED750F">
        <w:t xml:space="preserve"> </w:t>
      </w:r>
      <w:r w:rsidRPr="00AF6AF5">
        <w:t>списка.</w:t>
      </w:r>
    </w:p>
    <w:p w14:paraId="699C3E01" w14:textId="450825AE" w:rsidR="00AF6AF5" w:rsidRPr="00AF6AF5" w:rsidRDefault="00AF6AF5" w:rsidP="00371399">
      <w:r w:rsidRPr="00AF6AF5">
        <w:t>События</w:t>
      </w:r>
      <w:r w:rsidR="00ED750F">
        <w:t xml:space="preserve"> </w:t>
      </w:r>
      <w:r w:rsidRPr="00AF6AF5">
        <w:t>бывают</w:t>
      </w:r>
      <w:r w:rsidR="00ED750F">
        <w:t xml:space="preserve"> </w:t>
      </w:r>
      <w:r w:rsidRPr="00AF6AF5">
        <w:t>следующих</w:t>
      </w:r>
      <w:r w:rsidR="00ED750F">
        <w:t xml:space="preserve"> </w:t>
      </w:r>
      <w:r w:rsidRPr="00AF6AF5">
        <w:t>видов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уровню</w:t>
      </w:r>
      <w:r w:rsidR="00ED750F">
        <w:t xml:space="preserve"> </w:t>
      </w:r>
      <w:r w:rsidRPr="00AF6AF5">
        <w:t>важности:</w:t>
      </w:r>
    </w:p>
    <w:p w14:paraId="2A038E72" w14:textId="4E7ADE67" w:rsidR="00AF6AF5" w:rsidRPr="00AF6AF5" w:rsidRDefault="00AF6AF5">
      <w:pPr>
        <w:pStyle w:val="afa"/>
        <w:numPr>
          <w:ilvl w:val="0"/>
          <w:numId w:val="64"/>
        </w:numPr>
      </w:pPr>
      <w:r w:rsidRPr="00AB0D93">
        <w:rPr>
          <w:rStyle w:val="af0"/>
        </w:rPr>
        <w:t>Вид</w:t>
      </w:r>
      <w:r w:rsidR="00ED750F" w:rsidRPr="00AB0D93">
        <w:rPr>
          <w:rStyle w:val="af0"/>
        </w:rPr>
        <w:t xml:space="preserve"> </w:t>
      </w:r>
      <w:r w:rsidRPr="00AB0D93">
        <w:rPr>
          <w:rStyle w:val="af0"/>
        </w:rPr>
        <w:t>события</w:t>
      </w:r>
      <w:r w:rsidR="00ED750F" w:rsidRPr="00AB0D93">
        <w:rPr>
          <w:rStyle w:val="af0"/>
        </w:rPr>
        <w:t xml:space="preserve"> </w:t>
      </w:r>
      <w:r w:rsidRPr="00AB0D93">
        <w:rPr>
          <w:rStyle w:val="af0"/>
        </w:rPr>
        <w:t>«</w:t>
      </w:r>
      <w:r w:rsidRPr="00AB0D93">
        <w:rPr>
          <w:rStyle w:val="af0"/>
          <w:lang w:val="en-US"/>
        </w:rPr>
        <w:t>u</w:t>
      </w:r>
      <w:r w:rsidRPr="00AB0D93">
        <w:rPr>
          <w:rStyle w:val="af0"/>
        </w:rPr>
        <w:t>nknown»</w:t>
      </w:r>
      <w:r w:rsidRPr="00AF6AF5">
        <w:t>.</w:t>
      </w:r>
      <w:r w:rsidR="00ED750F">
        <w:t xml:space="preserve"> </w:t>
      </w:r>
      <w:r w:rsidRPr="00AF6AF5">
        <w:t>Событие</w:t>
      </w:r>
      <w:r w:rsidR="00ED750F">
        <w:t xml:space="preserve"> </w:t>
      </w:r>
      <w:r w:rsidRPr="00AF6AF5">
        <w:t>этого</w:t>
      </w:r>
      <w:r w:rsidR="00ED750F">
        <w:t xml:space="preserve"> </w:t>
      </w:r>
      <w:r w:rsidRPr="00AF6AF5">
        <w:t>вида</w:t>
      </w:r>
      <w:r w:rsidR="00ED750F">
        <w:t xml:space="preserve"> </w:t>
      </w:r>
      <w:r w:rsidRPr="00AF6AF5">
        <w:t>обладает</w:t>
      </w:r>
      <w:r w:rsidR="00ED750F">
        <w:t xml:space="preserve"> </w:t>
      </w:r>
      <w:r w:rsidRPr="00AF6AF5">
        <w:t>неопределённым</w:t>
      </w:r>
      <w:r w:rsidR="00ED750F">
        <w:t xml:space="preserve"> </w:t>
      </w:r>
      <w:r w:rsidRPr="00AF6AF5">
        <w:t>уровнем</w:t>
      </w:r>
      <w:r w:rsidR="00ED750F">
        <w:t xml:space="preserve"> </w:t>
      </w:r>
      <w:r w:rsidRPr="00AF6AF5">
        <w:t>важности.</w:t>
      </w:r>
    </w:p>
    <w:p w14:paraId="657C7C56" w14:textId="1B49A045" w:rsidR="00AF6AF5" w:rsidRPr="00AF6AF5" w:rsidRDefault="00AF6AF5">
      <w:pPr>
        <w:pStyle w:val="afa"/>
        <w:numPr>
          <w:ilvl w:val="0"/>
          <w:numId w:val="64"/>
        </w:numPr>
      </w:pPr>
      <w:r w:rsidRPr="00AF6AF5">
        <w:t>Вид</w:t>
      </w:r>
      <w:r w:rsidR="00ED750F">
        <w:t xml:space="preserve"> </w:t>
      </w:r>
      <w:r w:rsidRPr="00AF6AF5">
        <w:t>события</w:t>
      </w:r>
      <w:r w:rsidR="00ED750F">
        <w:t xml:space="preserve"> </w:t>
      </w:r>
      <w:r w:rsidRPr="00AF6AF5">
        <w:t>«info».</w:t>
      </w:r>
      <w:r w:rsidR="00ED750F">
        <w:t xml:space="preserve"> </w:t>
      </w:r>
      <w:r w:rsidRPr="00AF6AF5">
        <w:t>Событие</w:t>
      </w:r>
      <w:r w:rsidR="00ED750F">
        <w:t xml:space="preserve"> </w:t>
      </w:r>
      <w:r w:rsidRPr="00AF6AF5">
        <w:t>этого</w:t>
      </w:r>
      <w:r w:rsidR="00ED750F">
        <w:t xml:space="preserve"> </w:t>
      </w:r>
      <w:r w:rsidRPr="00AF6AF5">
        <w:t>вида</w:t>
      </w:r>
      <w:r w:rsidR="00ED750F">
        <w:t xml:space="preserve"> </w:t>
      </w:r>
      <w:r w:rsidRPr="00AF6AF5">
        <w:t>происходит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процессе</w:t>
      </w:r>
      <w:r w:rsidR="00ED750F">
        <w:t xml:space="preserve"> </w:t>
      </w:r>
      <w:r w:rsidRPr="00AF6AF5">
        <w:t>обычной</w:t>
      </w:r>
      <w:r w:rsidR="00ED750F">
        <w:t xml:space="preserve"> </w:t>
      </w:r>
      <w:r w:rsidRPr="00AF6AF5">
        <w:t>работы</w:t>
      </w:r>
      <w:r w:rsidR="00ED750F">
        <w:t xml:space="preserve"> </w:t>
      </w:r>
      <w:r w:rsidR="001239C2">
        <w:t>системы</w:t>
      </w:r>
      <w:r w:rsidRPr="00AF6AF5">
        <w:t>.</w:t>
      </w:r>
    </w:p>
    <w:p w14:paraId="73BACFAC" w14:textId="63FD45D4" w:rsidR="00AF6AF5" w:rsidRPr="00AF6AF5" w:rsidRDefault="00AF6AF5">
      <w:pPr>
        <w:pStyle w:val="afa"/>
        <w:numPr>
          <w:ilvl w:val="0"/>
          <w:numId w:val="64"/>
        </w:numPr>
      </w:pPr>
      <w:r w:rsidRPr="00AB0D93">
        <w:rPr>
          <w:rStyle w:val="af0"/>
        </w:rPr>
        <w:t>Вид</w:t>
      </w:r>
      <w:r w:rsidR="00ED750F" w:rsidRPr="00AB0D93">
        <w:rPr>
          <w:rStyle w:val="af0"/>
        </w:rPr>
        <w:t xml:space="preserve"> </w:t>
      </w:r>
      <w:r w:rsidRPr="00AB0D93">
        <w:rPr>
          <w:rStyle w:val="af0"/>
        </w:rPr>
        <w:t>события</w:t>
      </w:r>
      <w:r w:rsidR="00ED750F" w:rsidRPr="00AB0D93">
        <w:rPr>
          <w:rStyle w:val="af0"/>
        </w:rPr>
        <w:t xml:space="preserve"> </w:t>
      </w:r>
      <w:r w:rsidRPr="00AB0D93">
        <w:rPr>
          <w:rStyle w:val="af0"/>
        </w:rPr>
        <w:t>«error».</w:t>
      </w:r>
      <w:r w:rsidR="00ED750F">
        <w:t xml:space="preserve"> </w:t>
      </w:r>
      <w:r w:rsidRPr="00AF6AF5">
        <w:t>Событие,</w:t>
      </w:r>
      <w:r w:rsidR="00ED750F">
        <w:t xml:space="preserve"> </w:t>
      </w:r>
      <w:r w:rsidRPr="00AF6AF5">
        <w:t>которое</w:t>
      </w:r>
      <w:r w:rsidR="00ED750F">
        <w:t xml:space="preserve"> </w:t>
      </w:r>
      <w:r w:rsidRPr="00AF6AF5">
        <w:t>привело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ошибке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работе</w:t>
      </w:r>
      <w:r w:rsidR="00ED750F">
        <w:t xml:space="preserve"> </w:t>
      </w:r>
      <w:r w:rsidR="001239C2">
        <w:t>системы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невозможности</w:t>
      </w:r>
      <w:r w:rsidR="00ED750F">
        <w:t xml:space="preserve"> </w:t>
      </w:r>
      <w:r w:rsidRPr="00AF6AF5">
        <w:t>завершить</w:t>
      </w:r>
      <w:r w:rsidR="00ED750F">
        <w:t xml:space="preserve"> </w:t>
      </w:r>
      <w:r w:rsidRPr="00AF6AF5">
        <w:t>выполняемое</w:t>
      </w:r>
      <w:r w:rsidR="00ED750F">
        <w:t xml:space="preserve"> </w:t>
      </w:r>
      <w:r w:rsidRPr="00AF6AF5">
        <w:t>пользователем</w:t>
      </w:r>
      <w:r w:rsidR="00ED750F">
        <w:t xml:space="preserve"> </w:t>
      </w:r>
      <w:r w:rsidRPr="00AF6AF5">
        <w:t>действие.</w:t>
      </w:r>
    </w:p>
    <w:p w14:paraId="60BDF0EB" w14:textId="24C7159A" w:rsidR="00AF6AF5" w:rsidRPr="00AF6AF5" w:rsidRDefault="00AF6AF5">
      <w:pPr>
        <w:pStyle w:val="afa"/>
        <w:numPr>
          <w:ilvl w:val="0"/>
          <w:numId w:val="64"/>
        </w:numPr>
      </w:pPr>
      <w:r w:rsidRPr="00AB0D93">
        <w:rPr>
          <w:rStyle w:val="af0"/>
        </w:rPr>
        <w:t>Вид</w:t>
      </w:r>
      <w:r w:rsidR="00ED750F" w:rsidRPr="00AB0D93">
        <w:rPr>
          <w:rStyle w:val="af0"/>
        </w:rPr>
        <w:t xml:space="preserve"> </w:t>
      </w:r>
      <w:r w:rsidRPr="00AB0D93">
        <w:rPr>
          <w:rStyle w:val="af0"/>
        </w:rPr>
        <w:t>события</w:t>
      </w:r>
      <w:r w:rsidR="00ED750F" w:rsidRPr="00AB0D93">
        <w:rPr>
          <w:rStyle w:val="af0"/>
        </w:rPr>
        <w:t xml:space="preserve"> </w:t>
      </w:r>
      <w:r w:rsidRPr="00AB0D93">
        <w:rPr>
          <w:rStyle w:val="af0"/>
        </w:rPr>
        <w:t>«warning».</w:t>
      </w:r>
      <w:r w:rsidR="00ED750F">
        <w:t xml:space="preserve"> </w:t>
      </w:r>
      <w:r w:rsidRPr="00AF6AF5">
        <w:t>Событие,</w:t>
      </w:r>
      <w:r w:rsidR="00ED750F">
        <w:t xml:space="preserve"> </w:t>
      </w:r>
      <w:r w:rsidRPr="00AF6AF5">
        <w:t>которое</w:t>
      </w:r>
      <w:r w:rsidR="00ED750F">
        <w:t xml:space="preserve"> </w:t>
      </w:r>
      <w:r w:rsidRPr="00AF6AF5">
        <w:t>привело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некорректной</w:t>
      </w:r>
      <w:r w:rsidR="00ED750F">
        <w:t xml:space="preserve"> </w:t>
      </w:r>
      <w:r w:rsidRPr="00AF6AF5">
        <w:t>работе</w:t>
      </w:r>
      <w:r w:rsidR="00ED750F">
        <w:t xml:space="preserve"> </w:t>
      </w:r>
      <w:r w:rsidR="00475837">
        <w:t>системы</w:t>
      </w:r>
      <w:r w:rsidRPr="00AF6AF5">
        <w:t>,</w:t>
      </w:r>
      <w:r w:rsidR="00ED750F">
        <w:t xml:space="preserve"> </w:t>
      </w:r>
      <w:r w:rsidRPr="00AF6AF5">
        <w:t>но</w:t>
      </w:r>
      <w:r w:rsidR="00ED750F">
        <w:t xml:space="preserve"> </w:t>
      </w:r>
      <w:r w:rsidRPr="00AF6AF5">
        <w:t>действие,</w:t>
      </w:r>
      <w:r w:rsidR="00ED750F">
        <w:t xml:space="preserve"> </w:t>
      </w:r>
      <w:r w:rsidRPr="00AF6AF5">
        <w:t>выполняемое</w:t>
      </w:r>
      <w:r w:rsidR="00ED750F">
        <w:t xml:space="preserve"> </w:t>
      </w:r>
      <w:r w:rsidRPr="00AF6AF5">
        <w:t>пользователем,</w:t>
      </w:r>
      <w:r w:rsidR="00ED750F">
        <w:t xml:space="preserve"> </w:t>
      </w:r>
      <w:r w:rsidRPr="00AF6AF5">
        <w:t>было</w:t>
      </w:r>
      <w:r w:rsidR="00ED750F">
        <w:t xml:space="preserve"> </w:t>
      </w:r>
      <w:r w:rsidRPr="00AF6AF5">
        <w:t>завершено.</w:t>
      </w:r>
    </w:p>
    <w:p w14:paraId="71D055E3" w14:textId="0F3B457B" w:rsidR="00AF6AF5" w:rsidRPr="00AF6AF5" w:rsidRDefault="00AF6AF5" w:rsidP="00371399">
      <w:r w:rsidRPr="00AF6AF5">
        <w:t>Для</w:t>
      </w:r>
      <w:r w:rsidR="00ED750F">
        <w:t xml:space="preserve"> </w:t>
      </w:r>
      <w:r w:rsidRPr="00AF6AF5">
        <w:t>управления</w:t>
      </w:r>
      <w:r w:rsidR="00ED750F">
        <w:t xml:space="preserve"> </w:t>
      </w:r>
      <w:r w:rsidRPr="00AF6AF5">
        <w:t>отображением</w:t>
      </w:r>
      <w:r w:rsidR="00ED750F">
        <w:t xml:space="preserve"> </w:t>
      </w:r>
      <w:r w:rsidRPr="00AF6AF5">
        <w:t>списка</w:t>
      </w:r>
      <w:r w:rsidR="00ED750F">
        <w:t xml:space="preserve"> </w:t>
      </w:r>
      <w:r w:rsidRPr="00AF6AF5">
        <w:t>событий</w:t>
      </w:r>
      <w:r w:rsidR="00ED750F">
        <w:t xml:space="preserve"> </w:t>
      </w:r>
      <w:r w:rsidRPr="00AF6AF5">
        <w:t>существуют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элементы</w:t>
      </w:r>
      <w:r w:rsidR="00ED750F">
        <w:t xml:space="preserve"> </w:t>
      </w:r>
      <w:r w:rsidR="00C66026">
        <w:t>(см.</w:t>
      </w:r>
      <w:r w:rsidR="00ED750F">
        <w:t xml:space="preserve"> </w:t>
      </w:r>
      <w:fldSimple w:instr=" REF  _Ref124494447 \* Lower ">
        <w:r w:rsidR="0021251C">
          <w:t xml:space="preserve">рисунок </w:t>
        </w:r>
        <w:r w:rsidR="0021251C">
          <w:rPr>
            <w:noProof/>
          </w:rPr>
          <w:t>16</w:t>
        </w:r>
      </w:fldSimple>
      <w:r w:rsidR="00C66026">
        <w:t>)</w:t>
      </w:r>
      <w:r w:rsidRPr="00AF6AF5">
        <w:t>:</w:t>
      </w:r>
    </w:p>
    <w:p w14:paraId="607BE298" w14:textId="196090F2" w:rsidR="00AF6AF5" w:rsidRPr="00AF6AF5" w:rsidRDefault="00AF6AF5">
      <w:pPr>
        <w:pStyle w:val="afa"/>
        <w:numPr>
          <w:ilvl w:val="0"/>
          <w:numId w:val="7"/>
        </w:numPr>
      </w:pPr>
      <w:r w:rsidRPr="00AF6AF5">
        <w:lastRenderedPageBreak/>
        <w:t>Кнопка</w:t>
      </w:r>
      <w:r w:rsidR="00ED750F">
        <w:t xml:space="preserve"> </w:t>
      </w:r>
      <w:r w:rsidRPr="00AF6AF5">
        <w:t>установки</w:t>
      </w:r>
      <w:r w:rsidR="00ED750F">
        <w:t xml:space="preserve"> </w:t>
      </w:r>
      <w:r w:rsidRPr="00AF6AF5">
        <w:t>заданного</w:t>
      </w:r>
      <w:r w:rsidR="00ED750F">
        <w:t xml:space="preserve"> </w:t>
      </w:r>
      <w:r w:rsidRPr="00AF6AF5">
        <w:t>временного</w:t>
      </w:r>
      <w:r w:rsidR="00ED750F">
        <w:t xml:space="preserve"> </w:t>
      </w:r>
      <w:r w:rsidRPr="00AF6AF5">
        <w:t>интервала</w:t>
      </w:r>
      <w:r w:rsidR="00ED750F">
        <w:t xml:space="preserve"> </w:t>
      </w:r>
      <w:r w:rsidRPr="00AF6AF5">
        <w:t>(по</w:t>
      </w:r>
      <w:r w:rsidR="00ED750F">
        <w:t xml:space="preserve"> </w:t>
      </w:r>
      <w:r w:rsidRPr="00AF6AF5">
        <w:t>умолчанию</w:t>
      </w:r>
      <w:r w:rsidR="00ED750F">
        <w:t xml:space="preserve"> </w:t>
      </w:r>
      <w:r w:rsidRPr="00AF6AF5">
        <w:t>отображается</w:t>
      </w:r>
      <w:r w:rsidR="00ED750F">
        <w:t xml:space="preserve"> </w:t>
      </w:r>
      <w:r w:rsidRPr="00AF6AF5">
        <w:t>события</w:t>
      </w:r>
      <w:r w:rsidR="00ED750F">
        <w:t xml:space="preserve"> </w:t>
      </w:r>
      <w:r w:rsidRPr="00AF6AF5">
        <w:t>за</w:t>
      </w:r>
      <w:r w:rsidR="00ED750F">
        <w:t xml:space="preserve"> </w:t>
      </w:r>
      <w:r w:rsidRPr="00AF6AF5">
        <w:t>последние</w:t>
      </w:r>
      <w:r w:rsidR="00ED750F">
        <w:t xml:space="preserve"> </w:t>
      </w:r>
      <w:r w:rsidRPr="00AF6AF5">
        <w:t>3</w:t>
      </w:r>
      <w:r w:rsidR="00ED750F">
        <w:t xml:space="preserve"> </w:t>
      </w:r>
      <w:r w:rsidRPr="00AF6AF5">
        <w:t>минуты</w:t>
      </w:r>
      <w:r w:rsidR="00ED750F">
        <w:t xml:space="preserve"> </w:t>
      </w:r>
      <w:r w:rsidRPr="00AF6AF5">
        <w:t>работы</w:t>
      </w:r>
      <w:r w:rsidR="00ED750F">
        <w:t xml:space="preserve"> </w:t>
      </w:r>
      <w:r w:rsidRPr="00AF6AF5">
        <w:t>платформы).</w:t>
      </w:r>
    </w:p>
    <w:p w14:paraId="0BB0C840" w14:textId="661DBD6B" w:rsidR="00AF6AF5" w:rsidRDefault="00AF6AF5">
      <w:pPr>
        <w:pStyle w:val="afa"/>
        <w:numPr>
          <w:ilvl w:val="0"/>
          <w:numId w:val="65"/>
        </w:numPr>
      </w:pPr>
      <w:r w:rsidRPr="00AF6AF5">
        <w:t>Кнопка</w:t>
      </w:r>
      <w:r w:rsidR="00ED750F">
        <w:t xml:space="preserve"> </w:t>
      </w:r>
      <w:r w:rsidRPr="00AF6AF5">
        <w:t>обновления</w:t>
      </w:r>
      <w:r w:rsidR="00ED750F">
        <w:t xml:space="preserve"> </w:t>
      </w:r>
      <w:r w:rsidRPr="00AF6AF5">
        <w:t>списка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установки</w:t>
      </w:r>
      <w:r w:rsidR="00ED750F">
        <w:t xml:space="preserve"> </w:t>
      </w:r>
      <w:r w:rsidRPr="00AF6AF5">
        <w:t>периодичности</w:t>
      </w:r>
      <w:r w:rsidR="00ED750F">
        <w:t xml:space="preserve"> </w:t>
      </w:r>
      <w:r w:rsidRPr="00AF6AF5">
        <w:t>обновлений.</w:t>
      </w:r>
    </w:p>
    <w:p w14:paraId="7787165A" w14:textId="4BDFA2C4" w:rsidR="00792566" w:rsidRPr="00AF6AF5" w:rsidRDefault="00792566">
      <w:pPr>
        <w:pStyle w:val="afa"/>
        <w:numPr>
          <w:ilvl w:val="0"/>
          <w:numId w:val="65"/>
        </w:numPr>
      </w:pPr>
      <w:r w:rsidRPr="00AF6AF5">
        <w:t>Поле</w:t>
      </w:r>
      <w:r w:rsidR="00ED750F">
        <w:t xml:space="preserve"> </w:t>
      </w:r>
      <w:r w:rsidRPr="00AF6AF5">
        <w:t>управления</w:t>
      </w:r>
      <w:r w:rsidR="00ED750F">
        <w:t xml:space="preserve"> </w:t>
      </w:r>
      <w:r w:rsidRPr="00AF6AF5">
        <w:t>отображением</w:t>
      </w:r>
      <w:r w:rsidR="00ED750F">
        <w:t xml:space="preserve"> </w:t>
      </w:r>
      <w:r w:rsidRPr="00AF6AF5">
        <w:t>событий.</w:t>
      </w:r>
      <w:r w:rsidR="00ED750F">
        <w:t xml:space="preserve"> </w:t>
      </w:r>
      <w:r w:rsidRPr="00AF6AF5">
        <w:t>Оно</w:t>
      </w:r>
      <w:r w:rsidR="00ED750F">
        <w:t xml:space="preserve"> </w:t>
      </w:r>
      <w:r w:rsidRPr="00AF6AF5">
        <w:t>предоставляет</w:t>
      </w:r>
      <w:r w:rsidR="00ED750F">
        <w:t xml:space="preserve"> </w:t>
      </w:r>
      <w:r w:rsidRPr="00AF6AF5">
        <w:t>возможность:</w:t>
      </w:r>
    </w:p>
    <w:p w14:paraId="14716998" w14:textId="477B6F3A" w:rsidR="00792566" w:rsidRPr="00792566" w:rsidRDefault="00792566">
      <w:pPr>
        <w:pStyle w:val="afa"/>
        <w:numPr>
          <w:ilvl w:val="2"/>
          <w:numId w:val="65"/>
        </w:numPr>
        <w:rPr>
          <w:bCs/>
        </w:rPr>
      </w:pPr>
      <w:r w:rsidRPr="00792566">
        <w:rPr>
          <w:bCs/>
        </w:rPr>
        <w:t>задать</w:t>
      </w:r>
      <w:r w:rsidR="00ED750F">
        <w:rPr>
          <w:bCs/>
        </w:rPr>
        <w:t xml:space="preserve"> </w:t>
      </w:r>
      <w:r w:rsidRPr="00792566">
        <w:rPr>
          <w:bCs/>
        </w:rPr>
        <w:t>лимит</w:t>
      </w:r>
      <w:r w:rsidR="00ED750F">
        <w:rPr>
          <w:bCs/>
        </w:rPr>
        <w:t xml:space="preserve"> </w:t>
      </w:r>
      <w:r w:rsidRPr="00792566">
        <w:rPr>
          <w:bCs/>
        </w:rPr>
        <w:t>(определить</w:t>
      </w:r>
      <w:r w:rsidR="00ED750F">
        <w:rPr>
          <w:bCs/>
        </w:rPr>
        <w:t xml:space="preserve"> </w:t>
      </w:r>
      <w:r w:rsidRPr="00792566">
        <w:rPr>
          <w:bCs/>
        </w:rPr>
        <w:t>количество</w:t>
      </w:r>
      <w:r w:rsidR="00ED750F">
        <w:rPr>
          <w:bCs/>
        </w:rPr>
        <w:t xml:space="preserve"> </w:t>
      </w:r>
      <w:r w:rsidRPr="00792566">
        <w:rPr>
          <w:bCs/>
        </w:rPr>
        <w:t>выводимых</w:t>
      </w:r>
      <w:r w:rsidR="00ED750F">
        <w:rPr>
          <w:bCs/>
        </w:rPr>
        <w:t xml:space="preserve"> </w:t>
      </w:r>
      <w:r w:rsidRPr="00792566">
        <w:rPr>
          <w:bCs/>
        </w:rPr>
        <w:t>записей);</w:t>
      </w:r>
    </w:p>
    <w:p w14:paraId="5DEC9919" w14:textId="4E905DF9" w:rsidR="00792566" w:rsidRPr="00792566" w:rsidRDefault="00792566">
      <w:pPr>
        <w:pStyle w:val="afa"/>
        <w:numPr>
          <w:ilvl w:val="2"/>
          <w:numId w:val="65"/>
        </w:numPr>
        <w:rPr>
          <w:bCs/>
        </w:rPr>
      </w:pPr>
      <w:r w:rsidRPr="00792566">
        <w:rPr>
          <w:bCs/>
        </w:rPr>
        <w:t>добавить</w:t>
      </w:r>
      <w:r w:rsidR="00ED750F">
        <w:rPr>
          <w:bCs/>
        </w:rPr>
        <w:t xml:space="preserve"> </w:t>
      </w:r>
      <w:r w:rsidRPr="00792566">
        <w:rPr>
          <w:bCs/>
        </w:rPr>
        <w:t>запрос</w:t>
      </w:r>
      <w:r w:rsidR="00ED750F">
        <w:rPr>
          <w:bCs/>
        </w:rPr>
        <w:t xml:space="preserve"> </w:t>
      </w:r>
      <w:r w:rsidRPr="00792566">
        <w:rPr>
          <w:bCs/>
        </w:rPr>
        <w:t>с</w:t>
      </w:r>
      <w:r w:rsidR="00ED750F">
        <w:rPr>
          <w:bCs/>
        </w:rPr>
        <w:t xml:space="preserve"> </w:t>
      </w:r>
      <w:r w:rsidRPr="00792566">
        <w:rPr>
          <w:bCs/>
        </w:rPr>
        <w:t>требованиями</w:t>
      </w:r>
      <w:r w:rsidR="00ED750F">
        <w:rPr>
          <w:bCs/>
        </w:rPr>
        <w:t xml:space="preserve"> </w:t>
      </w:r>
      <w:r w:rsidRPr="00792566">
        <w:rPr>
          <w:bCs/>
        </w:rPr>
        <w:t>к</w:t>
      </w:r>
      <w:r w:rsidR="00ED750F">
        <w:rPr>
          <w:bCs/>
        </w:rPr>
        <w:t xml:space="preserve"> </w:t>
      </w:r>
      <w:r w:rsidRPr="00792566">
        <w:rPr>
          <w:bCs/>
        </w:rPr>
        <w:t>выводимым</w:t>
      </w:r>
      <w:r w:rsidR="00ED750F">
        <w:rPr>
          <w:bCs/>
        </w:rPr>
        <w:t xml:space="preserve"> </w:t>
      </w:r>
      <w:r w:rsidRPr="00792566">
        <w:rPr>
          <w:bCs/>
        </w:rPr>
        <w:t>записям.</w:t>
      </w:r>
    </w:p>
    <w:p w14:paraId="58BA4CB7" w14:textId="031FA2B8" w:rsidR="00792566" w:rsidRPr="00AF6AF5" w:rsidRDefault="00792566">
      <w:pPr>
        <w:pStyle w:val="afa"/>
        <w:numPr>
          <w:ilvl w:val="0"/>
          <w:numId w:val="65"/>
        </w:numPr>
      </w:pPr>
      <w:r w:rsidRPr="00AF6AF5">
        <w:t>Поле</w:t>
      </w:r>
      <w:r w:rsidR="00ED750F">
        <w:t xml:space="preserve"> </w:t>
      </w:r>
      <w:r w:rsidRPr="00AF6AF5">
        <w:t>визуальных</w:t>
      </w:r>
      <w:r w:rsidR="00ED750F">
        <w:t xml:space="preserve"> </w:t>
      </w:r>
      <w:r w:rsidRPr="00AF6AF5">
        <w:t>настроек</w:t>
      </w:r>
      <w:r w:rsidR="00ED750F">
        <w:t xml:space="preserve"> </w:t>
      </w:r>
      <w:r w:rsidRPr="00AF6AF5">
        <w:t>отображения</w:t>
      </w:r>
      <w:r w:rsidR="00ED750F">
        <w:t xml:space="preserve"> </w:t>
      </w:r>
      <w:r w:rsidRPr="00AF6AF5">
        <w:t>списка.</w:t>
      </w:r>
      <w:r w:rsidR="00ED750F">
        <w:t xml:space="preserve"> </w:t>
      </w:r>
      <w:r w:rsidRPr="00AF6AF5">
        <w:t>Оно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управлять:</w:t>
      </w:r>
    </w:p>
    <w:p w14:paraId="7E1DF340" w14:textId="0B522E82" w:rsidR="00792566" w:rsidRPr="00792566" w:rsidRDefault="00792566">
      <w:pPr>
        <w:pStyle w:val="afa"/>
        <w:numPr>
          <w:ilvl w:val="2"/>
          <w:numId w:val="65"/>
        </w:numPr>
        <w:rPr>
          <w:bCs/>
        </w:rPr>
      </w:pPr>
      <w:r w:rsidRPr="00792566">
        <w:rPr>
          <w:bCs/>
        </w:rPr>
        <w:t>отображением</w:t>
      </w:r>
      <w:r w:rsidR="00ED750F">
        <w:rPr>
          <w:bCs/>
        </w:rPr>
        <w:t xml:space="preserve"> </w:t>
      </w:r>
      <w:r w:rsidRPr="00792566">
        <w:rPr>
          <w:bCs/>
        </w:rPr>
        <w:t>времени</w:t>
      </w:r>
      <w:r w:rsidR="00ED750F">
        <w:rPr>
          <w:bCs/>
        </w:rPr>
        <w:t xml:space="preserve"> </w:t>
      </w:r>
      <w:r w:rsidRPr="00792566">
        <w:rPr>
          <w:bCs/>
        </w:rPr>
        <w:t>наступления</w:t>
      </w:r>
      <w:r w:rsidR="00ED750F">
        <w:rPr>
          <w:bCs/>
        </w:rPr>
        <w:t xml:space="preserve"> </w:t>
      </w:r>
      <w:r w:rsidRPr="00792566">
        <w:rPr>
          <w:bCs/>
        </w:rPr>
        <w:t>события;</w:t>
      </w:r>
    </w:p>
    <w:p w14:paraId="5E09D83B" w14:textId="42C70DDA" w:rsidR="00792566" w:rsidRPr="00792566" w:rsidRDefault="00792566">
      <w:pPr>
        <w:pStyle w:val="afa"/>
        <w:numPr>
          <w:ilvl w:val="2"/>
          <w:numId w:val="65"/>
        </w:numPr>
        <w:rPr>
          <w:bCs/>
        </w:rPr>
      </w:pPr>
      <w:r w:rsidRPr="00792566">
        <w:rPr>
          <w:bCs/>
        </w:rPr>
        <w:t>отображением</w:t>
      </w:r>
      <w:r w:rsidR="00ED750F">
        <w:rPr>
          <w:bCs/>
        </w:rPr>
        <w:t xml:space="preserve"> </w:t>
      </w:r>
      <w:r w:rsidRPr="00792566">
        <w:rPr>
          <w:bCs/>
        </w:rPr>
        <w:t>уникальных</w:t>
      </w:r>
      <w:r w:rsidR="00ED750F">
        <w:rPr>
          <w:bCs/>
        </w:rPr>
        <w:t xml:space="preserve"> </w:t>
      </w:r>
      <w:r w:rsidRPr="00792566">
        <w:rPr>
          <w:bCs/>
        </w:rPr>
        <w:t>меток</w:t>
      </w:r>
      <w:r w:rsidR="00ED750F">
        <w:rPr>
          <w:bCs/>
        </w:rPr>
        <w:t xml:space="preserve"> </w:t>
      </w:r>
      <w:r w:rsidRPr="00792566">
        <w:rPr>
          <w:bCs/>
        </w:rPr>
        <w:t>(показывают</w:t>
      </w:r>
      <w:r w:rsidR="00ED750F">
        <w:rPr>
          <w:bCs/>
        </w:rPr>
        <w:t xml:space="preserve"> </w:t>
      </w:r>
      <w:r w:rsidRPr="00792566">
        <w:rPr>
          <w:bCs/>
        </w:rPr>
        <w:t>компонент,</w:t>
      </w:r>
      <w:r w:rsidR="00ED750F">
        <w:rPr>
          <w:bCs/>
        </w:rPr>
        <w:t xml:space="preserve"> </w:t>
      </w:r>
      <w:r w:rsidRPr="00792566">
        <w:rPr>
          <w:bCs/>
        </w:rPr>
        <w:t>в</w:t>
      </w:r>
      <w:r w:rsidR="00ED750F">
        <w:rPr>
          <w:bCs/>
        </w:rPr>
        <w:t xml:space="preserve"> </w:t>
      </w:r>
      <w:r w:rsidRPr="00792566">
        <w:rPr>
          <w:bCs/>
        </w:rPr>
        <w:t>котором</w:t>
      </w:r>
      <w:r w:rsidR="00ED750F">
        <w:rPr>
          <w:bCs/>
        </w:rPr>
        <w:t xml:space="preserve"> </w:t>
      </w:r>
      <w:r w:rsidRPr="00792566">
        <w:rPr>
          <w:bCs/>
        </w:rPr>
        <w:t>произошло</w:t>
      </w:r>
      <w:r w:rsidR="00ED750F">
        <w:rPr>
          <w:bCs/>
        </w:rPr>
        <w:t xml:space="preserve"> </w:t>
      </w:r>
      <w:r w:rsidRPr="00792566">
        <w:rPr>
          <w:bCs/>
        </w:rPr>
        <w:t>событие);</w:t>
      </w:r>
    </w:p>
    <w:p w14:paraId="3AB9448C" w14:textId="527CADD6" w:rsidR="00792566" w:rsidRPr="00792566" w:rsidRDefault="00792566">
      <w:pPr>
        <w:pStyle w:val="afa"/>
        <w:numPr>
          <w:ilvl w:val="2"/>
          <w:numId w:val="65"/>
        </w:numPr>
        <w:rPr>
          <w:bCs/>
        </w:rPr>
      </w:pPr>
      <w:r w:rsidRPr="00792566">
        <w:rPr>
          <w:bCs/>
        </w:rPr>
        <w:t>переносом</w:t>
      </w:r>
      <w:r w:rsidR="00ED750F">
        <w:rPr>
          <w:bCs/>
        </w:rPr>
        <w:t xml:space="preserve"> </w:t>
      </w:r>
      <w:r w:rsidRPr="00792566">
        <w:rPr>
          <w:bCs/>
        </w:rPr>
        <w:t>строк;</w:t>
      </w:r>
    </w:p>
    <w:p w14:paraId="70878506" w14:textId="59F96A32" w:rsidR="00792566" w:rsidRPr="00792566" w:rsidRDefault="00792566">
      <w:pPr>
        <w:pStyle w:val="afa"/>
        <w:numPr>
          <w:ilvl w:val="2"/>
          <w:numId w:val="65"/>
        </w:numPr>
        <w:rPr>
          <w:bCs/>
        </w:rPr>
      </w:pPr>
      <w:r w:rsidRPr="00792566">
        <w:rPr>
          <w:bCs/>
        </w:rPr>
        <w:t>порядком</w:t>
      </w:r>
      <w:r w:rsidR="00ED750F">
        <w:rPr>
          <w:bCs/>
        </w:rPr>
        <w:t xml:space="preserve"> </w:t>
      </w:r>
      <w:r w:rsidRPr="00792566">
        <w:rPr>
          <w:bCs/>
        </w:rPr>
        <w:t>выведения</w:t>
      </w:r>
      <w:r w:rsidR="00ED750F">
        <w:rPr>
          <w:bCs/>
        </w:rPr>
        <w:t xml:space="preserve"> </w:t>
      </w:r>
      <w:r w:rsidRPr="00792566">
        <w:rPr>
          <w:bCs/>
        </w:rPr>
        <w:t>записей</w:t>
      </w:r>
      <w:r w:rsidR="00ED750F">
        <w:rPr>
          <w:bCs/>
        </w:rPr>
        <w:t xml:space="preserve"> </w:t>
      </w:r>
      <w:r w:rsidRPr="00792566">
        <w:rPr>
          <w:bCs/>
        </w:rPr>
        <w:t>(сначала</w:t>
      </w:r>
      <w:r w:rsidR="00ED750F">
        <w:rPr>
          <w:bCs/>
        </w:rPr>
        <w:t xml:space="preserve"> </w:t>
      </w:r>
      <w:r w:rsidRPr="00792566">
        <w:rPr>
          <w:bCs/>
        </w:rPr>
        <w:t>новые</w:t>
      </w:r>
      <w:r w:rsidR="00ED750F">
        <w:rPr>
          <w:bCs/>
        </w:rPr>
        <w:t xml:space="preserve"> </w:t>
      </w:r>
      <w:r w:rsidRPr="00792566">
        <w:rPr>
          <w:bCs/>
        </w:rPr>
        <w:t>или</w:t>
      </w:r>
      <w:r w:rsidR="00ED750F">
        <w:rPr>
          <w:bCs/>
        </w:rPr>
        <w:t xml:space="preserve"> </w:t>
      </w:r>
      <w:r w:rsidRPr="00792566">
        <w:rPr>
          <w:bCs/>
        </w:rPr>
        <w:t>сначала</w:t>
      </w:r>
      <w:r w:rsidR="00ED750F">
        <w:rPr>
          <w:bCs/>
        </w:rPr>
        <w:t xml:space="preserve"> </w:t>
      </w:r>
      <w:r w:rsidRPr="00792566">
        <w:rPr>
          <w:bCs/>
        </w:rPr>
        <w:t>старые</w:t>
      </w:r>
      <w:r w:rsidR="00ED750F">
        <w:rPr>
          <w:bCs/>
        </w:rPr>
        <w:t xml:space="preserve"> </w:t>
      </w:r>
      <w:r w:rsidRPr="00792566">
        <w:rPr>
          <w:bCs/>
        </w:rPr>
        <w:t>записи).</w:t>
      </w:r>
    </w:p>
    <w:p w14:paraId="7DEE6F6D" w14:textId="77777777" w:rsidR="00792566" w:rsidRDefault="00AF6AF5" w:rsidP="00371399">
      <w:pPr>
        <w:pStyle w:val="af7"/>
      </w:pPr>
      <w:r w:rsidRPr="00AF6AF5">
        <w:rPr>
          <w:lang w:eastAsia="ru-RU"/>
        </w:rPr>
        <w:drawing>
          <wp:inline distT="0" distB="0" distL="0" distR="0" wp14:anchorId="718FA0FB" wp14:editId="009BFC85">
            <wp:extent cx="6336000" cy="3085200"/>
            <wp:effectExtent l="0" t="0" r="8255" b="127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00" cy="30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B38F4" w14:textId="54084921" w:rsidR="00792566" w:rsidRDefault="00792566" w:rsidP="00371399">
      <w:pPr>
        <w:pStyle w:val="a6"/>
      </w:pPr>
      <w:bookmarkStart w:id="64" w:name="_Ref124494447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16</w:t>
        </w:r>
      </w:fldSimple>
      <w:bookmarkEnd w:id="64"/>
      <w:r>
        <w:t>.</w:t>
      </w:r>
      <w:r w:rsidR="00ED750F">
        <w:t xml:space="preserve"> </w:t>
      </w:r>
      <w:r>
        <w:t>Интерфейс</w:t>
      </w:r>
      <w:r w:rsidR="00ED750F">
        <w:t xml:space="preserve"> </w:t>
      </w:r>
      <w:r>
        <w:t>«События»</w:t>
      </w:r>
    </w:p>
    <w:p w14:paraId="24FEB11A" w14:textId="0CF03EAD" w:rsidR="00AF6AF5" w:rsidRPr="00AF6AF5" w:rsidRDefault="00AF6AF5" w:rsidP="00371399">
      <w:pPr>
        <w:pStyle w:val="2"/>
      </w:pPr>
      <w:bookmarkStart w:id="65" w:name="_Toc75424434"/>
      <w:bookmarkStart w:id="66" w:name="_Toc75424800"/>
      <w:bookmarkStart w:id="67" w:name="_Toc75858291"/>
      <w:bookmarkStart w:id="68" w:name="_Toc75858839"/>
      <w:bookmarkStart w:id="69" w:name="_Toc75860980"/>
      <w:bookmarkStart w:id="70" w:name="_Toc75978259"/>
      <w:bookmarkStart w:id="71" w:name="_Toc119943068"/>
      <w:bookmarkStart w:id="72" w:name="_Toc126141059"/>
      <w:r w:rsidRPr="00AF6AF5">
        <w:t>Экспорт</w:t>
      </w:r>
      <w:r w:rsidR="00ED750F">
        <w:t xml:space="preserve"> </w:t>
      </w:r>
      <w:r w:rsidRPr="00AF6AF5">
        <w:t>/</w:t>
      </w:r>
      <w:r w:rsidR="00ED750F">
        <w:t xml:space="preserve"> </w:t>
      </w:r>
      <w:r w:rsidRPr="00AF6AF5">
        <w:t>импорт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59DCF55B" w14:textId="14BC2868" w:rsidR="00AF6AF5" w:rsidRPr="00AF6AF5" w:rsidRDefault="00E66A82" w:rsidP="00371399">
      <w:r>
        <w:t>Система</w:t>
      </w:r>
      <w:r w:rsidR="00ED750F">
        <w:t xml:space="preserve"> </w:t>
      </w:r>
      <w:r w:rsidR="00AF6AF5" w:rsidRPr="00AF6AF5">
        <w:t>позволяет</w:t>
      </w:r>
      <w:r w:rsidR="00ED750F">
        <w:t xml:space="preserve"> </w:t>
      </w:r>
      <w:r w:rsidR="00AF6AF5" w:rsidRPr="00AF6AF5">
        <w:t>экспортировать</w:t>
      </w:r>
      <w:r w:rsidR="00ED750F">
        <w:t xml:space="preserve"> </w:t>
      </w:r>
      <w:r w:rsidR="00AF6AF5" w:rsidRPr="00AF6AF5">
        <w:t>и</w:t>
      </w:r>
      <w:r w:rsidR="00ED750F">
        <w:t xml:space="preserve"> </w:t>
      </w:r>
      <w:r w:rsidR="00AF6AF5" w:rsidRPr="00AF6AF5">
        <w:t>импортировать</w:t>
      </w:r>
      <w:r w:rsidR="00ED750F">
        <w:t xml:space="preserve"> </w:t>
      </w:r>
      <w:r w:rsidR="00AF6AF5" w:rsidRPr="00AF6AF5">
        <w:t>информационные</w:t>
      </w:r>
      <w:r w:rsidR="00ED750F">
        <w:t xml:space="preserve"> </w:t>
      </w:r>
      <w:r w:rsidR="00AF6AF5" w:rsidRPr="00AF6AF5">
        <w:t>панели</w:t>
      </w:r>
      <w:r w:rsidR="00ED750F">
        <w:t xml:space="preserve"> </w:t>
      </w:r>
      <w:r w:rsidR="00AF6AF5" w:rsidRPr="00AF6AF5">
        <w:t>и</w:t>
      </w:r>
      <w:r w:rsidR="00ED750F">
        <w:t xml:space="preserve"> </w:t>
      </w:r>
      <w:r w:rsidR="00AF6AF5" w:rsidRPr="00AF6AF5">
        <w:t>их</w:t>
      </w:r>
      <w:r w:rsidR="00ED750F">
        <w:t xml:space="preserve"> </w:t>
      </w:r>
      <w:r w:rsidR="00AF6AF5" w:rsidRPr="00AF6AF5">
        <w:t>данные.</w:t>
      </w:r>
    </w:p>
    <w:p w14:paraId="0CBD85C5" w14:textId="3430F7B7" w:rsidR="00AF6AF5" w:rsidRPr="00AF6AF5" w:rsidRDefault="00AF6AF5" w:rsidP="00371399">
      <w:pPr>
        <w:pStyle w:val="3"/>
      </w:pPr>
      <w:bookmarkStart w:id="73" w:name="_Toc126141060"/>
      <w:r w:rsidRPr="00AF6AF5">
        <w:lastRenderedPageBreak/>
        <w:t>Настройки</w:t>
      </w:r>
      <w:r w:rsidR="00ED750F">
        <w:t xml:space="preserve"> </w:t>
      </w:r>
      <w:r w:rsidRPr="00AF6AF5">
        <w:t>экспорта</w:t>
      </w:r>
      <w:bookmarkEnd w:id="73"/>
    </w:p>
    <w:p w14:paraId="5DC184A5" w14:textId="34CD70A2" w:rsidR="00AF6AF5" w:rsidRPr="00AF6AF5" w:rsidRDefault="00AF6AF5" w:rsidP="00371399">
      <w:r w:rsidRPr="00AF6AF5">
        <w:t>Для</w:t>
      </w:r>
      <w:r w:rsidR="00ED750F">
        <w:t xml:space="preserve"> </w:t>
      </w:r>
      <w:r w:rsidRPr="00AF6AF5">
        <w:t>экспорта</w:t>
      </w:r>
      <w:r w:rsidR="00ED750F">
        <w:t xml:space="preserve"> </w:t>
      </w:r>
      <w:r w:rsidRPr="00AF6AF5">
        <w:t>информационных</w:t>
      </w:r>
      <w:r w:rsidR="00ED750F">
        <w:t xml:space="preserve"> </w:t>
      </w:r>
      <w:r w:rsidRPr="00AF6AF5">
        <w:t>панелей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связанных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ними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(если</w:t>
      </w:r>
      <w:r w:rsidR="00ED750F">
        <w:t xml:space="preserve"> </w:t>
      </w:r>
      <w:r w:rsidRPr="00AF6AF5">
        <w:t>требуется)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выполнить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действия:</w:t>
      </w:r>
    </w:p>
    <w:p w14:paraId="640AA2FA" w14:textId="7853D09E" w:rsidR="00AF6AF5" w:rsidRPr="00AF6AF5" w:rsidRDefault="00AF6AF5">
      <w:pPr>
        <w:pStyle w:val="a"/>
        <w:numPr>
          <w:ilvl w:val="0"/>
          <w:numId w:val="66"/>
        </w:numPr>
      </w:pPr>
      <w:r w:rsidRPr="00AF6AF5">
        <w:t>Выбрать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панели</w:t>
      </w:r>
      <w:r w:rsidR="00ED750F">
        <w:t xml:space="preserve"> </w:t>
      </w:r>
      <w:r w:rsidRPr="00AF6AF5">
        <w:t>администрирования</w:t>
      </w:r>
      <w:r w:rsidR="00ED750F">
        <w:t xml:space="preserve"> </w:t>
      </w:r>
      <w:r w:rsidRPr="00AF6AF5">
        <w:t>компонент</w:t>
      </w:r>
      <w:r w:rsidR="00ED750F">
        <w:t xml:space="preserve"> </w:t>
      </w:r>
      <w:r w:rsidRPr="00AF6AF5">
        <w:t>«Основные».</w:t>
      </w:r>
    </w:p>
    <w:p w14:paraId="071B4663" w14:textId="4AB91812" w:rsidR="00AF6AF5" w:rsidRPr="00AF6AF5" w:rsidRDefault="00AF6AF5">
      <w:pPr>
        <w:pStyle w:val="a"/>
        <w:numPr>
          <w:ilvl w:val="0"/>
          <w:numId w:val="66"/>
        </w:numPr>
      </w:pPr>
      <w:r w:rsidRPr="00AF6AF5">
        <w:t>Выбрать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боковом</w:t>
      </w:r>
      <w:r w:rsidR="00ED750F">
        <w:t xml:space="preserve"> </w:t>
      </w:r>
      <w:r w:rsidRPr="00AF6AF5">
        <w:t>меню</w:t>
      </w:r>
      <w:r w:rsidR="00ED750F">
        <w:t xml:space="preserve"> </w:t>
      </w:r>
      <w:r w:rsidRPr="00AF6AF5">
        <w:t>раздел</w:t>
      </w:r>
      <w:r w:rsidR="00ED750F">
        <w:t xml:space="preserve"> </w:t>
      </w:r>
      <w:r w:rsidRPr="00AF6AF5">
        <w:t>«Экспорт</w:t>
      </w:r>
      <w:r w:rsidR="00ED750F">
        <w:t xml:space="preserve"> </w:t>
      </w:r>
      <w:r w:rsidRPr="00AF6AF5">
        <w:t>/</w:t>
      </w:r>
      <w:r w:rsidR="00ED750F">
        <w:t xml:space="preserve"> </w:t>
      </w:r>
      <w:r w:rsidRPr="00AF6AF5">
        <w:t>Импорт».</w:t>
      </w:r>
    </w:p>
    <w:p w14:paraId="3C67F737" w14:textId="45DBE4D4" w:rsidR="00AF6AF5" w:rsidRDefault="00AF6AF5">
      <w:pPr>
        <w:pStyle w:val="a"/>
        <w:numPr>
          <w:ilvl w:val="0"/>
          <w:numId w:val="66"/>
        </w:numPr>
      </w:pP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Pr="00E66A82">
        <w:rPr>
          <w:rStyle w:val="af1"/>
        </w:rPr>
        <w:t>Экспортировать</w:t>
      </w:r>
      <w:r w:rsidR="00ED750F">
        <w:rPr>
          <w:rStyle w:val="af1"/>
        </w:rPr>
        <w:t xml:space="preserve"> </w:t>
      </w:r>
      <w:r w:rsidRPr="00E66A82">
        <w:rPr>
          <w:rStyle w:val="af1"/>
        </w:rPr>
        <w:t>данные</w:t>
      </w:r>
      <w:r w:rsidR="00ED750F">
        <w:t xml:space="preserve"> </w:t>
      </w:r>
      <w:r w:rsidRPr="00AF6AF5">
        <w:t>(</w:t>
      </w:r>
      <w:r w:rsidR="00A81715">
        <w:t>см.</w:t>
      </w:r>
      <w:r w:rsidR="00ED750F">
        <w:t xml:space="preserve"> </w:t>
      </w:r>
      <w:r w:rsidR="00A81715">
        <w:fldChar w:fldCharType="begin"/>
      </w:r>
      <w:r w:rsidR="00A81715">
        <w:instrText xml:space="preserve"> REF  _Ref124494800 \* Lower </w:instrText>
      </w:r>
      <w:r w:rsidR="001E3459">
        <w:instrText xml:space="preserve"> \* MERGEFORMAT </w:instrText>
      </w:r>
      <w:r w:rsidR="00A81715">
        <w:fldChar w:fldCharType="separate"/>
      </w:r>
      <w:r w:rsidR="0021251C">
        <w:t xml:space="preserve">рисунок </w:t>
      </w:r>
      <w:r w:rsidR="0021251C">
        <w:rPr>
          <w:noProof/>
        </w:rPr>
        <w:t>17</w:t>
      </w:r>
      <w:r w:rsidR="00A81715">
        <w:fldChar w:fldCharType="end"/>
      </w:r>
      <w:r w:rsidRPr="00AF6AF5">
        <w:t>).</w:t>
      </w:r>
    </w:p>
    <w:p w14:paraId="4E6A0094" w14:textId="2298BBBC" w:rsidR="001E3459" w:rsidRDefault="001E3459">
      <w:pPr>
        <w:pStyle w:val="a"/>
        <w:numPr>
          <w:ilvl w:val="0"/>
          <w:numId w:val="66"/>
        </w:numPr>
      </w:pPr>
      <w:r w:rsidRPr="00AF6AF5">
        <w:t>Выбрать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открывшемся</w:t>
      </w:r>
      <w:r w:rsidR="00ED750F">
        <w:t xml:space="preserve"> </w:t>
      </w:r>
      <w:r w:rsidRPr="00AF6AF5">
        <w:t>окне</w:t>
      </w:r>
      <w:r w:rsidR="00ED750F">
        <w:t xml:space="preserve"> </w:t>
      </w:r>
      <w:r w:rsidRPr="00AF6AF5">
        <w:t>сущности,</w:t>
      </w:r>
      <w:r w:rsidR="00ED750F">
        <w:t xml:space="preserve"> </w:t>
      </w:r>
      <w:r w:rsidRPr="00AF6AF5">
        <w:t>которые</w:t>
      </w:r>
      <w:r w:rsidR="00ED750F">
        <w:t xml:space="preserve"> </w:t>
      </w:r>
      <w:r w:rsidRPr="00AF6AF5">
        <w:t>требуется</w:t>
      </w:r>
      <w:r w:rsidR="00ED750F">
        <w:t xml:space="preserve"> </w:t>
      </w:r>
      <w:r w:rsidRPr="00AF6AF5">
        <w:t>перенести.</w:t>
      </w:r>
    </w:p>
    <w:p w14:paraId="6AD3D42B" w14:textId="15A7C39B" w:rsidR="006C4B1D" w:rsidRPr="00AF6AF5" w:rsidRDefault="006C4B1D">
      <w:pPr>
        <w:pStyle w:val="a"/>
        <w:numPr>
          <w:ilvl w:val="0"/>
          <w:numId w:val="66"/>
        </w:numPr>
      </w:pP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Pr="00477396">
        <w:rPr>
          <w:rStyle w:val="af1"/>
        </w:rPr>
        <w:t>Применить</w:t>
      </w:r>
    </w:p>
    <w:p w14:paraId="2791A586" w14:textId="6D48C8C5" w:rsidR="00477396" w:rsidRPr="00AF6AF5" w:rsidRDefault="00477396">
      <w:pPr>
        <w:pStyle w:val="a"/>
        <w:numPr>
          <w:ilvl w:val="0"/>
          <w:numId w:val="66"/>
        </w:numPr>
      </w:pPr>
      <w:r w:rsidRPr="00AF6AF5">
        <w:t>Архив</w:t>
      </w:r>
      <w:r w:rsidR="00ED750F">
        <w:t xml:space="preserve"> </w:t>
      </w:r>
      <w:r w:rsidRPr="00AF6AF5">
        <w:t>будет</w:t>
      </w:r>
      <w:r w:rsidR="00ED750F">
        <w:t xml:space="preserve"> </w:t>
      </w:r>
      <w:r w:rsidRPr="00AF6AF5">
        <w:t>загружен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АРМ</w:t>
      </w:r>
      <w:r w:rsidR="00ED750F">
        <w:t xml:space="preserve"> </w:t>
      </w:r>
      <w:r w:rsidRPr="00AF6AF5">
        <w:t>администратора.</w:t>
      </w:r>
    </w:p>
    <w:p w14:paraId="2991FBDB" w14:textId="77777777" w:rsidR="00E66A82" w:rsidRDefault="00E66A82" w:rsidP="00371399">
      <w:pPr>
        <w:pStyle w:val="af7"/>
      </w:pPr>
      <w:r>
        <w:rPr>
          <w:lang w:eastAsia="ru-RU"/>
        </w:rPr>
        <w:drawing>
          <wp:inline distT="0" distB="0" distL="0" distR="0" wp14:anchorId="44E1E30E" wp14:editId="42BC66CF">
            <wp:extent cx="6303600" cy="228600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03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3DC1B" w14:textId="30F9E34B" w:rsidR="00AF6AF5" w:rsidRPr="00AF6AF5" w:rsidRDefault="00E66A82" w:rsidP="00371399">
      <w:pPr>
        <w:pStyle w:val="a6"/>
      </w:pPr>
      <w:bookmarkStart w:id="74" w:name="_Ref124494800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17</w:t>
        </w:r>
      </w:fldSimple>
      <w:bookmarkEnd w:id="74"/>
      <w:r>
        <w:t>.</w:t>
      </w:r>
      <w:r w:rsidR="00ED750F">
        <w:t xml:space="preserve"> </w:t>
      </w:r>
      <w:r>
        <w:t>Экспорт</w:t>
      </w:r>
      <w:r w:rsidR="00ED750F">
        <w:t xml:space="preserve"> </w:t>
      </w:r>
      <w:r>
        <w:t>данных/дашбордов</w:t>
      </w:r>
    </w:p>
    <w:p w14:paraId="3A1B220A" w14:textId="6111026F" w:rsidR="00AF6AF5" w:rsidRDefault="002F13C3" w:rsidP="00371399">
      <w:r>
        <w:t>Связанные</w:t>
      </w:r>
      <w:r w:rsidR="00ED750F">
        <w:t xml:space="preserve"> </w:t>
      </w:r>
      <w:r>
        <w:t>сущности</w:t>
      </w:r>
      <w:r w:rsidR="00ED750F">
        <w:t xml:space="preserve"> </w:t>
      </w:r>
      <w:r>
        <w:t>отображаются</w:t>
      </w:r>
      <w:r w:rsidR="00ED750F">
        <w:t xml:space="preserve"> </w:t>
      </w:r>
      <w:r>
        <w:t>раскрывающимся</w:t>
      </w:r>
      <w:r w:rsidR="00ED750F">
        <w:t xml:space="preserve"> </w:t>
      </w:r>
      <w:r>
        <w:t>списком</w:t>
      </w:r>
      <w:r w:rsidR="00ED750F">
        <w:t xml:space="preserve"> </w:t>
      </w:r>
      <w:r>
        <w:t>справа</w:t>
      </w:r>
      <w:r w:rsidR="00ED750F">
        <w:t xml:space="preserve"> </w:t>
      </w:r>
      <w:r>
        <w:t>при</w:t>
      </w:r>
      <w:r w:rsidR="00ED750F">
        <w:t xml:space="preserve"> </w:t>
      </w:r>
      <w:r>
        <w:t>выборе</w:t>
      </w:r>
      <w:r w:rsidR="00ED750F">
        <w:t xml:space="preserve"> </w:t>
      </w:r>
      <w:r>
        <w:t>объекта</w:t>
      </w:r>
      <w:r w:rsidR="00ED750F">
        <w:t xml:space="preserve"> </w:t>
      </w:r>
      <w:r>
        <w:t>для</w:t>
      </w:r>
      <w:r w:rsidR="00ED750F">
        <w:t xml:space="preserve"> </w:t>
      </w:r>
      <w:r>
        <w:t>экспорта</w:t>
      </w:r>
      <w:r w:rsidR="00ED750F">
        <w:t xml:space="preserve"> </w:t>
      </w:r>
      <w:r>
        <w:t>(см.</w:t>
      </w:r>
      <w:r w:rsidR="00ED750F">
        <w:t xml:space="preserve"> </w:t>
      </w:r>
      <w:fldSimple w:instr=" REF  _Ref124495434 \* Lower ">
        <w:r w:rsidR="0021251C">
          <w:t xml:space="preserve">рисунок </w:t>
        </w:r>
        <w:r w:rsidR="0021251C">
          <w:rPr>
            <w:noProof/>
          </w:rPr>
          <w:t>18</w:t>
        </w:r>
      </w:fldSimple>
      <w:r>
        <w:t>).</w:t>
      </w:r>
      <w:r w:rsidR="00ED750F">
        <w:t xml:space="preserve"> </w:t>
      </w:r>
      <w:r>
        <w:t>По</w:t>
      </w:r>
      <w:r w:rsidR="00ED750F">
        <w:t xml:space="preserve"> </w:t>
      </w:r>
      <w:r>
        <w:t>умолчанию</w:t>
      </w:r>
      <w:r w:rsidR="00ED750F">
        <w:t xml:space="preserve"> </w:t>
      </w:r>
      <w:r>
        <w:t>они</w:t>
      </w:r>
      <w:r w:rsidR="00ED750F">
        <w:t xml:space="preserve"> </w:t>
      </w:r>
      <w:r>
        <w:t>не</w:t>
      </w:r>
      <w:r w:rsidR="00ED750F">
        <w:t xml:space="preserve"> </w:t>
      </w:r>
      <w:r>
        <w:t>экспортируются.</w:t>
      </w:r>
      <w:r w:rsidR="00ED750F">
        <w:t xml:space="preserve"> </w:t>
      </w:r>
      <w:r w:rsidR="00AF6AF5" w:rsidRPr="00AF6AF5">
        <w:t>В</w:t>
      </w:r>
      <w:r w:rsidR="00ED750F">
        <w:t xml:space="preserve"> </w:t>
      </w:r>
      <w:r w:rsidR="00AF6AF5" w:rsidRPr="00AF6AF5">
        <w:t>случае</w:t>
      </w:r>
      <w:r w:rsidR="00ED750F">
        <w:t xml:space="preserve"> </w:t>
      </w:r>
      <w:r>
        <w:t>необходимости</w:t>
      </w:r>
      <w:r w:rsidR="00ED750F">
        <w:t xml:space="preserve"> </w:t>
      </w:r>
      <w:r w:rsidR="00AF6AF5" w:rsidRPr="00AF6AF5">
        <w:t>переноса</w:t>
      </w:r>
      <w:r w:rsidR="00ED750F">
        <w:t xml:space="preserve"> </w:t>
      </w:r>
      <w:r w:rsidR="00AF6AF5" w:rsidRPr="00AF6AF5">
        <w:t>информационных</w:t>
      </w:r>
      <w:r w:rsidR="00ED750F">
        <w:t xml:space="preserve"> </w:t>
      </w:r>
      <w:r w:rsidR="00AF6AF5" w:rsidRPr="00AF6AF5">
        <w:t>панелей</w:t>
      </w:r>
      <w:r w:rsidR="00ED750F">
        <w:t xml:space="preserve"> </w:t>
      </w:r>
      <w:r w:rsidR="00AF6AF5" w:rsidRPr="00AF6AF5">
        <w:t>вместе</w:t>
      </w:r>
      <w:r w:rsidR="00ED750F">
        <w:t xml:space="preserve"> </w:t>
      </w:r>
      <w:r w:rsidR="00AF6AF5" w:rsidRPr="00AF6AF5">
        <w:t>со</w:t>
      </w:r>
      <w:r w:rsidR="00ED750F">
        <w:t xml:space="preserve"> </w:t>
      </w:r>
      <w:r w:rsidR="00AF6AF5" w:rsidRPr="00AF6AF5">
        <w:t>связанными</w:t>
      </w:r>
      <w:r w:rsidR="00ED750F">
        <w:t xml:space="preserve"> </w:t>
      </w:r>
      <w:r w:rsidR="00AF6AF5" w:rsidRPr="00AF6AF5">
        <w:t>с</w:t>
      </w:r>
      <w:r w:rsidR="00ED750F">
        <w:t xml:space="preserve"> </w:t>
      </w:r>
      <w:r w:rsidR="00AF6AF5" w:rsidRPr="00AF6AF5">
        <w:t>ними</w:t>
      </w:r>
      <w:r w:rsidR="00ED750F">
        <w:t xml:space="preserve"> </w:t>
      </w:r>
      <w:r w:rsidR="00AF6AF5" w:rsidRPr="00AF6AF5">
        <w:t>данными</w:t>
      </w:r>
      <w:r w:rsidR="00ED750F">
        <w:t xml:space="preserve"> </w:t>
      </w:r>
      <w:r>
        <w:t>необходимо</w:t>
      </w:r>
      <w:r w:rsidR="00ED750F">
        <w:t xml:space="preserve"> </w:t>
      </w:r>
      <w:r>
        <w:t>внести</w:t>
      </w:r>
      <w:r w:rsidR="00ED750F">
        <w:t xml:space="preserve"> </w:t>
      </w:r>
      <w:r>
        <w:t>соответствующие</w:t>
      </w:r>
      <w:r w:rsidR="00ED750F">
        <w:t xml:space="preserve"> </w:t>
      </w:r>
      <w:r>
        <w:t>отметки</w:t>
      </w:r>
      <w:r w:rsidR="00ED750F">
        <w:t xml:space="preserve"> </w:t>
      </w:r>
      <w:r>
        <w:t>в</w:t>
      </w:r>
      <w:r w:rsidR="00ED750F">
        <w:t xml:space="preserve"> </w:t>
      </w:r>
      <w:r>
        <w:t>меню</w:t>
      </w:r>
      <w:r w:rsidR="00ED750F">
        <w:t xml:space="preserve"> </w:t>
      </w:r>
      <w:r>
        <w:t>«Связанные</w:t>
      </w:r>
      <w:r w:rsidR="00ED750F">
        <w:t xml:space="preserve"> </w:t>
      </w:r>
      <w:r>
        <w:t>объекты».</w:t>
      </w:r>
    </w:p>
    <w:p w14:paraId="29112D49" w14:textId="77777777" w:rsidR="002F13C3" w:rsidRDefault="002F13C3" w:rsidP="00371399">
      <w:pPr>
        <w:pStyle w:val="af7"/>
      </w:pPr>
      <w:r>
        <w:rPr>
          <w:lang w:eastAsia="ru-RU"/>
        </w:rPr>
        <w:lastRenderedPageBreak/>
        <w:drawing>
          <wp:inline distT="0" distB="0" distL="0" distR="0" wp14:anchorId="4AE9DEBB" wp14:editId="1BE9CF5D">
            <wp:extent cx="5424373" cy="3570891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37011" cy="357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7D5EB" w14:textId="6D7492A1" w:rsidR="002F13C3" w:rsidRPr="00AF6AF5" w:rsidRDefault="002F13C3" w:rsidP="00371399">
      <w:pPr>
        <w:pStyle w:val="a6"/>
      </w:pPr>
      <w:bookmarkStart w:id="75" w:name="_Ref124495434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18</w:t>
        </w:r>
      </w:fldSimple>
      <w:bookmarkEnd w:id="75"/>
      <w:r>
        <w:t>.</w:t>
      </w:r>
      <w:r w:rsidR="00ED750F">
        <w:t xml:space="preserve"> </w:t>
      </w:r>
      <w:r>
        <w:t>Выбор</w:t>
      </w:r>
      <w:r w:rsidR="00ED750F">
        <w:t xml:space="preserve"> </w:t>
      </w:r>
      <w:r>
        <w:t>объекта</w:t>
      </w:r>
      <w:r w:rsidR="00ED750F">
        <w:t xml:space="preserve"> </w:t>
      </w:r>
      <w:r>
        <w:t>для</w:t>
      </w:r>
      <w:r w:rsidR="00ED750F">
        <w:t xml:space="preserve"> </w:t>
      </w:r>
      <w:r>
        <w:t>экспорта</w:t>
      </w:r>
      <w:r w:rsidR="00ED750F">
        <w:t xml:space="preserve"> </w:t>
      </w:r>
      <w:r>
        <w:t>и</w:t>
      </w:r>
      <w:r w:rsidR="00ED750F">
        <w:t xml:space="preserve"> </w:t>
      </w:r>
      <w:r>
        <w:t>связанных</w:t>
      </w:r>
      <w:r w:rsidR="00ED750F">
        <w:t xml:space="preserve"> </w:t>
      </w:r>
      <w:r>
        <w:t>объектов</w:t>
      </w:r>
    </w:p>
    <w:p w14:paraId="16129936" w14:textId="672F8F25" w:rsidR="00AF6AF5" w:rsidRPr="00B92967" w:rsidRDefault="008C0164" w:rsidP="00371399">
      <w:pPr>
        <w:pStyle w:val="a5"/>
        <w:rPr>
          <w:lang w:val="ru-RU"/>
        </w:rPr>
      </w:pPr>
      <w:r w:rsidRPr="008C0164">
        <w:rPr>
          <w:rStyle w:val="af0"/>
        </w:rPr>
        <w:t xml:space="preserve">Внимание! </w:t>
      </w:r>
      <w:r w:rsidR="00AF6AF5" w:rsidRPr="00B92967">
        <w:rPr>
          <w:lang w:val="ru-RU"/>
        </w:rPr>
        <w:t>Информационные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панели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можно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экспортировать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без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экспорта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связанных</w:t>
      </w:r>
      <w:r w:rsidR="00ED750F" w:rsidRPr="00B92967">
        <w:rPr>
          <w:lang w:val="ru-RU"/>
        </w:rPr>
        <w:t xml:space="preserve"> </w:t>
      </w:r>
      <w:r w:rsidR="00415849" w:rsidRPr="00B92967">
        <w:rPr>
          <w:lang w:val="ru-RU"/>
        </w:rPr>
        <w:t>объектов</w:t>
      </w:r>
      <w:r w:rsidR="00AF6AF5" w:rsidRPr="00B92967">
        <w:rPr>
          <w:lang w:val="ru-RU"/>
        </w:rPr>
        <w:t>,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это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возможно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в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случае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идентичности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используемых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баз</w:t>
      </w:r>
      <w:r w:rsidR="00ED750F" w:rsidRPr="00B92967">
        <w:rPr>
          <w:lang w:val="ru-RU"/>
        </w:rPr>
        <w:t xml:space="preserve"> </w:t>
      </w:r>
      <w:r w:rsidR="00AF6AF5" w:rsidRPr="00B92967">
        <w:rPr>
          <w:lang w:val="ru-RU"/>
        </w:rPr>
        <w:t>данных.</w:t>
      </w:r>
    </w:p>
    <w:p w14:paraId="4E6520C3" w14:textId="7A93F318" w:rsidR="00AF6AF5" w:rsidRPr="00AF6AF5" w:rsidRDefault="004500A3" w:rsidP="00371399">
      <w:pPr>
        <w:pStyle w:val="3"/>
      </w:pPr>
      <w:bookmarkStart w:id="76" w:name="_Toc126141061"/>
      <w:r>
        <w:t>Настройки</w:t>
      </w:r>
      <w:r w:rsidR="00ED750F">
        <w:t xml:space="preserve"> </w:t>
      </w:r>
      <w:r w:rsidR="00AF6AF5" w:rsidRPr="00AF6AF5">
        <w:t>импорта</w:t>
      </w:r>
      <w:bookmarkEnd w:id="76"/>
    </w:p>
    <w:p w14:paraId="18A6AB7D" w14:textId="4A3967A0" w:rsidR="00AF6AF5" w:rsidRPr="00AF6AF5" w:rsidRDefault="00AF6AF5" w:rsidP="00371399">
      <w:r w:rsidRPr="00AF6AF5">
        <w:t>Для</w:t>
      </w:r>
      <w:r w:rsidR="00ED750F">
        <w:t xml:space="preserve"> </w:t>
      </w:r>
      <w:r w:rsidRPr="00AF6AF5">
        <w:t>импорта</w:t>
      </w:r>
      <w:r w:rsidR="00ED750F">
        <w:t xml:space="preserve"> </w:t>
      </w:r>
      <w:r w:rsidRPr="00AF6AF5">
        <w:t>информационных</w:t>
      </w:r>
      <w:r w:rsidR="00ED750F">
        <w:t xml:space="preserve"> </w:t>
      </w:r>
      <w:r w:rsidRPr="00AF6AF5">
        <w:t>панелей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связанных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ними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(если</w:t>
      </w:r>
      <w:r w:rsidR="00ED750F">
        <w:t xml:space="preserve"> </w:t>
      </w:r>
      <w:r w:rsidRPr="00AF6AF5">
        <w:t>требуется)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выполнить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действия:</w:t>
      </w:r>
    </w:p>
    <w:p w14:paraId="4D0D9B4C" w14:textId="5724DF69" w:rsidR="00AF6AF5" w:rsidRPr="00AF6AF5" w:rsidRDefault="00AF6AF5">
      <w:pPr>
        <w:pStyle w:val="afa"/>
        <w:numPr>
          <w:ilvl w:val="0"/>
          <w:numId w:val="67"/>
        </w:numPr>
      </w:pPr>
      <w:r w:rsidRPr="00AF6AF5">
        <w:t>Выбрать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панели</w:t>
      </w:r>
      <w:r w:rsidR="00ED750F">
        <w:t xml:space="preserve"> </w:t>
      </w:r>
      <w:r w:rsidRPr="00AF6AF5">
        <w:t>администрирования</w:t>
      </w:r>
      <w:r w:rsidR="00ED750F">
        <w:t xml:space="preserve"> </w:t>
      </w:r>
      <w:r w:rsidRPr="00AF6AF5">
        <w:t>компонент</w:t>
      </w:r>
      <w:r w:rsidR="00ED750F">
        <w:t xml:space="preserve"> </w:t>
      </w:r>
      <w:r w:rsidRPr="00AF6AF5">
        <w:t>«Основные».</w:t>
      </w:r>
    </w:p>
    <w:p w14:paraId="1E0B97FD" w14:textId="12FC404D" w:rsidR="00AF6AF5" w:rsidRPr="00AF6AF5" w:rsidRDefault="00AF6AF5">
      <w:pPr>
        <w:pStyle w:val="afa"/>
        <w:numPr>
          <w:ilvl w:val="0"/>
          <w:numId w:val="67"/>
        </w:numPr>
      </w:pPr>
      <w:r w:rsidRPr="00AF6AF5">
        <w:t>Выбрать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боковом</w:t>
      </w:r>
      <w:r w:rsidR="00ED750F">
        <w:t xml:space="preserve"> </w:t>
      </w:r>
      <w:r w:rsidRPr="00AF6AF5">
        <w:t>меню</w:t>
      </w:r>
      <w:r w:rsidR="00ED750F">
        <w:t xml:space="preserve"> </w:t>
      </w:r>
      <w:r w:rsidRPr="00AF6AF5">
        <w:t>раздел</w:t>
      </w:r>
      <w:r w:rsidR="00ED750F">
        <w:t xml:space="preserve"> </w:t>
      </w:r>
      <w:r w:rsidRPr="00AF6AF5">
        <w:t>«Экспорт</w:t>
      </w:r>
      <w:r w:rsidR="00ED750F">
        <w:t xml:space="preserve"> </w:t>
      </w:r>
      <w:r w:rsidRPr="00AF6AF5">
        <w:t>/</w:t>
      </w:r>
      <w:r w:rsidR="00ED750F">
        <w:t xml:space="preserve"> </w:t>
      </w:r>
      <w:r w:rsidRPr="00AF6AF5">
        <w:t>Импорт».</w:t>
      </w:r>
    </w:p>
    <w:p w14:paraId="3DD29589" w14:textId="20546C56" w:rsidR="00AF6AF5" w:rsidRPr="00AF6AF5" w:rsidRDefault="00AF6AF5">
      <w:pPr>
        <w:pStyle w:val="afa"/>
        <w:numPr>
          <w:ilvl w:val="0"/>
          <w:numId w:val="67"/>
        </w:numPr>
      </w:pP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Pr="004500A3">
        <w:rPr>
          <w:rStyle w:val="af1"/>
        </w:rPr>
        <w:t>Импортировать</w:t>
      </w:r>
      <w:r w:rsidR="00ED750F">
        <w:rPr>
          <w:rStyle w:val="af1"/>
        </w:rPr>
        <w:t xml:space="preserve"> </w:t>
      </w:r>
      <w:r w:rsidRPr="004500A3">
        <w:rPr>
          <w:rStyle w:val="af1"/>
        </w:rPr>
        <w:t>данные</w:t>
      </w:r>
      <w:r w:rsidR="004500A3">
        <w:t>.</w:t>
      </w:r>
    </w:p>
    <w:p w14:paraId="59E5CC69" w14:textId="1E26B0CD" w:rsidR="00AF6AF5" w:rsidRDefault="00AF6AF5">
      <w:pPr>
        <w:pStyle w:val="afa"/>
        <w:numPr>
          <w:ilvl w:val="0"/>
          <w:numId w:val="67"/>
        </w:numPr>
      </w:pPr>
      <w:r w:rsidRPr="00AF6AF5">
        <w:t>Выбрать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раскрывшемся</w:t>
      </w:r>
      <w:r w:rsidR="00ED750F">
        <w:t xml:space="preserve"> </w:t>
      </w:r>
      <w:r w:rsidRPr="00AF6AF5">
        <w:t>диалоговом</w:t>
      </w:r>
      <w:r w:rsidR="00ED750F">
        <w:t xml:space="preserve"> </w:t>
      </w:r>
      <w:r w:rsidRPr="00AF6AF5">
        <w:t>окне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файловой</w:t>
      </w:r>
      <w:r w:rsidR="00ED750F">
        <w:t xml:space="preserve"> </w:t>
      </w:r>
      <w:r w:rsidRPr="00AF6AF5">
        <w:t>системе</w:t>
      </w:r>
      <w:r w:rsidR="00ED750F">
        <w:t xml:space="preserve"> </w:t>
      </w:r>
      <w:r w:rsidRPr="00AF6AF5">
        <w:t>АРМ</w:t>
      </w:r>
      <w:r w:rsidR="00ED750F">
        <w:t xml:space="preserve"> </w:t>
      </w:r>
      <w:r w:rsidRPr="00AF6AF5">
        <w:t>администратора</w:t>
      </w:r>
      <w:r w:rsidR="00ED750F">
        <w:t xml:space="preserve"> </w:t>
      </w:r>
      <w:r w:rsidRPr="00AF6AF5">
        <w:t>архив</w:t>
      </w:r>
      <w:r w:rsidR="00ED750F">
        <w:t xml:space="preserve"> </w:t>
      </w:r>
      <w:r w:rsidRPr="00AF6AF5">
        <w:t>экспортированной</w:t>
      </w:r>
      <w:r w:rsidR="00ED750F">
        <w:t xml:space="preserve"> </w:t>
      </w:r>
      <w:r w:rsidRPr="00AF6AF5">
        <w:t>ранее</w:t>
      </w:r>
      <w:r w:rsidR="00ED750F">
        <w:t xml:space="preserve"> </w:t>
      </w:r>
      <w:r w:rsidRPr="00AF6AF5">
        <w:t>информационной</w:t>
      </w:r>
      <w:r w:rsidR="00ED750F">
        <w:t xml:space="preserve"> </w:t>
      </w:r>
      <w:r w:rsidRPr="00AF6AF5">
        <w:t>панели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Pr="00AF6AF5">
        <w:t>«Открыть»</w:t>
      </w:r>
      <w:r w:rsidR="00ED750F">
        <w:t xml:space="preserve"> </w:t>
      </w:r>
      <w:r w:rsidRPr="00AF6AF5">
        <w:t>(</w:t>
      </w:r>
      <w:r w:rsidR="00F703CF">
        <w:t>см.</w:t>
      </w:r>
      <w:r w:rsidR="00ED750F">
        <w:t xml:space="preserve"> </w:t>
      </w:r>
      <w:fldSimple w:instr=" REF  _Ref124496198 \* Lower ">
        <w:r w:rsidR="0021251C">
          <w:t xml:space="preserve">рисунок </w:t>
        </w:r>
        <w:r w:rsidR="0021251C">
          <w:rPr>
            <w:noProof/>
          </w:rPr>
          <w:t>19</w:t>
        </w:r>
      </w:fldSimple>
      <w:r w:rsidRPr="00AF6AF5">
        <w:t>).</w:t>
      </w:r>
    </w:p>
    <w:p w14:paraId="29C349BD" w14:textId="449967B1" w:rsidR="00F703CF" w:rsidRDefault="00F703CF" w:rsidP="00371399">
      <w:r>
        <w:rPr>
          <w:noProof/>
        </w:rPr>
        <w:lastRenderedPageBreak/>
        <w:drawing>
          <wp:inline distT="0" distB="0" distL="0" distR="0" wp14:anchorId="27329D5B" wp14:editId="0EAE0B49">
            <wp:extent cx="5882642" cy="3355975"/>
            <wp:effectExtent l="0" t="0" r="381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" t="7950" r="3082" b="9509"/>
                    <a:stretch>
                      <a:fillRect/>
                    </a:stretch>
                  </pic:blipFill>
                  <pic:spPr>
                    <a:xfrm>
                      <a:off x="0" y="0"/>
                      <a:ext cx="5882642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FD04A" w14:textId="53D38E4F" w:rsidR="00F703CF" w:rsidRPr="00AF6AF5" w:rsidRDefault="00F703CF" w:rsidP="00371399">
      <w:pPr>
        <w:pStyle w:val="a6"/>
      </w:pPr>
      <w:bookmarkStart w:id="77" w:name="_Ref124496198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19</w:t>
        </w:r>
      </w:fldSimple>
      <w:bookmarkEnd w:id="77"/>
      <w:r>
        <w:t>.</w:t>
      </w:r>
      <w:r w:rsidR="00ED750F">
        <w:t xml:space="preserve"> </w:t>
      </w:r>
      <w:r>
        <w:t>Выбор</w:t>
      </w:r>
      <w:r w:rsidR="00ED750F">
        <w:t xml:space="preserve"> </w:t>
      </w:r>
      <w:r>
        <w:t>объекта</w:t>
      </w:r>
      <w:r w:rsidR="00ED750F">
        <w:t xml:space="preserve"> </w:t>
      </w:r>
      <w:r>
        <w:t>для</w:t>
      </w:r>
      <w:r w:rsidR="00ED750F">
        <w:t xml:space="preserve"> </w:t>
      </w:r>
      <w:r>
        <w:t>импорта</w:t>
      </w:r>
    </w:p>
    <w:p w14:paraId="2E345677" w14:textId="02E479FC" w:rsidR="00F703CF" w:rsidRDefault="00F703CF">
      <w:pPr>
        <w:pStyle w:val="afa"/>
        <w:numPr>
          <w:ilvl w:val="0"/>
          <w:numId w:val="67"/>
        </w:numPr>
      </w:pPr>
      <w:r w:rsidRPr="00AF6AF5">
        <w:t>Проверить</w:t>
      </w:r>
      <w:r w:rsidR="00ED750F">
        <w:t xml:space="preserve"> </w:t>
      </w:r>
      <w:r w:rsidRPr="00AF6AF5">
        <w:t>корректность</w:t>
      </w:r>
      <w:r w:rsidR="00ED750F">
        <w:t xml:space="preserve"> </w:t>
      </w:r>
      <w:r w:rsidRPr="00AF6AF5">
        <w:t>изменений.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открывшемся</w:t>
      </w:r>
      <w:r w:rsidR="00ED750F">
        <w:t xml:space="preserve"> </w:t>
      </w:r>
      <w:r w:rsidRPr="00AF6AF5">
        <w:t>окне</w:t>
      </w:r>
      <w:r w:rsidR="00ED750F">
        <w:t xml:space="preserve"> </w:t>
      </w:r>
      <w:r w:rsidRPr="00AF6AF5">
        <w:t>просмотра</w:t>
      </w:r>
      <w:r w:rsidR="00ED750F">
        <w:t xml:space="preserve"> </w:t>
      </w:r>
      <w:r>
        <w:t>списка</w:t>
      </w:r>
      <w:r w:rsidR="00ED750F">
        <w:t xml:space="preserve"> </w:t>
      </w:r>
      <w:r>
        <w:t>изменений</w:t>
      </w:r>
      <w:r w:rsidR="00ED750F">
        <w:t xml:space="preserve"> </w:t>
      </w:r>
      <w:r>
        <w:t>отобразятся</w:t>
      </w:r>
      <w:r w:rsidR="00ED750F">
        <w:t xml:space="preserve"> </w:t>
      </w:r>
      <w:r>
        <w:t>(см.</w:t>
      </w:r>
      <w:r w:rsidR="00ED750F">
        <w:t xml:space="preserve"> </w:t>
      </w:r>
      <w:fldSimple w:instr=" REF  _Ref124496574 \* Lower ">
        <w:r w:rsidR="0021251C">
          <w:t xml:space="preserve">рисунок </w:t>
        </w:r>
        <w:r w:rsidR="0021251C">
          <w:rPr>
            <w:noProof/>
          </w:rPr>
          <w:t>20</w:t>
        </w:r>
      </w:fldSimple>
      <w:r w:rsidRPr="00AF6AF5">
        <w:t>):</w:t>
      </w:r>
    </w:p>
    <w:p w14:paraId="5AEABD84" w14:textId="1D2344D8" w:rsidR="00CF3FB0" w:rsidRPr="00CF3FB0" w:rsidRDefault="00CF3FB0">
      <w:pPr>
        <w:pStyle w:val="afa"/>
        <w:numPr>
          <w:ilvl w:val="1"/>
          <w:numId w:val="68"/>
        </w:numPr>
        <w:rPr>
          <w:bCs/>
        </w:rPr>
      </w:pPr>
      <w:r w:rsidRPr="00CF3FB0">
        <w:rPr>
          <w:bCs/>
        </w:rPr>
        <w:t>информационные</w:t>
      </w:r>
      <w:r w:rsidR="00ED750F">
        <w:rPr>
          <w:bCs/>
        </w:rPr>
        <w:t xml:space="preserve"> </w:t>
      </w:r>
      <w:r w:rsidRPr="00CF3FB0">
        <w:rPr>
          <w:bCs/>
        </w:rPr>
        <w:t>панели,</w:t>
      </w:r>
      <w:r w:rsidR="00ED750F">
        <w:rPr>
          <w:bCs/>
        </w:rPr>
        <w:t xml:space="preserve"> </w:t>
      </w:r>
      <w:r w:rsidRPr="00CF3FB0">
        <w:rPr>
          <w:bCs/>
        </w:rPr>
        <w:t>записываемые</w:t>
      </w:r>
      <w:r w:rsidR="00ED750F">
        <w:rPr>
          <w:bCs/>
        </w:rPr>
        <w:t xml:space="preserve"> </w:t>
      </w:r>
      <w:r w:rsidRPr="00CF3FB0">
        <w:rPr>
          <w:bCs/>
        </w:rPr>
        <w:t>в</w:t>
      </w:r>
      <w:r w:rsidR="00ED750F">
        <w:rPr>
          <w:bCs/>
        </w:rPr>
        <w:t xml:space="preserve"> </w:t>
      </w:r>
      <w:r w:rsidRPr="00CF3FB0">
        <w:rPr>
          <w:bCs/>
        </w:rPr>
        <w:t>систему</w:t>
      </w:r>
      <w:r w:rsidR="00ED750F">
        <w:rPr>
          <w:bCs/>
        </w:rPr>
        <w:t xml:space="preserve"> </w:t>
      </w:r>
      <w:r w:rsidRPr="00CF3FB0">
        <w:rPr>
          <w:bCs/>
        </w:rPr>
        <w:t>вместо</w:t>
      </w:r>
      <w:r w:rsidR="00ED750F">
        <w:rPr>
          <w:bCs/>
        </w:rPr>
        <w:t xml:space="preserve"> </w:t>
      </w:r>
      <w:r w:rsidRPr="00CF3FB0">
        <w:rPr>
          <w:bCs/>
        </w:rPr>
        <w:t>уже</w:t>
      </w:r>
      <w:r w:rsidR="00ED750F">
        <w:rPr>
          <w:bCs/>
        </w:rPr>
        <w:t xml:space="preserve"> </w:t>
      </w:r>
      <w:r w:rsidRPr="00CF3FB0">
        <w:rPr>
          <w:bCs/>
        </w:rPr>
        <w:t>существующих</w:t>
      </w:r>
      <w:r w:rsidR="00ED750F">
        <w:rPr>
          <w:bCs/>
        </w:rPr>
        <w:t xml:space="preserve"> </w:t>
      </w:r>
      <w:r w:rsidRPr="00CF3FB0">
        <w:rPr>
          <w:bCs/>
        </w:rPr>
        <w:t>(помечаются</w:t>
      </w:r>
      <w:r w:rsidR="00ED750F">
        <w:rPr>
          <w:bCs/>
        </w:rPr>
        <w:t xml:space="preserve"> </w:t>
      </w:r>
      <w:r w:rsidRPr="00CF3FB0">
        <w:rPr>
          <w:bCs/>
        </w:rPr>
        <w:t>знаком</w:t>
      </w:r>
      <w:r w:rsidR="00ED750F">
        <w:rPr>
          <w:bCs/>
        </w:rPr>
        <w:t xml:space="preserve"> </w:t>
      </w:r>
      <w:r w:rsidR="00B8705F">
        <w:rPr>
          <w:noProof/>
          <w:lang w:eastAsia="ru-RU"/>
        </w:rPr>
        <w:drawing>
          <wp:inline distT="0" distB="0" distL="0" distR="0" wp14:anchorId="6D14C3FE" wp14:editId="50AFE9F3">
            <wp:extent cx="147600" cy="147600"/>
            <wp:effectExtent l="0" t="0" r="508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" cy="1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3FB0">
        <w:rPr>
          <w:bCs/>
        </w:rPr>
        <w:t>);</w:t>
      </w:r>
    </w:p>
    <w:p w14:paraId="7A755B93" w14:textId="0744AAFA" w:rsidR="00CF3FB0" w:rsidRPr="00CF3FB0" w:rsidRDefault="00CF3FB0">
      <w:pPr>
        <w:pStyle w:val="afa"/>
        <w:numPr>
          <w:ilvl w:val="1"/>
          <w:numId w:val="68"/>
        </w:numPr>
        <w:rPr>
          <w:bCs/>
        </w:rPr>
      </w:pPr>
      <w:r w:rsidRPr="00CF3FB0">
        <w:rPr>
          <w:bCs/>
        </w:rPr>
        <w:t>информационные</w:t>
      </w:r>
      <w:r w:rsidR="00ED750F">
        <w:rPr>
          <w:bCs/>
        </w:rPr>
        <w:t xml:space="preserve"> </w:t>
      </w:r>
      <w:r w:rsidRPr="00CF3FB0">
        <w:rPr>
          <w:bCs/>
        </w:rPr>
        <w:t>панели,</w:t>
      </w:r>
      <w:r w:rsidR="00ED750F">
        <w:rPr>
          <w:bCs/>
        </w:rPr>
        <w:t xml:space="preserve"> </w:t>
      </w:r>
      <w:r w:rsidRPr="00CF3FB0">
        <w:rPr>
          <w:bCs/>
        </w:rPr>
        <w:t>создаваемые</w:t>
      </w:r>
      <w:r w:rsidR="00ED750F">
        <w:rPr>
          <w:bCs/>
        </w:rPr>
        <w:t xml:space="preserve"> </w:t>
      </w:r>
      <w:r w:rsidRPr="00CF3FB0">
        <w:rPr>
          <w:bCs/>
        </w:rPr>
        <w:t>вновь</w:t>
      </w:r>
      <w:r w:rsidR="00ED750F">
        <w:rPr>
          <w:bCs/>
        </w:rPr>
        <w:t xml:space="preserve"> </w:t>
      </w:r>
      <w:r w:rsidRPr="00CF3FB0">
        <w:rPr>
          <w:bCs/>
        </w:rPr>
        <w:t>в</w:t>
      </w:r>
      <w:r w:rsidR="00ED750F">
        <w:rPr>
          <w:bCs/>
        </w:rPr>
        <w:t xml:space="preserve"> </w:t>
      </w:r>
      <w:r w:rsidRPr="00CF3FB0">
        <w:rPr>
          <w:bCs/>
        </w:rPr>
        <w:t>системе</w:t>
      </w:r>
      <w:r w:rsidR="00ED750F">
        <w:rPr>
          <w:bCs/>
        </w:rPr>
        <w:t xml:space="preserve"> </w:t>
      </w:r>
      <w:r w:rsidRPr="00CF3FB0">
        <w:rPr>
          <w:bCs/>
        </w:rPr>
        <w:t>(помечаются</w:t>
      </w:r>
      <w:r w:rsidR="00ED750F">
        <w:rPr>
          <w:bCs/>
        </w:rPr>
        <w:t xml:space="preserve"> </w:t>
      </w:r>
      <w:r w:rsidRPr="00CF3FB0">
        <w:rPr>
          <w:bCs/>
        </w:rPr>
        <w:t>знаком</w:t>
      </w:r>
      <w:r w:rsidR="00ED750F">
        <w:rPr>
          <w:bCs/>
        </w:rPr>
        <w:t xml:space="preserve"> </w:t>
      </w:r>
      <w:r w:rsidR="00503A99">
        <w:rPr>
          <w:noProof/>
          <w:lang w:eastAsia="ru-RU"/>
        </w:rPr>
        <w:drawing>
          <wp:inline distT="0" distB="0" distL="0" distR="0" wp14:anchorId="705FDA89" wp14:editId="284FBB6F">
            <wp:extent cx="129600" cy="147600"/>
            <wp:effectExtent l="0" t="0" r="3810" b="508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" cy="1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3FB0">
        <w:rPr>
          <w:bCs/>
        </w:rPr>
        <w:t>);</w:t>
      </w:r>
    </w:p>
    <w:p w14:paraId="3DB367F7" w14:textId="40D96571" w:rsidR="00CF3FB0" w:rsidRDefault="00CF3FB0">
      <w:pPr>
        <w:pStyle w:val="afa"/>
        <w:numPr>
          <w:ilvl w:val="1"/>
          <w:numId w:val="68"/>
        </w:numPr>
        <w:rPr>
          <w:bCs/>
        </w:rPr>
      </w:pPr>
      <w:r w:rsidRPr="00CF3FB0">
        <w:rPr>
          <w:bCs/>
        </w:rPr>
        <w:t>связанные</w:t>
      </w:r>
      <w:r w:rsidR="00ED750F">
        <w:rPr>
          <w:bCs/>
        </w:rPr>
        <w:t xml:space="preserve"> </w:t>
      </w:r>
      <w:r w:rsidRPr="00CF3FB0">
        <w:rPr>
          <w:bCs/>
        </w:rPr>
        <w:t>сущности</w:t>
      </w:r>
      <w:r w:rsidR="00ED750F">
        <w:rPr>
          <w:bCs/>
        </w:rPr>
        <w:t xml:space="preserve"> </w:t>
      </w:r>
      <w:r w:rsidRPr="00CF3FB0">
        <w:rPr>
          <w:bCs/>
        </w:rPr>
        <w:t>импортируемой</w:t>
      </w:r>
      <w:r w:rsidR="00ED750F">
        <w:rPr>
          <w:bCs/>
        </w:rPr>
        <w:t xml:space="preserve"> </w:t>
      </w:r>
      <w:r w:rsidRPr="00CF3FB0">
        <w:rPr>
          <w:bCs/>
        </w:rPr>
        <w:t>базы</w:t>
      </w:r>
      <w:r w:rsidR="00ED750F">
        <w:rPr>
          <w:bCs/>
        </w:rPr>
        <w:t xml:space="preserve"> </w:t>
      </w:r>
      <w:r w:rsidRPr="00CF3FB0">
        <w:rPr>
          <w:bCs/>
        </w:rPr>
        <w:t>данных</w:t>
      </w:r>
      <w:r w:rsidR="00ED750F">
        <w:rPr>
          <w:bCs/>
        </w:rPr>
        <w:t xml:space="preserve"> </w:t>
      </w:r>
      <w:r w:rsidRPr="00CF3FB0">
        <w:rPr>
          <w:bCs/>
        </w:rPr>
        <w:t>(в</w:t>
      </w:r>
      <w:r w:rsidR="00ED750F">
        <w:rPr>
          <w:bCs/>
        </w:rPr>
        <w:t xml:space="preserve"> </w:t>
      </w:r>
      <w:r w:rsidRPr="00CF3FB0">
        <w:rPr>
          <w:bCs/>
        </w:rPr>
        <w:t>случае</w:t>
      </w:r>
      <w:r w:rsidR="00ED750F">
        <w:rPr>
          <w:bCs/>
        </w:rPr>
        <w:t xml:space="preserve"> </w:t>
      </w:r>
      <w:r w:rsidRPr="00CF3FB0">
        <w:rPr>
          <w:bCs/>
        </w:rPr>
        <w:t>импорта</w:t>
      </w:r>
      <w:r w:rsidR="00ED750F">
        <w:rPr>
          <w:bCs/>
        </w:rPr>
        <w:t xml:space="preserve"> </w:t>
      </w:r>
      <w:r w:rsidRPr="00CF3FB0">
        <w:rPr>
          <w:bCs/>
        </w:rPr>
        <w:t>информационной</w:t>
      </w:r>
      <w:r w:rsidR="00ED750F">
        <w:rPr>
          <w:bCs/>
        </w:rPr>
        <w:t xml:space="preserve"> </w:t>
      </w:r>
      <w:r w:rsidRPr="00CF3FB0">
        <w:rPr>
          <w:bCs/>
        </w:rPr>
        <w:t>панели</w:t>
      </w:r>
      <w:r w:rsidR="00ED750F">
        <w:rPr>
          <w:bCs/>
        </w:rPr>
        <w:t xml:space="preserve"> </w:t>
      </w:r>
      <w:r w:rsidRPr="00CF3FB0">
        <w:rPr>
          <w:bCs/>
        </w:rPr>
        <w:t>вместе</w:t>
      </w:r>
      <w:r w:rsidR="00ED750F">
        <w:rPr>
          <w:bCs/>
        </w:rPr>
        <w:t xml:space="preserve"> </w:t>
      </w:r>
      <w:r w:rsidRPr="00CF3FB0">
        <w:rPr>
          <w:bCs/>
        </w:rPr>
        <w:t>со</w:t>
      </w:r>
      <w:r w:rsidR="00ED750F">
        <w:rPr>
          <w:bCs/>
        </w:rPr>
        <w:t xml:space="preserve"> </w:t>
      </w:r>
      <w:r w:rsidRPr="00CF3FB0">
        <w:rPr>
          <w:bCs/>
        </w:rPr>
        <w:t>связанными</w:t>
      </w:r>
      <w:r w:rsidR="00ED750F">
        <w:rPr>
          <w:bCs/>
        </w:rPr>
        <w:t xml:space="preserve"> </w:t>
      </w:r>
      <w:r w:rsidRPr="00CF3FB0">
        <w:rPr>
          <w:bCs/>
        </w:rPr>
        <w:t>данными).</w:t>
      </w:r>
    </w:p>
    <w:p w14:paraId="477023F8" w14:textId="11F840C0" w:rsidR="00CF3FB0" w:rsidRDefault="00CF3FB0" w:rsidP="00371399">
      <w:pPr>
        <w:pStyle w:val="af7"/>
        <w:rPr>
          <w:bCs/>
        </w:rPr>
      </w:pPr>
      <w:r w:rsidRPr="00AF6AF5">
        <w:rPr>
          <w:lang w:eastAsia="ru-RU"/>
        </w:rPr>
        <w:lastRenderedPageBreak/>
        <w:drawing>
          <wp:inline distT="0" distB="0" distL="0" distR="0" wp14:anchorId="7BD8CF1A" wp14:editId="478E11FB">
            <wp:extent cx="5524107" cy="4440676"/>
            <wp:effectExtent l="0" t="0" r="635" b="0"/>
            <wp:docPr id="343" name="Рисунок 34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268" cy="444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A79A4" w14:textId="131DF236" w:rsidR="00CF3FB0" w:rsidRDefault="00CF3FB0" w:rsidP="00371399">
      <w:pPr>
        <w:pStyle w:val="a6"/>
      </w:pPr>
      <w:bookmarkStart w:id="78" w:name="_Ref124496574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20</w:t>
        </w:r>
      </w:fldSimple>
      <w:bookmarkEnd w:id="78"/>
      <w:r>
        <w:t>.</w:t>
      </w:r>
      <w:r w:rsidR="00ED750F">
        <w:t xml:space="preserve"> </w:t>
      </w:r>
      <w:r>
        <w:t>Список</w:t>
      </w:r>
      <w:r w:rsidR="00ED750F">
        <w:t xml:space="preserve"> </w:t>
      </w:r>
      <w:r>
        <w:t>изменений</w:t>
      </w:r>
    </w:p>
    <w:p w14:paraId="36A815C8" w14:textId="477ACEC6" w:rsidR="00CF3FB0" w:rsidRPr="00AF6AF5" w:rsidRDefault="00CF3FB0">
      <w:pPr>
        <w:pStyle w:val="afa"/>
        <w:numPr>
          <w:ilvl w:val="0"/>
          <w:numId w:val="67"/>
        </w:numPr>
      </w:pP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Pr="006E5AC8">
        <w:rPr>
          <w:rStyle w:val="af1"/>
        </w:rPr>
        <w:t>Применить</w:t>
      </w:r>
      <w:r w:rsidRPr="00AF6AF5">
        <w:t>.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окончании</w:t>
      </w:r>
      <w:r w:rsidR="00ED750F">
        <w:t xml:space="preserve"> </w:t>
      </w:r>
      <w:r w:rsidRPr="00AF6AF5">
        <w:t>процедуры</w:t>
      </w:r>
      <w:r w:rsidR="00ED750F">
        <w:t xml:space="preserve"> </w:t>
      </w:r>
      <w:r w:rsidRPr="00AF6AF5">
        <w:t>импорта</w:t>
      </w:r>
      <w:r w:rsidR="00ED750F">
        <w:t xml:space="preserve"> </w:t>
      </w:r>
      <w:r>
        <w:t>система</w:t>
      </w:r>
      <w:r w:rsidR="00ED750F">
        <w:t xml:space="preserve"> </w:t>
      </w:r>
      <w:r w:rsidRPr="00AF6AF5">
        <w:t>выд</w:t>
      </w:r>
      <w:r>
        <w:t>аст</w:t>
      </w:r>
      <w:r w:rsidR="00ED750F">
        <w:t xml:space="preserve"> </w:t>
      </w:r>
      <w:r>
        <w:t>уведомление</w:t>
      </w:r>
      <w:r w:rsidR="00ED750F">
        <w:t xml:space="preserve"> </w:t>
      </w:r>
      <w:r>
        <w:t>о</w:t>
      </w:r>
      <w:r w:rsidR="00ED750F">
        <w:t xml:space="preserve"> </w:t>
      </w:r>
      <w:r>
        <w:t>её</w:t>
      </w:r>
      <w:r w:rsidR="00ED750F">
        <w:t xml:space="preserve"> </w:t>
      </w:r>
      <w:r>
        <w:t>результате.</w:t>
      </w:r>
    </w:p>
    <w:p w14:paraId="7D5C5D65" w14:textId="7A2E8801" w:rsidR="00AF6AF5" w:rsidRPr="00AF6AF5" w:rsidRDefault="00AF6AF5" w:rsidP="00371399">
      <w:pPr>
        <w:pStyle w:val="2"/>
      </w:pPr>
      <w:bookmarkStart w:id="79" w:name="_Toc119943069"/>
      <w:bookmarkStart w:id="80" w:name="_Toc126141062"/>
      <w:r w:rsidRPr="00AF6AF5">
        <w:t>Регламентные</w:t>
      </w:r>
      <w:r w:rsidR="00ED750F">
        <w:t xml:space="preserve"> </w:t>
      </w:r>
      <w:r w:rsidRPr="00AF6AF5">
        <w:t>отчеты</w:t>
      </w:r>
      <w:bookmarkEnd w:id="79"/>
      <w:bookmarkEnd w:id="80"/>
    </w:p>
    <w:p w14:paraId="5B77F243" w14:textId="06B55E79" w:rsidR="00AF6AF5" w:rsidRPr="00AF6AF5" w:rsidRDefault="00AF6AF5" w:rsidP="00371399">
      <w:bookmarkStart w:id="81" w:name="_Toc111540780"/>
      <w:r w:rsidRPr="00AF6AF5">
        <w:t>Регламентные</w:t>
      </w:r>
      <w:r w:rsidR="00ED750F">
        <w:t xml:space="preserve"> </w:t>
      </w:r>
      <w:r w:rsidRPr="00AF6AF5">
        <w:t>отчеты</w:t>
      </w:r>
      <w:r w:rsidR="00ED750F">
        <w:t xml:space="preserve"> </w:t>
      </w:r>
      <w:r w:rsidRPr="00AF6AF5">
        <w:t>создаются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основе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дашбордов</w:t>
      </w:r>
      <w:r w:rsidR="00CF3FB0">
        <w:t>,</w:t>
      </w:r>
      <w:r w:rsidR="00ED750F">
        <w:t xml:space="preserve"> </w:t>
      </w:r>
      <w:r w:rsidRPr="00AF6AF5">
        <w:t>используемых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системе.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панели</w:t>
      </w:r>
      <w:r w:rsidR="00ED750F">
        <w:t xml:space="preserve"> </w:t>
      </w:r>
      <w:r w:rsidRPr="00AF6AF5">
        <w:t>администрирования</w:t>
      </w:r>
      <w:r w:rsidR="00ED750F">
        <w:t xml:space="preserve"> </w:t>
      </w:r>
      <w:r w:rsidRPr="00AF6AF5">
        <w:t>возможно</w:t>
      </w:r>
      <w:r w:rsidR="00ED750F">
        <w:t xml:space="preserve"> </w:t>
      </w:r>
      <w:r w:rsidRPr="00AF6AF5">
        <w:t>создание</w:t>
      </w:r>
      <w:r w:rsidR="00ED750F">
        <w:t xml:space="preserve"> </w:t>
      </w:r>
      <w:r w:rsidRPr="00AF6AF5">
        <w:t>новых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редактирование</w:t>
      </w:r>
      <w:r w:rsidR="00ED750F">
        <w:t xml:space="preserve"> </w:t>
      </w:r>
      <w:r w:rsidRPr="00AF6AF5">
        <w:t>уже</w:t>
      </w:r>
      <w:r w:rsidR="00ED750F">
        <w:t xml:space="preserve"> </w:t>
      </w:r>
      <w:r w:rsidRPr="00AF6AF5">
        <w:t>имеющихся</w:t>
      </w:r>
      <w:r w:rsidR="00ED750F">
        <w:t xml:space="preserve"> </w:t>
      </w:r>
      <w:r w:rsidRPr="00AF6AF5">
        <w:t>регламентных</w:t>
      </w:r>
      <w:r w:rsidR="00ED750F">
        <w:t xml:space="preserve"> </w:t>
      </w:r>
      <w:r w:rsidRPr="00AF6AF5">
        <w:t>отчетов.</w:t>
      </w:r>
      <w:bookmarkEnd w:id="81"/>
    </w:p>
    <w:p w14:paraId="2395D6DF" w14:textId="23F11D40" w:rsidR="00AF6AF5" w:rsidRPr="00AF6AF5" w:rsidRDefault="00AF6AF5" w:rsidP="00371399">
      <w:pPr>
        <w:pStyle w:val="2"/>
      </w:pPr>
      <w:bookmarkStart w:id="82" w:name="_Toc75424435"/>
      <w:bookmarkStart w:id="83" w:name="_Toc75424801"/>
      <w:bookmarkStart w:id="84" w:name="_Toc75858292"/>
      <w:bookmarkStart w:id="85" w:name="_Toc75858840"/>
      <w:bookmarkStart w:id="86" w:name="_Toc75860981"/>
      <w:bookmarkStart w:id="87" w:name="_Toc75978260"/>
      <w:bookmarkStart w:id="88" w:name="_Toc119943070"/>
      <w:bookmarkStart w:id="89" w:name="_Toc126141063"/>
      <w:r w:rsidRPr="00AF6AF5">
        <w:t>Рассылка</w:t>
      </w:r>
      <w:r w:rsidR="00ED750F">
        <w:t xml:space="preserve"> </w:t>
      </w:r>
      <w:r w:rsidRPr="00AF6AF5">
        <w:t>отчётов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 w14:paraId="3AE0E421" w14:textId="326A766C" w:rsidR="00BC4EA9" w:rsidRDefault="00CF3FB0" w:rsidP="00371399">
      <w:r>
        <w:t>Система</w:t>
      </w:r>
      <w:r w:rsidR="00ED750F">
        <w:t xml:space="preserve"> </w:t>
      </w:r>
      <w:r w:rsidR="00AF6AF5" w:rsidRPr="00AF6AF5">
        <w:t>позволяет</w:t>
      </w:r>
      <w:r w:rsidR="00ED750F">
        <w:t xml:space="preserve"> </w:t>
      </w:r>
      <w:r w:rsidR="00AF6AF5" w:rsidRPr="00AF6AF5">
        <w:t>настроить</w:t>
      </w:r>
      <w:r w:rsidR="00ED750F">
        <w:t xml:space="preserve"> </w:t>
      </w:r>
      <w:r w:rsidR="00AF6AF5" w:rsidRPr="00AF6AF5">
        <w:t>автоматическую</w:t>
      </w:r>
      <w:r w:rsidR="00ED750F">
        <w:t xml:space="preserve"> </w:t>
      </w:r>
      <w:r w:rsidR="00AF6AF5" w:rsidRPr="00AF6AF5">
        <w:t>рассылку</w:t>
      </w:r>
      <w:r w:rsidR="00ED750F">
        <w:t xml:space="preserve"> </w:t>
      </w:r>
      <w:r w:rsidR="00AF6AF5" w:rsidRPr="00AF6AF5">
        <w:t>на</w:t>
      </w:r>
      <w:r w:rsidR="00ED750F">
        <w:t xml:space="preserve"> </w:t>
      </w:r>
      <w:r w:rsidR="00AF6AF5" w:rsidRPr="00AF6AF5">
        <w:t>электронную</w:t>
      </w:r>
      <w:r w:rsidR="00ED750F">
        <w:t xml:space="preserve"> </w:t>
      </w:r>
      <w:r w:rsidR="00AF6AF5" w:rsidRPr="00AF6AF5">
        <w:t>почту</w:t>
      </w:r>
      <w:r w:rsidR="00ED750F">
        <w:t xml:space="preserve"> </w:t>
      </w:r>
      <w:r w:rsidR="00AF6AF5" w:rsidRPr="00AF6AF5">
        <w:t>отчетов</w:t>
      </w:r>
      <w:r w:rsidR="00ED750F">
        <w:t xml:space="preserve"> </w:t>
      </w:r>
      <w:r w:rsidR="00AF6AF5" w:rsidRPr="00AF6AF5">
        <w:t>выбранным</w:t>
      </w:r>
      <w:r w:rsidR="00ED750F">
        <w:t xml:space="preserve"> </w:t>
      </w:r>
      <w:r w:rsidR="00AF6AF5" w:rsidRPr="00AF6AF5">
        <w:t>пользователям</w:t>
      </w:r>
      <w:r w:rsidR="00ED750F">
        <w:t xml:space="preserve"> </w:t>
      </w:r>
      <w:r w:rsidR="00AF6AF5" w:rsidRPr="00AF6AF5">
        <w:t>по</w:t>
      </w:r>
      <w:r w:rsidR="00ED750F">
        <w:t xml:space="preserve"> </w:t>
      </w:r>
      <w:r w:rsidR="00AF6AF5" w:rsidRPr="00AF6AF5">
        <w:t>расписанию</w:t>
      </w:r>
      <w:r w:rsidR="00ED750F">
        <w:t xml:space="preserve"> </w:t>
      </w:r>
      <w:r w:rsidR="00AF6AF5" w:rsidRPr="00AF6AF5">
        <w:t>в</w:t>
      </w:r>
      <w:r w:rsidR="00ED750F">
        <w:t xml:space="preserve"> </w:t>
      </w:r>
      <w:r w:rsidR="00AF6AF5" w:rsidRPr="00AF6AF5">
        <w:t>удобном</w:t>
      </w:r>
      <w:r w:rsidR="00ED750F">
        <w:t xml:space="preserve"> </w:t>
      </w:r>
      <w:r w:rsidR="00AF6AF5" w:rsidRPr="00AF6AF5">
        <w:t>формате.</w:t>
      </w:r>
      <w:r w:rsidR="00ED750F">
        <w:t xml:space="preserve"> </w:t>
      </w:r>
    </w:p>
    <w:p w14:paraId="4660FD62" w14:textId="4AAD8782" w:rsidR="00AF6AF5" w:rsidRPr="00AF6AF5" w:rsidRDefault="00AF6AF5" w:rsidP="00371399">
      <w:r w:rsidRPr="00AF6AF5">
        <w:t>Список</w:t>
      </w:r>
      <w:r w:rsidR="00ED750F">
        <w:t xml:space="preserve"> </w:t>
      </w:r>
      <w:r w:rsidRPr="00AF6AF5">
        <w:t>отчётов,</w:t>
      </w:r>
      <w:r w:rsidR="00ED750F">
        <w:t xml:space="preserve"> </w:t>
      </w:r>
      <w:r w:rsidRPr="00AF6AF5">
        <w:t>кнопка</w:t>
      </w:r>
      <w:r w:rsidR="00ED750F">
        <w:t xml:space="preserve"> </w:t>
      </w:r>
      <w:r w:rsidRPr="00AF6AF5">
        <w:t>создания</w:t>
      </w:r>
      <w:r w:rsidR="00ED750F">
        <w:t xml:space="preserve"> </w:t>
      </w:r>
      <w:r w:rsidRPr="00AF6AF5">
        <w:t>нового</w:t>
      </w:r>
      <w:r w:rsidR="00ED750F">
        <w:t xml:space="preserve"> </w:t>
      </w:r>
      <w:r w:rsidRPr="00AF6AF5">
        <w:t>отчёта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рассылки,</w:t>
      </w:r>
      <w:r w:rsidR="00ED750F">
        <w:t xml:space="preserve"> </w:t>
      </w:r>
      <w:r w:rsidRPr="00AF6AF5">
        <w:t>а</w:t>
      </w:r>
      <w:r w:rsidR="00ED750F">
        <w:t xml:space="preserve"> </w:t>
      </w:r>
      <w:r w:rsidRPr="00AF6AF5">
        <w:t>также</w:t>
      </w:r>
      <w:r w:rsidR="00ED750F">
        <w:t xml:space="preserve"> </w:t>
      </w:r>
      <w:r w:rsidRPr="00AF6AF5">
        <w:t>элементы</w:t>
      </w:r>
      <w:r w:rsidR="00ED750F">
        <w:t xml:space="preserve"> </w:t>
      </w:r>
      <w:r w:rsidRPr="00AF6AF5">
        <w:t>управления</w:t>
      </w:r>
      <w:r w:rsidR="00ED750F">
        <w:t xml:space="preserve"> </w:t>
      </w:r>
      <w:r w:rsidRPr="00AF6AF5">
        <w:t>созданными</w:t>
      </w:r>
      <w:r w:rsidR="00ED750F">
        <w:t xml:space="preserve"> </w:t>
      </w:r>
      <w:r w:rsidRPr="00AF6AF5">
        <w:t>рассылками</w:t>
      </w:r>
      <w:r w:rsidR="00ED750F">
        <w:t xml:space="preserve"> </w:t>
      </w:r>
      <w:r w:rsidRPr="00AF6AF5">
        <w:t>отчётов</w:t>
      </w:r>
      <w:r w:rsidR="00ED750F">
        <w:t xml:space="preserve"> </w:t>
      </w:r>
      <w:r w:rsidRPr="00AF6AF5">
        <w:t>отображается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подразделе</w:t>
      </w:r>
      <w:r w:rsidR="00ED750F">
        <w:t xml:space="preserve"> </w:t>
      </w:r>
      <w:r w:rsidRPr="00AF6AF5">
        <w:t>«</w:t>
      </w:r>
      <w:r w:rsidR="00BC4EA9">
        <w:t>Список</w:t>
      </w:r>
      <w:r w:rsidR="00ED750F">
        <w:t xml:space="preserve"> </w:t>
      </w:r>
      <w:r w:rsidR="00BC4EA9">
        <w:lastRenderedPageBreak/>
        <w:t>отчетов</w:t>
      </w:r>
      <w:r w:rsidRPr="00AF6AF5">
        <w:t>»</w:t>
      </w:r>
      <w:r w:rsidR="00ED750F">
        <w:t xml:space="preserve"> </w:t>
      </w:r>
      <w:r w:rsidRPr="00AF6AF5">
        <w:t>раздела</w:t>
      </w:r>
      <w:r w:rsidR="00ED750F">
        <w:t xml:space="preserve"> </w:t>
      </w:r>
      <w:r w:rsidRPr="00AF6AF5">
        <w:t>«Рассылка</w:t>
      </w:r>
      <w:r w:rsidR="00ED750F">
        <w:t xml:space="preserve"> </w:t>
      </w:r>
      <w:r w:rsidRPr="00AF6AF5">
        <w:t>отчётов»</w:t>
      </w:r>
      <w:r w:rsidR="00ED750F">
        <w:t xml:space="preserve"> </w:t>
      </w:r>
      <w:r w:rsidRPr="00AF6AF5">
        <w:t>компонента</w:t>
      </w:r>
      <w:r w:rsidR="00ED750F">
        <w:t xml:space="preserve"> </w:t>
      </w:r>
      <w:r w:rsidRPr="00AF6AF5">
        <w:t>«Основные»</w:t>
      </w:r>
      <w:r w:rsidR="00ED750F">
        <w:t xml:space="preserve"> </w:t>
      </w:r>
      <w:r w:rsidRPr="00AF6AF5">
        <w:t>панели</w:t>
      </w:r>
      <w:r w:rsidR="00ED750F">
        <w:t xml:space="preserve"> </w:t>
      </w:r>
      <w:r w:rsidRPr="00AF6AF5">
        <w:t>администрирования</w:t>
      </w:r>
      <w:r w:rsidR="00ED750F">
        <w:t xml:space="preserve"> </w:t>
      </w:r>
      <w:r w:rsidRPr="00AF6AF5">
        <w:t>(</w:t>
      </w:r>
      <w:r w:rsidR="00BC4EA9">
        <w:t>см.</w:t>
      </w:r>
      <w:r w:rsidR="00ED750F">
        <w:t xml:space="preserve"> </w:t>
      </w:r>
      <w:fldSimple w:instr=" REF  _Ref124496981 \* Lower ">
        <w:r w:rsidR="0021251C">
          <w:t xml:space="preserve">рисунок </w:t>
        </w:r>
        <w:r w:rsidR="0021251C">
          <w:rPr>
            <w:noProof/>
          </w:rPr>
          <w:t>21</w:t>
        </w:r>
      </w:fldSimple>
      <w:r w:rsidRPr="00AF6AF5">
        <w:t>),</w:t>
      </w:r>
      <w:r w:rsidR="00ED750F">
        <w:t xml:space="preserve"> </w:t>
      </w:r>
      <w:r w:rsidRPr="00AF6AF5">
        <w:t>а</w:t>
      </w:r>
      <w:r w:rsidR="00ED750F">
        <w:t xml:space="preserve"> </w:t>
      </w:r>
      <w:r w:rsidRPr="00AF6AF5">
        <w:t>настройки</w:t>
      </w:r>
      <w:r w:rsidR="00ED750F">
        <w:t xml:space="preserve"> </w:t>
      </w:r>
      <w:r w:rsidRPr="00AF6AF5">
        <w:t>почтового</w:t>
      </w:r>
      <w:r w:rsidR="00ED750F">
        <w:t xml:space="preserve"> </w:t>
      </w:r>
      <w:r w:rsidRPr="00AF6AF5">
        <w:t>сервера</w:t>
      </w:r>
      <w:r w:rsidR="00ED750F">
        <w:t xml:space="preserve"> </w:t>
      </w:r>
      <w:r w:rsidRPr="00AF6AF5">
        <w:t>задаются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подразделе</w:t>
      </w:r>
      <w:r w:rsidR="00ED750F">
        <w:t xml:space="preserve"> </w:t>
      </w:r>
      <w:r w:rsidRPr="00AF6AF5">
        <w:t>«Почтовый</w:t>
      </w:r>
      <w:r w:rsidR="00ED750F">
        <w:t xml:space="preserve"> </w:t>
      </w:r>
      <w:r w:rsidRPr="00AF6AF5">
        <w:t>сервер».</w:t>
      </w:r>
    </w:p>
    <w:p w14:paraId="02ED0912" w14:textId="77777777" w:rsidR="00BC4EA9" w:rsidRDefault="00AF6AF5" w:rsidP="00371399">
      <w:pPr>
        <w:pStyle w:val="af7"/>
      </w:pPr>
      <w:r w:rsidRPr="00AF6AF5">
        <w:rPr>
          <w:lang w:eastAsia="ru-RU"/>
        </w:rPr>
        <w:drawing>
          <wp:inline distT="0" distB="0" distL="0" distR="0" wp14:anchorId="6E760F05" wp14:editId="6CBC7713">
            <wp:extent cx="6297295" cy="2526665"/>
            <wp:effectExtent l="0" t="0" r="8255" b="6985"/>
            <wp:docPr id="341" name="Рисунок 34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56050" w14:textId="1C415FA6" w:rsidR="00AF6AF5" w:rsidRDefault="00BC4EA9" w:rsidP="00371399">
      <w:pPr>
        <w:pStyle w:val="a6"/>
      </w:pPr>
      <w:bookmarkStart w:id="90" w:name="_Ref124496981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21</w:t>
        </w:r>
      </w:fldSimple>
      <w:bookmarkEnd w:id="90"/>
      <w:r>
        <w:t>.</w:t>
      </w:r>
      <w:r w:rsidR="00ED750F">
        <w:t xml:space="preserve"> </w:t>
      </w:r>
      <w:r>
        <w:t>Список</w:t>
      </w:r>
      <w:r w:rsidR="00ED750F">
        <w:t xml:space="preserve"> </w:t>
      </w:r>
      <w:r>
        <w:t>отчетов</w:t>
      </w:r>
    </w:p>
    <w:p w14:paraId="2137BB0F" w14:textId="376C872B" w:rsidR="00AF6AF5" w:rsidRPr="00AF6AF5" w:rsidRDefault="00AF6AF5" w:rsidP="00371399">
      <w:pPr>
        <w:pStyle w:val="3"/>
      </w:pPr>
      <w:bookmarkStart w:id="91" w:name="_Ref74923062"/>
      <w:bookmarkStart w:id="92" w:name="_Toc126141064"/>
      <w:r w:rsidRPr="00AF6AF5">
        <w:t>Добавлени</w:t>
      </w:r>
      <w:r w:rsidR="00BC4EA9">
        <w:t>е</w:t>
      </w:r>
      <w:r w:rsidR="00ED750F">
        <w:t xml:space="preserve"> </w:t>
      </w:r>
      <w:r w:rsidRPr="00AF6AF5">
        <w:t>отчёта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рассылку</w:t>
      </w:r>
      <w:bookmarkEnd w:id="91"/>
      <w:bookmarkEnd w:id="92"/>
    </w:p>
    <w:p w14:paraId="47698464" w14:textId="754BDAF3" w:rsidR="00BC4EA9" w:rsidRDefault="00AF6AF5" w:rsidP="00371399">
      <w:r w:rsidRPr="00AF6AF5">
        <w:t>Для</w:t>
      </w:r>
      <w:r w:rsidR="00ED750F">
        <w:t xml:space="preserve"> </w:t>
      </w:r>
      <w:r w:rsidRPr="00AF6AF5">
        <w:t>добавления</w:t>
      </w:r>
      <w:r w:rsidR="00ED750F">
        <w:t xml:space="preserve"> </w:t>
      </w:r>
      <w:r w:rsidRPr="00AF6AF5">
        <w:t>нового</w:t>
      </w:r>
      <w:r w:rsidR="00ED750F">
        <w:t xml:space="preserve"> </w:t>
      </w:r>
      <w:r w:rsidRPr="00AF6AF5">
        <w:t>отчёта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рассылку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</w:p>
    <w:p w14:paraId="002EBA25" w14:textId="02218518" w:rsidR="00BC4EA9" w:rsidRDefault="00BC4EA9" w:rsidP="00371399">
      <w:r w:rsidRPr="00BC4EA9">
        <w:rPr>
          <w:rStyle w:val="af1"/>
        </w:rPr>
        <w:t>Добавить</w:t>
      </w:r>
      <w:r w:rsidR="00ED750F">
        <w:rPr>
          <w:rStyle w:val="af1"/>
        </w:rPr>
        <w:t xml:space="preserve"> </w:t>
      </w:r>
      <w:r w:rsidR="00AF6AF5" w:rsidRPr="00BC4EA9">
        <w:rPr>
          <w:rStyle w:val="af1"/>
        </w:rPr>
        <w:t>отчет</w:t>
      </w:r>
      <w:r w:rsidR="00ED750F">
        <w:t xml:space="preserve"> </w:t>
      </w:r>
      <w:r w:rsidR="00AF6AF5" w:rsidRPr="00AF6AF5">
        <w:t>(</w:t>
      </w:r>
      <w:r>
        <w:t>см.</w:t>
      </w:r>
      <w:r w:rsidR="00ED750F">
        <w:t xml:space="preserve"> </w:t>
      </w:r>
      <w:fldSimple w:instr=" REF  _Ref124496981 \* Lower ">
        <w:r w:rsidR="0021251C">
          <w:t xml:space="preserve">рисунок </w:t>
        </w:r>
        <w:r w:rsidR="0021251C">
          <w:rPr>
            <w:noProof/>
          </w:rPr>
          <w:t>21</w:t>
        </w:r>
      </w:fldSimple>
      <w:r w:rsidRPr="00AF6AF5">
        <w:t>)</w:t>
      </w:r>
      <w:r w:rsidR="00AF6AF5" w:rsidRPr="00AF6AF5">
        <w:t>.</w:t>
      </w:r>
      <w:r w:rsidR="00ED750F">
        <w:t xml:space="preserve"> </w:t>
      </w:r>
    </w:p>
    <w:p w14:paraId="720FEEBC" w14:textId="59B283C5" w:rsidR="00AF6AF5" w:rsidRPr="00AF6AF5" w:rsidRDefault="00AF6AF5" w:rsidP="00371399">
      <w:r w:rsidRPr="00AF6AF5">
        <w:t>В</w:t>
      </w:r>
      <w:r w:rsidR="00ED750F">
        <w:t xml:space="preserve"> </w:t>
      </w:r>
      <w:r w:rsidRPr="00AF6AF5">
        <w:t>открывшемся</w:t>
      </w:r>
      <w:r w:rsidR="00ED750F">
        <w:t xml:space="preserve"> </w:t>
      </w:r>
      <w:r w:rsidRPr="00AF6AF5">
        <w:t>окне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заполнить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поля</w:t>
      </w:r>
      <w:r w:rsidR="00ED750F">
        <w:t xml:space="preserve"> </w:t>
      </w:r>
      <w:r w:rsidR="00BC4EA9">
        <w:t>(см.</w:t>
      </w:r>
      <w:r w:rsidR="00ED750F">
        <w:t xml:space="preserve"> </w:t>
      </w:r>
      <w:fldSimple w:instr=" REF _Ref124497344 ">
        <w:r w:rsidR="0021251C">
          <w:t xml:space="preserve">Рисунок </w:t>
        </w:r>
        <w:r w:rsidR="0021251C">
          <w:rPr>
            <w:noProof/>
          </w:rPr>
          <w:t>22</w:t>
        </w:r>
      </w:fldSimple>
      <w:r w:rsidR="00BC4EA9">
        <w:t>)</w:t>
      </w:r>
      <w:r w:rsidRPr="00AF6AF5">
        <w:t>:</w:t>
      </w:r>
    </w:p>
    <w:p w14:paraId="68469CA7" w14:textId="672BB605" w:rsidR="00AF6AF5" w:rsidRPr="00AF6AF5" w:rsidRDefault="00AF6AF5">
      <w:pPr>
        <w:pStyle w:val="afa"/>
        <w:numPr>
          <w:ilvl w:val="0"/>
          <w:numId w:val="8"/>
        </w:numPr>
      </w:pPr>
      <w:r w:rsidRPr="00AF6AF5">
        <w:t>Поле</w:t>
      </w:r>
      <w:r w:rsidR="00ED750F">
        <w:t xml:space="preserve"> </w:t>
      </w:r>
      <w:r w:rsidRPr="00AF6AF5">
        <w:t>«</w:t>
      </w:r>
      <w:r w:rsidRPr="00D552F7">
        <w:rPr>
          <w:rStyle w:val="af0"/>
        </w:rPr>
        <w:t>Название</w:t>
      </w:r>
      <w:r w:rsidRPr="00AF6AF5">
        <w:t>».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задать</w:t>
      </w:r>
      <w:r w:rsidR="00ED750F">
        <w:t xml:space="preserve"> </w:t>
      </w:r>
      <w:r w:rsidRPr="00AF6AF5">
        <w:t>название</w:t>
      </w:r>
      <w:r w:rsidR="00ED750F">
        <w:t xml:space="preserve"> </w:t>
      </w:r>
      <w:r w:rsidRPr="00AF6AF5">
        <w:t>отчёта.</w:t>
      </w:r>
      <w:r w:rsidR="00ED750F">
        <w:t xml:space="preserve"> </w:t>
      </w:r>
      <w:r w:rsidRPr="00AF6AF5">
        <w:t>Поле</w:t>
      </w:r>
      <w:r w:rsidR="00ED750F">
        <w:t xml:space="preserve"> </w:t>
      </w:r>
      <w:r w:rsidRPr="00AF6AF5">
        <w:t>обязательно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заполнения.</w:t>
      </w:r>
    </w:p>
    <w:p w14:paraId="5D07D2A3" w14:textId="051D1E54" w:rsidR="00CB28C7" w:rsidRDefault="00AF6AF5">
      <w:pPr>
        <w:pStyle w:val="afa"/>
        <w:numPr>
          <w:ilvl w:val="0"/>
          <w:numId w:val="8"/>
        </w:numPr>
      </w:pPr>
      <w:r w:rsidRPr="00AF6AF5">
        <w:t>Поле</w:t>
      </w:r>
      <w:r w:rsidR="00ED750F">
        <w:t xml:space="preserve"> </w:t>
      </w:r>
      <w:r w:rsidRPr="00AF6AF5">
        <w:t>«</w:t>
      </w:r>
      <w:r w:rsidRPr="00D552F7">
        <w:rPr>
          <w:rStyle w:val="af0"/>
        </w:rPr>
        <w:t>Дашборд</w:t>
      </w:r>
      <w:r w:rsidRPr="00AF6AF5">
        <w:t>».</w:t>
      </w:r>
      <w:r w:rsidR="00ED750F">
        <w:t xml:space="preserve"> </w:t>
      </w:r>
      <w:r w:rsidRPr="00AF6AF5">
        <w:t>Предоставляет</w:t>
      </w:r>
      <w:r w:rsidR="00ED750F">
        <w:t xml:space="preserve"> </w:t>
      </w:r>
      <w:r w:rsidRPr="00AF6AF5">
        <w:t>выбор</w:t>
      </w:r>
      <w:r w:rsidR="00ED750F">
        <w:t xml:space="preserve"> </w:t>
      </w:r>
      <w:r w:rsidRPr="00AF6AF5">
        <w:t>информационной</w:t>
      </w:r>
      <w:r w:rsidR="00ED750F">
        <w:t xml:space="preserve"> </w:t>
      </w:r>
      <w:r w:rsidRPr="00AF6AF5">
        <w:t>панели</w:t>
      </w:r>
      <w:r w:rsidR="00ED750F">
        <w:t xml:space="preserve"> </w:t>
      </w:r>
      <w:r w:rsidRPr="00AF6AF5">
        <w:t>из</w:t>
      </w:r>
      <w:r w:rsidR="00ED750F">
        <w:t xml:space="preserve"> </w:t>
      </w:r>
      <w:r w:rsidRPr="00AF6AF5">
        <w:t>выпадающего</w:t>
      </w:r>
      <w:r w:rsidR="00ED750F">
        <w:t xml:space="preserve"> </w:t>
      </w:r>
      <w:r w:rsidRPr="00AF6AF5">
        <w:t>списка.</w:t>
      </w:r>
      <w:r w:rsidR="00ED750F">
        <w:t xml:space="preserve"> </w:t>
      </w:r>
      <w:r w:rsidRPr="00AF6AF5">
        <w:t>Поле</w:t>
      </w:r>
      <w:r w:rsidR="00ED750F">
        <w:t xml:space="preserve"> </w:t>
      </w:r>
      <w:r w:rsidRPr="00AF6AF5">
        <w:t>обязательно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заполнения.</w:t>
      </w:r>
    </w:p>
    <w:p w14:paraId="053C881D" w14:textId="7EC8FB3E" w:rsidR="009F6DA2" w:rsidRPr="00AF6AF5" w:rsidRDefault="009F6DA2">
      <w:pPr>
        <w:pStyle w:val="afa"/>
        <w:numPr>
          <w:ilvl w:val="0"/>
          <w:numId w:val="8"/>
        </w:numPr>
      </w:pPr>
      <w:r>
        <w:t>Блок</w:t>
      </w:r>
      <w:r w:rsidR="00ED750F">
        <w:t xml:space="preserve"> </w:t>
      </w:r>
      <w:r>
        <w:t>настройки</w:t>
      </w:r>
      <w:r w:rsidR="00ED750F">
        <w:t xml:space="preserve"> </w:t>
      </w:r>
      <w:r>
        <w:t>формата</w:t>
      </w:r>
      <w:r w:rsidR="00CB28C7">
        <w:t>.</w:t>
      </w:r>
      <w:r w:rsidR="00ED750F">
        <w:t xml:space="preserve"> </w:t>
      </w:r>
      <w:r w:rsidR="00CB28C7">
        <w:t>Для</w:t>
      </w:r>
      <w:r w:rsidR="00ED750F">
        <w:t xml:space="preserve"> </w:t>
      </w:r>
      <w:r w:rsidR="00CB28C7">
        <w:t>удобства</w:t>
      </w:r>
      <w:r w:rsidR="00ED750F">
        <w:t xml:space="preserve"> </w:t>
      </w:r>
      <w:r w:rsidR="00CB28C7">
        <w:t>пользователей</w:t>
      </w:r>
      <w:r w:rsidR="00ED750F">
        <w:t xml:space="preserve"> </w:t>
      </w:r>
      <w:r w:rsidR="00CB28C7">
        <w:t>система</w:t>
      </w:r>
      <w:r w:rsidR="00ED750F">
        <w:t xml:space="preserve"> </w:t>
      </w:r>
      <w:r w:rsidR="00CB28C7">
        <w:t>п</w:t>
      </w:r>
      <w:r w:rsidR="00CB28C7" w:rsidRPr="00AF6AF5">
        <w:t>озволя</w:t>
      </w:r>
      <w:r w:rsidR="00CB28C7">
        <w:t>е</w:t>
      </w:r>
      <w:r w:rsidR="00CB28C7" w:rsidRPr="00AF6AF5">
        <w:t>т</w:t>
      </w:r>
      <w:r w:rsidR="00ED750F">
        <w:t xml:space="preserve"> </w:t>
      </w:r>
      <w:r w:rsidR="00CB28C7" w:rsidRPr="00AF6AF5">
        <w:t>выбрать</w:t>
      </w:r>
      <w:r w:rsidR="00ED750F">
        <w:t xml:space="preserve"> </w:t>
      </w:r>
      <w:r w:rsidR="00CB28C7" w:rsidRPr="00AF6AF5">
        <w:t>форматы</w:t>
      </w:r>
      <w:r w:rsidR="00ED750F">
        <w:t xml:space="preserve"> </w:t>
      </w:r>
      <w:r w:rsidR="00CB28C7" w:rsidRPr="00AF6AF5">
        <w:t>файлов,</w:t>
      </w:r>
      <w:r w:rsidR="00ED750F">
        <w:t xml:space="preserve"> </w:t>
      </w:r>
      <w:r w:rsidR="00CB28C7" w:rsidRPr="00AF6AF5">
        <w:t>в</w:t>
      </w:r>
      <w:r w:rsidR="00ED750F">
        <w:t xml:space="preserve"> </w:t>
      </w:r>
      <w:r w:rsidR="00CB28C7" w:rsidRPr="00AF6AF5">
        <w:t>которых</w:t>
      </w:r>
      <w:r w:rsidR="00ED750F">
        <w:t xml:space="preserve"> </w:t>
      </w:r>
      <w:r w:rsidR="00CB28C7" w:rsidRPr="00AF6AF5">
        <w:t>будет</w:t>
      </w:r>
      <w:r w:rsidR="00ED750F">
        <w:t xml:space="preserve"> </w:t>
      </w:r>
      <w:r w:rsidR="00CB28C7" w:rsidRPr="00AF6AF5">
        <w:t>отправлен</w:t>
      </w:r>
      <w:r w:rsidR="00ED750F">
        <w:t xml:space="preserve"> </w:t>
      </w:r>
      <w:r w:rsidR="00CB28C7" w:rsidRPr="00AF6AF5">
        <w:t>отчёт.</w:t>
      </w:r>
      <w:r w:rsidR="00ED750F">
        <w:t xml:space="preserve"> </w:t>
      </w:r>
      <w:r w:rsidR="00CB28C7" w:rsidRPr="00AF6AF5">
        <w:t>Доступны</w:t>
      </w:r>
      <w:r w:rsidR="00ED750F">
        <w:t xml:space="preserve"> </w:t>
      </w:r>
      <w:r w:rsidR="00CB28C7" w:rsidRPr="00AF6AF5">
        <w:t>следующие</w:t>
      </w:r>
      <w:r w:rsidR="00ED750F">
        <w:t xml:space="preserve"> </w:t>
      </w:r>
      <w:r w:rsidR="00CB28C7" w:rsidRPr="00AF6AF5">
        <w:t>форматы</w:t>
      </w:r>
      <w:r w:rsidR="00ED750F">
        <w:t xml:space="preserve"> </w:t>
      </w:r>
      <w:r w:rsidR="00CB28C7" w:rsidRPr="00AF6AF5">
        <w:t>файлов:</w:t>
      </w:r>
      <w:r w:rsidR="00ED750F">
        <w:t xml:space="preserve"> </w:t>
      </w:r>
      <w:r w:rsidR="00CB28C7" w:rsidRPr="00CB28C7">
        <w:rPr>
          <w:bCs/>
        </w:rPr>
        <w:t>Excel,</w:t>
      </w:r>
      <w:r w:rsidR="00ED750F">
        <w:rPr>
          <w:bCs/>
        </w:rPr>
        <w:t xml:space="preserve"> </w:t>
      </w:r>
      <w:r w:rsidR="00CB28C7" w:rsidRPr="00CB28C7">
        <w:rPr>
          <w:bCs/>
        </w:rPr>
        <w:t>PDF,</w:t>
      </w:r>
      <w:r w:rsidR="00ED750F">
        <w:rPr>
          <w:bCs/>
        </w:rPr>
        <w:t xml:space="preserve"> </w:t>
      </w:r>
      <w:r w:rsidR="00CB28C7" w:rsidRPr="00CB28C7">
        <w:rPr>
          <w:bCs/>
        </w:rPr>
        <w:t>PowerPoint,</w:t>
      </w:r>
      <w:r w:rsidR="00ED750F">
        <w:rPr>
          <w:bCs/>
        </w:rPr>
        <w:t xml:space="preserve"> </w:t>
      </w:r>
      <w:r w:rsidR="00CB28C7" w:rsidRPr="00CB28C7">
        <w:rPr>
          <w:bCs/>
        </w:rPr>
        <w:t>файлы</w:t>
      </w:r>
      <w:r w:rsidR="00ED750F">
        <w:rPr>
          <w:bCs/>
        </w:rPr>
        <w:t xml:space="preserve"> </w:t>
      </w:r>
      <w:r w:rsidR="00CB28C7" w:rsidRPr="00CB28C7">
        <w:rPr>
          <w:bCs/>
        </w:rPr>
        <w:t>изображений.</w:t>
      </w:r>
    </w:p>
    <w:p w14:paraId="7F513FC5" w14:textId="33CF25D6" w:rsidR="00AF6AF5" w:rsidRPr="00AF6AF5" w:rsidRDefault="00AF6AF5">
      <w:pPr>
        <w:pStyle w:val="afa"/>
        <w:numPr>
          <w:ilvl w:val="0"/>
          <w:numId w:val="8"/>
        </w:numPr>
      </w:pPr>
      <w:r w:rsidRPr="00AF6AF5">
        <w:t>Поле</w:t>
      </w:r>
      <w:r w:rsidR="00ED750F">
        <w:t xml:space="preserve"> </w:t>
      </w:r>
      <w:r w:rsidRPr="00AF6AF5">
        <w:t>«</w:t>
      </w:r>
      <w:r w:rsidRPr="00D552F7">
        <w:rPr>
          <w:rStyle w:val="af0"/>
        </w:rPr>
        <w:t>Тема</w:t>
      </w:r>
      <w:r w:rsidR="00ED750F" w:rsidRPr="00D552F7">
        <w:rPr>
          <w:rStyle w:val="af0"/>
        </w:rPr>
        <w:t xml:space="preserve"> </w:t>
      </w:r>
      <w:r w:rsidRPr="00D552F7">
        <w:rPr>
          <w:rStyle w:val="af0"/>
        </w:rPr>
        <w:t>письма</w:t>
      </w:r>
      <w:r w:rsidRPr="00AF6AF5">
        <w:t>».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задать</w:t>
      </w:r>
      <w:r w:rsidR="00ED750F">
        <w:t xml:space="preserve"> </w:t>
      </w:r>
      <w:r w:rsidRPr="00AF6AF5">
        <w:t>название</w:t>
      </w:r>
      <w:r w:rsidR="00ED750F">
        <w:t xml:space="preserve"> </w:t>
      </w:r>
      <w:r w:rsidRPr="00AF6AF5">
        <w:t>темы</w:t>
      </w:r>
      <w:r w:rsidR="00ED750F">
        <w:t xml:space="preserve"> </w:t>
      </w:r>
      <w:r w:rsidRPr="00AF6AF5">
        <w:t>письма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отчётом,</w:t>
      </w:r>
      <w:r w:rsidR="00ED750F">
        <w:t xml:space="preserve"> </w:t>
      </w:r>
      <w:r w:rsidRPr="00AF6AF5">
        <w:t>которое</w:t>
      </w:r>
      <w:r w:rsidR="00ED750F">
        <w:t xml:space="preserve"> </w:t>
      </w:r>
      <w:r w:rsidRPr="00AF6AF5">
        <w:t>пользователь</w:t>
      </w:r>
      <w:r w:rsidR="00ED750F">
        <w:t xml:space="preserve"> </w:t>
      </w:r>
      <w:r w:rsidRPr="00AF6AF5">
        <w:t>получит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электронной</w:t>
      </w:r>
      <w:r w:rsidR="00ED750F">
        <w:t xml:space="preserve"> </w:t>
      </w:r>
      <w:r w:rsidRPr="00AF6AF5">
        <w:t>почте.</w:t>
      </w:r>
      <w:r w:rsidR="00ED750F">
        <w:t xml:space="preserve"> </w:t>
      </w:r>
      <w:r w:rsidRPr="00AF6AF5">
        <w:t>Поле</w:t>
      </w:r>
      <w:r w:rsidR="00ED750F">
        <w:t xml:space="preserve"> </w:t>
      </w:r>
      <w:r w:rsidRPr="00AF6AF5">
        <w:t>обязательно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заполнения.</w:t>
      </w:r>
    </w:p>
    <w:p w14:paraId="6B08622C" w14:textId="7CF8C4DB" w:rsidR="00AF6AF5" w:rsidRPr="00AF6AF5" w:rsidRDefault="00AF6AF5">
      <w:pPr>
        <w:pStyle w:val="afa"/>
        <w:numPr>
          <w:ilvl w:val="0"/>
          <w:numId w:val="8"/>
        </w:numPr>
      </w:pPr>
      <w:r w:rsidRPr="00AF6AF5">
        <w:t>Поле</w:t>
      </w:r>
      <w:r w:rsidR="00ED750F">
        <w:t xml:space="preserve"> </w:t>
      </w:r>
      <w:r w:rsidRPr="00AF6AF5">
        <w:t>«</w:t>
      </w:r>
      <w:r w:rsidRPr="00D552F7">
        <w:rPr>
          <w:rStyle w:val="af0"/>
        </w:rPr>
        <w:t>Пользователи</w:t>
      </w:r>
      <w:r w:rsidRPr="00AF6AF5">
        <w:t>».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выбрать</w:t>
      </w:r>
      <w:r w:rsidR="00ED750F">
        <w:t xml:space="preserve"> </w:t>
      </w:r>
      <w:r w:rsidRPr="00AF6AF5">
        <w:t>из</w:t>
      </w:r>
      <w:r w:rsidR="00ED750F">
        <w:t xml:space="preserve"> </w:t>
      </w:r>
      <w:r w:rsidRPr="00AF6AF5">
        <w:t>списка</w:t>
      </w:r>
      <w:r w:rsidR="00ED750F">
        <w:t xml:space="preserve"> </w:t>
      </w:r>
      <w:r w:rsidRPr="00AF6AF5">
        <w:t>пользователей,</w:t>
      </w:r>
      <w:r w:rsidR="00ED750F">
        <w:t xml:space="preserve"> </w:t>
      </w:r>
      <w:r w:rsidRPr="00AF6AF5">
        <w:t>которые</w:t>
      </w:r>
      <w:r w:rsidR="00ED750F">
        <w:t xml:space="preserve"> </w:t>
      </w:r>
      <w:r w:rsidRPr="00AF6AF5">
        <w:t>получат</w:t>
      </w:r>
      <w:r w:rsidR="00ED750F">
        <w:t xml:space="preserve"> </w:t>
      </w:r>
      <w:r w:rsidRPr="00AF6AF5">
        <w:t>отчет.</w:t>
      </w:r>
      <w:r w:rsidR="00ED750F">
        <w:t xml:space="preserve"> </w:t>
      </w:r>
      <w:r w:rsidRPr="00AF6AF5">
        <w:t>Навигация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списку</w:t>
      </w:r>
      <w:r w:rsidR="00ED750F">
        <w:t xml:space="preserve"> </w:t>
      </w:r>
      <w:r w:rsidRPr="00AF6AF5">
        <w:t>осуществляется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помощью</w:t>
      </w:r>
      <w:r w:rsidR="00ED750F">
        <w:t xml:space="preserve"> </w:t>
      </w:r>
      <w:r w:rsidRPr="00AF6AF5">
        <w:t>строки</w:t>
      </w:r>
      <w:r w:rsidR="00ED750F">
        <w:t xml:space="preserve"> </w:t>
      </w:r>
      <w:r w:rsidRPr="00AF6AF5">
        <w:t>поиска.</w:t>
      </w:r>
    </w:p>
    <w:p w14:paraId="3BAB2AB2" w14:textId="5E46D6B9" w:rsidR="00AF6AF5" w:rsidRDefault="00AF6AF5">
      <w:pPr>
        <w:pStyle w:val="afa"/>
        <w:numPr>
          <w:ilvl w:val="0"/>
          <w:numId w:val="8"/>
        </w:numPr>
      </w:pPr>
      <w:r w:rsidRPr="00AF6AF5">
        <w:lastRenderedPageBreak/>
        <w:t>Поле</w:t>
      </w:r>
      <w:r w:rsidR="00ED750F">
        <w:t xml:space="preserve"> </w:t>
      </w:r>
      <w:r w:rsidRPr="00AF6AF5">
        <w:t>«</w:t>
      </w:r>
      <w:r w:rsidRPr="00D552F7">
        <w:rPr>
          <w:rStyle w:val="af0"/>
        </w:rPr>
        <w:t>Роли</w:t>
      </w:r>
      <w:r w:rsidR="00ED750F" w:rsidRPr="00D552F7">
        <w:rPr>
          <w:rStyle w:val="af0"/>
        </w:rPr>
        <w:t xml:space="preserve"> </w:t>
      </w:r>
      <w:r w:rsidRPr="00D552F7">
        <w:rPr>
          <w:rStyle w:val="af0"/>
        </w:rPr>
        <w:t>пользователей</w:t>
      </w:r>
      <w:r w:rsidRPr="00AF6AF5">
        <w:t>».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выбрать</w:t>
      </w:r>
      <w:r w:rsidR="00ED750F">
        <w:t xml:space="preserve"> </w:t>
      </w:r>
      <w:r w:rsidRPr="00AF6AF5">
        <w:t>из</w:t>
      </w:r>
      <w:r w:rsidR="00ED750F">
        <w:t xml:space="preserve"> </w:t>
      </w:r>
      <w:r w:rsidRPr="00AF6AF5">
        <w:t>списка</w:t>
      </w:r>
      <w:r w:rsidR="00ED750F">
        <w:t xml:space="preserve"> </w:t>
      </w:r>
      <w:r w:rsidRPr="00AF6AF5">
        <w:t>группы</w:t>
      </w:r>
      <w:r w:rsidR="00ED750F">
        <w:t xml:space="preserve"> </w:t>
      </w:r>
      <w:r w:rsidRPr="00AF6AF5">
        <w:t>пользователей</w:t>
      </w:r>
      <w:r w:rsidR="00ED750F">
        <w:t xml:space="preserve"> </w:t>
      </w:r>
      <w:r w:rsidRPr="00AF6AF5">
        <w:t>(роли),</w:t>
      </w:r>
      <w:r w:rsidR="00ED750F">
        <w:t xml:space="preserve"> </w:t>
      </w:r>
      <w:r w:rsidRPr="00AF6AF5">
        <w:t>которые</w:t>
      </w:r>
      <w:r w:rsidR="00ED750F">
        <w:t xml:space="preserve"> </w:t>
      </w:r>
      <w:r w:rsidRPr="00AF6AF5">
        <w:t>получат</w:t>
      </w:r>
      <w:r w:rsidR="00ED750F">
        <w:t xml:space="preserve"> </w:t>
      </w:r>
      <w:r w:rsidRPr="00AF6AF5">
        <w:t>отчёт.</w:t>
      </w:r>
      <w:r w:rsidR="00ED750F">
        <w:t xml:space="preserve"> </w:t>
      </w:r>
      <w:r w:rsidRPr="00AF6AF5">
        <w:t>Навигация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списку</w:t>
      </w:r>
      <w:r w:rsidR="00ED750F">
        <w:t xml:space="preserve"> </w:t>
      </w:r>
      <w:r w:rsidRPr="00AF6AF5">
        <w:t>ролей</w:t>
      </w:r>
      <w:r w:rsidR="00ED750F">
        <w:t xml:space="preserve"> </w:t>
      </w:r>
      <w:r w:rsidRPr="00AF6AF5">
        <w:t>осуществляется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помощью</w:t>
      </w:r>
      <w:r w:rsidR="00ED750F">
        <w:t xml:space="preserve"> </w:t>
      </w:r>
      <w:r w:rsidRPr="00AF6AF5">
        <w:t>строки</w:t>
      </w:r>
      <w:r w:rsidR="00ED750F">
        <w:t xml:space="preserve"> </w:t>
      </w:r>
      <w:r w:rsidRPr="00AF6AF5">
        <w:t>поиска.</w:t>
      </w:r>
    </w:p>
    <w:p w14:paraId="25BB49D6" w14:textId="4CC7C260" w:rsidR="00CB28C7" w:rsidRDefault="00CB28C7" w:rsidP="00371399">
      <w:pPr>
        <w:pStyle w:val="af7"/>
      </w:pPr>
      <w:r w:rsidRPr="00AF6AF5">
        <w:rPr>
          <w:lang w:eastAsia="ru-RU"/>
        </w:rPr>
        <w:drawing>
          <wp:inline distT="0" distB="0" distL="0" distR="0" wp14:anchorId="2531F382" wp14:editId="08578EF5">
            <wp:extent cx="3686135" cy="3729720"/>
            <wp:effectExtent l="0" t="0" r="0" b="4445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306" cy="373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396EF" w14:textId="6C220338" w:rsidR="00CB28C7" w:rsidRPr="00AF6AF5" w:rsidRDefault="00CB28C7" w:rsidP="00371399">
      <w:pPr>
        <w:pStyle w:val="a6"/>
      </w:pPr>
      <w:bookmarkStart w:id="93" w:name="_Ref124497344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22</w:t>
        </w:r>
      </w:fldSimple>
      <w:bookmarkEnd w:id="93"/>
      <w:r>
        <w:t>.</w:t>
      </w:r>
      <w:r w:rsidR="00ED750F">
        <w:t xml:space="preserve"> </w:t>
      </w:r>
      <w:r>
        <w:t>Окно</w:t>
      </w:r>
      <w:r w:rsidR="00ED750F">
        <w:t xml:space="preserve"> </w:t>
      </w:r>
      <w:r>
        <w:t>настройки</w:t>
      </w:r>
      <w:r w:rsidR="00ED750F">
        <w:t xml:space="preserve"> </w:t>
      </w:r>
      <w:r>
        <w:t>рассылки</w:t>
      </w:r>
    </w:p>
    <w:p w14:paraId="50E57282" w14:textId="5D430420" w:rsidR="00AF6AF5" w:rsidRPr="00AF6AF5" w:rsidRDefault="00BC4EA9">
      <w:pPr>
        <w:pStyle w:val="afa"/>
        <w:numPr>
          <w:ilvl w:val="0"/>
          <w:numId w:val="8"/>
        </w:numPr>
      </w:pPr>
      <w:r>
        <w:t>Блок</w:t>
      </w:r>
      <w:r w:rsidR="00ED750F">
        <w:t xml:space="preserve"> </w:t>
      </w:r>
      <w:r>
        <w:t>«</w:t>
      </w:r>
      <w:r w:rsidRPr="00104ECE">
        <w:rPr>
          <w:rStyle w:val="af0"/>
        </w:rPr>
        <w:t>Настройка</w:t>
      </w:r>
      <w:r w:rsidR="00ED750F" w:rsidRPr="00104ECE">
        <w:rPr>
          <w:rStyle w:val="af0"/>
        </w:rPr>
        <w:t xml:space="preserve"> </w:t>
      </w:r>
      <w:r w:rsidRPr="00104ECE">
        <w:rPr>
          <w:rStyle w:val="af0"/>
        </w:rPr>
        <w:t>расписания</w:t>
      </w:r>
      <w:r>
        <w:t>»</w:t>
      </w:r>
      <w:r w:rsidR="00CB28C7">
        <w:t>.</w:t>
      </w:r>
      <w:r w:rsidR="00ED750F">
        <w:t xml:space="preserve"> </w:t>
      </w:r>
      <w:r w:rsidR="00AF6AF5" w:rsidRPr="00AF6AF5">
        <w:t>Позволяет</w:t>
      </w:r>
      <w:r w:rsidR="00ED750F">
        <w:t xml:space="preserve"> </w:t>
      </w:r>
      <w:r w:rsidR="00AF6AF5" w:rsidRPr="00AF6AF5">
        <w:t>определить</w:t>
      </w:r>
      <w:r w:rsidR="00ED750F">
        <w:t xml:space="preserve"> </w:t>
      </w:r>
      <w:r w:rsidR="00AF6AF5" w:rsidRPr="00AF6AF5">
        <w:t>периодичность</w:t>
      </w:r>
      <w:r w:rsidR="00ED750F">
        <w:t xml:space="preserve"> </w:t>
      </w:r>
      <w:r w:rsidR="00AF6AF5" w:rsidRPr="00AF6AF5">
        <w:t>отправки</w:t>
      </w:r>
      <w:r w:rsidR="00ED750F">
        <w:t xml:space="preserve"> </w:t>
      </w:r>
      <w:r w:rsidR="00AF6AF5" w:rsidRPr="00AF6AF5">
        <w:t>пользователю</w:t>
      </w:r>
      <w:r w:rsidR="00ED750F">
        <w:t xml:space="preserve"> </w:t>
      </w:r>
      <w:r w:rsidR="00AF6AF5" w:rsidRPr="00AF6AF5">
        <w:t>сформированного</w:t>
      </w:r>
      <w:r w:rsidR="00ED750F">
        <w:t xml:space="preserve"> </w:t>
      </w:r>
      <w:r w:rsidR="00AF6AF5" w:rsidRPr="00AF6AF5">
        <w:t>отчета.</w:t>
      </w:r>
      <w:r w:rsidR="00ED750F">
        <w:t xml:space="preserve"> </w:t>
      </w:r>
      <w:r w:rsidR="00AF6AF5" w:rsidRPr="00AF6AF5">
        <w:t>Для</w:t>
      </w:r>
      <w:r w:rsidR="00ED750F">
        <w:t xml:space="preserve"> </w:t>
      </w:r>
      <w:r w:rsidR="00AF6AF5" w:rsidRPr="00AF6AF5">
        <w:t>настройки</w:t>
      </w:r>
      <w:r w:rsidR="00ED750F">
        <w:t xml:space="preserve"> </w:t>
      </w:r>
      <w:r w:rsidR="00AF6AF5" w:rsidRPr="00AF6AF5">
        <w:t>расписания</w:t>
      </w:r>
      <w:r w:rsidR="00ED750F">
        <w:t xml:space="preserve"> </w:t>
      </w:r>
      <w:r w:rsidR="00AF6AF5" w:rsidRPr="00AF6AF5">
        <w:t>отправки</w:t>
      </w:r>
      <w:r w:rsidR="00ED750F">
        <w:t xml:space="preserve"> </w:t>
      </w:r>
      <w:r w:rsidR="00AF6AF5" w:rsidRPr="00AF6AF5">
        <w:t>отчета</w:t>
      </w:r>
      <w:r w:rsidR="00ED750F">
        <w:t xml:space="preserve"> </w:t>
      </w:r>
      <w:r w:rsidR="00AF6AF5" w:rsidRPr="00AF6AF5">
        <w:t>необходимо</w:t>
      </w:r>
      <w:r w:rsidR="00ED750F">
        <w:t xml:space="preserve"> </w:t>
      </w:r>
      <w:r w:rsidR="00AF6AF5" w:rsidRPr="00AF6AF5">
        <w:t>выбрать</w:t>
      </w:r>
      <w:r w:rsidR="00ED750F">
        <w:t xml:space="preserve"> </w:t>
      </w:r>
      <w:r w:rsidR="00AF6AF5" w:rsidRPr="00AF6AF5">
        <w:t>период</w:t>
      </w:r>
      <w:r w:rsidR="00ED750F">
        <w:t xml:space="preserve"> </w:t>
      </w:r>
      <w:r w:rsidR="00AF6AF5" w:rsidRPr="00AF6AF5">
        <w:t>рассылки.</w:t>
      </w:r>
      <w:r w:rsidR="00ED750F">
        <w:t xml:space="preserve"> </w:t>
      </w:r>
      <w:r w:rsidR="00AF6AF5" w:rsidRPr="00AF6AF5">
        <w:t>Настройка</w:t>
      </w:r>
      <w:r w:rsidR="00ED750F">
        <w:t xml:space="preserve"> </w:t>
      </w:r>
      <w:r w:rsidR="00AF6AF5" w:rsidRPr="00AF6AF5">
        <w:t>периодов</w:t>
      </w:r>
      <w:r w:rsidR="00ED750F">
        <w:t xml:space="preserve"> </w:t>
      </w:r>
      <w:r w:rsidR="00AF6AF5" w:rsidRPr="00AF6AF5">
        <w:t>осуществляется</w:t>
      </w:r>
      <w:r w:rsidR="00ED750F">
        <w:t xml:space="preserve"> </w:t>
      </w:r>
      <w:r w:rsidR="00AF6AF5" w:rsidRPr="00AF6AF5">
        <w:t>на</w:t>
      </w:r>
      <w:r w:rsidR="00ED750F">
        <w:t xml:space="preserve"> </w:t>
      </w:r>
      <w:r w:rsidR="00AF6AF5" w:rsidRPr="00AF6AF5">
        <w:t>соответствующих</w:t>
      </w:r>
      <w:r w:rsidR="00ED750F">
        <w:t xml:space="preserve"> </w:t>
      </w:r>
      <w:r w:rsidR="00AF6AF5" w:rsidRPr="00AF6AF5">
        <w:t>вкладках.</w:t>
      </w:r>
      <w:r w:rsidR="00ED750F">
        <w:t xml:space="preserve"> </w:t>
      </w:r>
      <w:r w:rsidR="00AF6AF5" w:rsidRPr="00AF6AF5">
        <w:t>Доступны</w:t>
      </w:r>
      <w:r w:rsidR="00ED750F">
        <w:t xml:space="preserve"> </w:t>
      </w:r>
      <w:r w:rsidR="00AF6AF5" w:rsidRPr="00AF6AF5">
        <w:t>следующие</w:t>
      </w:r>
      <w:r w:rsidR="00ED750F">
        <w:t xml:space="preserve"> </w:t>
      </w:r>
      <w:r w:rsidR="00AF6AF5" w:rsidRPr="00AF6AF5">
        <w:t>периоды:</w:t>
      </w:r>
    </w:p>
    <w:p w14:paraId="0D66C3B7" w14:textId="6BE0E504" w:rsidR="00AF6AF5" w:rsidRPr="000C4BFF" w:rsidRDefault="00AF6AF5">
      <w:pPr>
        <w:pStyle w:val="afa"/>
        <w:numPr>
          <w:ilvl w:val="1"/>
          <w:numId w:val="8"/>
        </w:numPr>
      </w:pPr>
      <w:r w:rsidRPr="000C4BFF">
        <w:t>минуты.</w:t>
      </w:r>
      <w:r w:rsidR="00ED750F">
        <w:t xml:space="preserve"> </w:t>
      </w:r>
      <w:r w:rsidRPr="000C4BFF">
        <w:t>Возможный</w:t>
      </w:r>
      <w:r w:rsidR="00ED750F">
        <w:t xml:space="preserve"> </w:t>
      </w:r>
      <w:r w:rsidRPr="000C4BFF">
        <w:t>интервал</w:t>
      </w:r>
      <w:r w:rsidR="00ED750F">
        <w:t xml:space="preserve"> </w:t>
      </w:r>
      <w:r w:rsidRPr="000C4BFF">
        <w:t>между</w:t>
      </w:r>
      <w:r w:rsidR="00ED750F">
        <w:t xml:space="preserve"> </w:t>
      </w:r>
      <w:r w:rsidRPr="000C4BFF">
        <w:t>рассылками</w:t>
      </w:r>
      <w:r w:rsidR="00ED750F">
        <w:t xml:space="preserve"> </w:t>
      </w:r>
      <w:r w:rsidRPr="000C4BFF">
        <w:t>от</w:t>
      </w:r>
      <w:r w:rsidR="00ED750F">
        <w:t xml:space="preserve"> </w:t>
      </w:r>
      <w:r w:rsidRPr="000C4BFF">
        <w:t>1</w:t>
      </w:r>
      <w:r w:rsidR="00ED750F">
        <w:t xml:space="preserve"> </w:t>
      </w:r>
      <w:r w:rsidRPr="000C4BFF">
        <w:t>до</w:t>
      </w:r>
      <w:r w:rsidR="00ED750F">
        <w:t xml:space="preserve"> </w:t>
      </w:r>
      <w:r w:rsidRPr="000C4BFF">
        <w:t>59</w:t>
      </w:r>
      <w:r w:rsidR="00ED750F">
        <w:t xml:space="preserve"> </w:t>
      </w:r>
      <w:r w:rsidRPr="000C4BFF">
        <w:t>минут;</w:t>
      </w:r>
    </w:p>
    <w:p w14:paraId="3A6EF8D5" w14:textId="32571431" w:rsidR="00AF6AF5" w:rsidRPr="000C4BFF" w:rsidRDefault="00AF6AF5">
      <w:pPr>
        <w:pStyle w:val="afa"/>
        <w:numPr>
          <w:ilvl w:val="1"/>
          <w:numId w:val="8"/>
        </w:numPr>
      </w:pPr>
      <w:r w:rsidRPr="000C4BFF">
        <w:t>часы.</w:t>
      </w:r>
      <w:r w:rsidR="00ED750F">
        <w:t xml:space="preserve"> </w:t>
      </w:r>
      <w:r w:rsidRPr="000C4BFF">
        <w:t>Возможный</w:t>
      </w:r>
      <w:r w:rsidR="00ED750F">
        <w:t xml:space="preserve"> </w:t>
      </w:r>
      <w:r w:rsidRPr="000C4BFF">
        <w:t>интервал</w:t>
      </w:r>
      <w:r w:rsidR="00ED750F">
        <w:t xml:space="preserve"> </w:t>
      </w:r>
      <w:r w:rsidRPr="000C4BFF">
        <w:t>между</w:t>
      </w:r>
      <w:r w:rsidR="00ED750F">
        <w:t xml:space="preserve"> </w:t>
      </w:r>
      <w:r w:rsidRPr="000C4BFF">
        <w:t>рассылками</w:t>
      </w:r>
      <w:r w:rsidR="00ED750F">
        <w:t xml:space="preserve"> </w:t>
      </w:r>
      <w:r w:rsidRPr="000C4BFF">
        <w:t>от</w:t>
      </w:r>
      <w:r w:rsidR="00ED750F">
        <w:t xml:space="preserve"> </w:t>
      </w:r>
      <w:r w:rsidRPr="000C4BFF">
        <w:t>1</w:t>
      </w:r>
      <w:r w:rsidR="00ED750F">
        <w:t xml:space="preserve"> </w:t>
      </w:r>
      <w:r w:rsidRPr="000C4BFF">
        <w:t>до</w:t>
      </w:r>
      <w:r w:rsidR="00ED750F">
        <w:t xml:space="preserve"> </w:t>
      </w:r>
      <w:r w:rsidRPr="000C4BFF">
        <w:t>23</w:t>
      </w:r>
      <w:r w:rsidR="00ED750F">
        <w:t xml:space="preserve"> </w:t>
      </w:r>
      <w:r w:rsidRPr="000C4BFF">
        <w:t>часов.</w:t>
      </w:r>
      <w:r w:rsidR="00ED750F">
        <w:t xml:space="preserve"> </w:t>
      </w:r>
      <w:r w:rsidRPr="000C4BFF">
        <w:t>Дополнительно</w:t>
      </w:r>
      <w:r w:rsidR="00ED750F">
        <w:t xml:space="preserve"> </w:t>
      </w:r>
      <w:r w:rsidRPr="000C4BFF">
        <w:t>можно</w:t>
      </w:r>
      <w:r w:rsidR="00ED750F">
        <w:t xml:space="preserve"> </w:t>
      </w:r>
      <w:r w:rsidRPr="000C4BFF">
        <w:t>выбрать</w:t>
      </w:r>
      <w:r w:rsidR="00ED750F">
        <w:t xml:space="preserve"> </w:t>
      </w:r>
      <w:r w:rsidRPr="000C4BFF">
        <w:t>во</w:t>
      </w:r>
      <w:r w:rsidR="00ED750F">
        <w:t xml:space="preserve"> </w:t>
      </w:r>
      <w:r w:rsidRPr="000C4BFF">
        <w:t>сколько</w:t>
      </w:r>
      <w:r w:rsidR="00ED750F">
        <w:t xml:space="preserve"> </w:t>
      </w:r>
      <w:r w:rsidRPr="000C4BFF">
        <w:t>минут</w:t>
      </w:r>
      <w:r w:rsidR="00ED750F">
        <w:t xml:space="preserve"> </w:t>
      </w:r>
      <w:r w:rsidRPr="000C4BFF">
        <w:t>часа</w:t>
      </w:r>
      <w:r w:rsidR="00ED750F">
        <w:t xml:space="preserve"> </w:t>
      </w:r>
      <w:r w:rsidRPr="000C4BFF">
        <w:t>будет</w:t>
      </w:r>
      <w:r w:rsidR="00ED750F">
        <w:t xml:space="preserve"> </w:t>
      </w:r>
      <w:r w:rsidRPr="000C4BFF">
        <w:t>происходить</w:t>
      </w:r>
      <w:r w:rsidR="00ED750F">
        <w:t xml:space="preserve"> </w:t>
      </w:r>
      <w:r w:rsidRPr="000C4BFF">
        <w:t>отправка</w:t>
      </w:r>
      <w:r w:rsidR="00ED750F">
        <w:t xml:space="preserve"> </w:t>
      </w:r>
      <w:r w:rsidRPr="000C4BFF">
        <w:t>отчёта;</w:t>
      </w:r>
    </w:p>
    <w:p w14:paraId="4E4CC371" w14:textId="13AEC17C" w:rsidR="00AF6AF5" w:rsidRPr="000C4BFF" w:rsidRDefault="00AF6AF5">
      <w:pPr>
        <w:pStyle w:val="afa"/>
        <w:numPr>
          <w:ilvl w:val="1"/>
          <w:numId w:val="8"/>
        </w:numPr>
      </w:pPr>
      <w:r w:rsidRPr="000C4BFF">
        <w:t>дни.</w:t>
      </w:r>
      <w:r w:rsidR="00ED750F">
        <w:t xml:space="preserve"> </w:t>
      </w:r>
      <w:r w:rsidRPr="000C4BFF">
        <w:t>Возможный</w:t>
      </w:r>
      <w:r w:rsidR="00ED750F">
        <w:t xml:space="preserve"> </w:t>
      </w:r>
      <w:r w:rsidRPr="000C4BFF">
        <w:t>интервал</w:t>
      </w:r>
      <w:r w:rsidR="00ED750F">
        <w:t xml:space="preserve"> </w:t>
      </w:r>
      <w:r w:rsidRPr="000C4BFF">
        <w:t>между</w:t>
      </w:r>
      <w:r w:rsidR="00ED750F">
        <w:t xml:space="preserve"> </w:t>
      </w:r>
      <w:r w:rsidRPr="000C4BFF">
        <w:t>рассылками</w:t>
      </w:r>
      <w:r w:rsidR="00ED750F">
        <w:t xml:space="preserve"> </w:t>
      </w:r>
      <w:r w:rsidRPr="000C4BFF">
        <w:t>от</w:t>
      </w:r>
      <w:r w:rsidR="00ED750F">
        <w:t xml:space="preserve"> </w:t>
      </w:r>
      <w:r w:rsidRPr="000C4BFF">
        <w:t>1</w:t>
      </w:r>
      <w:r w:rsidR="00ED750F">
        <w:t xml:space="preserve"> </w:t>
      </w:r>
      <w:r w:rsidRPr="000C4BFF">
        <w:t>до</w:t>
      </w:r>
      <w:r w:rsidR="00ED750F">
        <w:t xml:space="preserve"> </w:t>
      </w:r>
      <w:r w:rsidRPr="000C4BFF">
        <w:t>31</w:t>
      </w:r>
      <w:r w:rsidR="00ED750F">
        <w:t xml:space="preserve"> </w:t>
      </w:r>
      <w:r w:rsidRPr="000C4BFF">
        <w:t>дня.</w:t>
      </w:r>
      <w:r w:rsidR="00ED750F">
        <w:t xml:space="preserve"> </w:t>
      </w:r>
      <w:r w:rsidRPr="000C4BFF">
        <w:t>Дополнительно</w:t>
      </w:r>
      <w:r w:rsidR="00ED750F">
        <w:t xml:space="preserve"> </w:t>
      </w:r>
      <w:r w:rsidRPr="000C4BFF">
        <w:t>можно</w:t>
      </w:r>
      <w:r w:rsidR="00ED750F">
        <w:t xml:space="preserve"> </w:t>
      </w:r>
      <w:r w:rsidRPr="000C4BFF">
        <w:t>выбрать</w:t>
      </w:r>
      <w:r w:rsidR="00ED750F">
        <w:t xml:space="preserve"> </w:t>
      </w:r>
      <w:r w:rsidRPr="000C4BFF">
        <w:t>время</w:t>
      </w:r>
      <w:r w:rsidR="00ED750F">
        <w:t xml:space="preserve"> </w:t>
      </w:r>
      <w:r w:rsidRPr="000C4BFF">
        <w:t>отправки</w:t>
      </w:r>
      <w:r w:rsidR="00ED750F">
        <w:t xml:space="preserve"> </w:t>
      </w:r>
      <w:r w:rsidRPr="000C4BFF">
        <w:t>отчёта.</w:t>
      </w:r>
      <w:r w:rsidR="00ED750F">
        <w:t xml:space="preserve"> </w:t>
      </w:r>
      <w:r w:rsidRPr="000C4BFF">
        <w:t>Также</w:t>
      </w:r>
      <w:r w:rsidR="00ED750F">
        <w:t xml:space="preserve"> </w:t>
      </w:r>
      <w:r w:rsidRPr="000C4BFF">
        <w:t>существует</w:t>
      </w:r>
      <w:r w:rsidR="00ED750F">
        <w:t xml:space="preserve"> </w:t>
      </w:r>
      <w:r w:rsidRPr="000C4BFF">
        <w:t>возможность</w:t>
      </w:r>
      <w:r w:rsidR="00ED750F">
        <w:t xml:space="preserve"> </w:t>
      </w:r>
      <w:r w:rsidRPr="000C4BFF">
        <w:t>отправки</w:t>
      </w:r>
      <w:r w:rsidR="00ED750F">
        <w:t xml:space="preserve"> </w:t>
      </w:r>
      <w:r w:rsidRPr="000C4BFF">
        <w:t>отчетности</w:t>
      </w:r>
      <w:r w:rsidR="00ED750F">
        <w:t xml:space="preserve"> </w:t>
      </w:r>
      <w:r w:rsidRPr="000C4BFF">
        <w:t>каждый</w:t>
      </w:r>
      <w:r w:rsidR="00ED750F">
        <w:t xml:space="preserve"> </w:t>
      </w:r>
      <w:r w:rsidRPr="000C4BFF">
        <w:t>рабочий</w:t>
      </w:r>
      <w:r w:rsidR="00ED750F">
        <w:t xml:space="preserve"> </w:t>
      </w:r>
      <w:r w:rsidRPr="000C4BFF">
        <w:t>день</w:t>
      </w:r>
      <w:r w:rsidR="00ED750F">
        <w:t xml:space="preserve"> </w:t>
      </w:r>
      <w:r w:rsidRPr="000C4BFF">
        <w:t>в</w:t>
      </w:r>
      <w:r w:rsidR="00ED750F">
        <w:t xml:space="preserve"> </w:t>
      </w:r>
      <w:r w:rsidRPr="000C4BFF">
        <w:t>определённое</w:t>
      </w:r>
      <w:r w:rsidR="00ED750F">
        <w:t xml:space="preserve"> </w:t>
      </w:r>
      <w:r w:rsidRPr="000C4BFF">
        <w:t>время;</w:t>
      </w:r>
    </w:p>
    <w:p w14:paraId="71F2AB80" w14:textId="4B93EE21" w:rsidR="00AF6AF5" w:rsidRPr="000C4BFF" w:rsidRDefault="00AF6AF5">
      <w:pPr>
        <w:pStyle w:val="afa"/>
        <w:numPr>
          <w:ilvl w:val="1"/>
          <w:numId w:val="8"/>
        </w:numPr>
      </w:pPr>
      <w:r w:rsidRPr="000C4BFF">
        <w:lastRenderedPageBreak/>
        <w:t>недели.</w:t>
      </w:r>
      <w:r w:rsidR="00ED750F">
        <w:t xml:space="preserve"> </w:t>
      </w:r>
      <w:r w:rsidRPr="000C4BFF">
        <w:t>При</w:t>
      </w:r>
      <w:r w:rsidR="00ED750F">
        <w:t xml:space="preserve"> </w:t>
      </w:r>
      <w:r w:rsidRPr="000C4BFF">
        <w:t>выборе</w:t>
      </w:r>
      <w:r w:rsidR="00ED750F">
        <w:t xml:space="preserve"> </w:t>
      </w:r>
      <w:r w:rsidRPr="000C4BFF">
        <w:t>этого</w:t>
      </w:r>
      <w:r w:rsidR="00ED750F">
        <w:t xml:space="preserve"> </w:t>
      </w:r>
      <w:r w:rsidRPr="000C4BFF">
        <w:t>периода</w:t>
      </w:r>
      <w:r w:rsidR="00ED750F">
        <w:t xml:space="preserve"> </w:t>
      </w:r>
      <w:r w:rsidRPr="000C4BFF">
        <w:t>рассылка</w:t>
      </w:r>
      <w:r w:rsidR="00ED750F">
        <w:t xml:space="preserve"> </w:t>
      </w:r>
      <w:r w:rsidRPr="000C4BFF">
        <w:t>будет</w:t>
      </w:r>
      <w:r w:rsidR="00ED750F">
        <w:t xml:space="preserve"> </w:t>
      </w:r>
      <w:r w:rsidRPr="000C4BFF">
        <w:t>осуществляться</w:t>
      </w:r>
      <w:r w:rsidR="00ED750F">
        <w:t xml:space="preserve"> </w:t>
      </w:r>
      <w:r w:rsidRPr="000C4BFF">
        <w:t>один</w:t>
      </w:r>
      <w:r w:rsidR="00ED750F">
        <w:t xml:space="preserve"> </w:t>
      </w:r>
      <w:r w:rsidRPr="000C4BFF">
        <w:t>раз</w:t>
      </w:r>
      <w:r w:rsidR="00ED750F">
        <w:t xml:space="preserve"> </w:t>
      </w:r>
      <w:r w:rsidRPr="000C4BFF">
        <w:t>в</w:t>
      </w:r>
      <w:r w:rsidR="00ED750F">
        <w:t xml:space="preserve"> </w:t>
      </w:r>
      <w:r w:rsidRPr="000C4BFF">
        <w:t>неделю</w:t>
      </w:r>
      <w:r w:rsidR="00ED750F">
        <w:t xml:space="preserve"> </w:t>
      </w:r>
      <w:r w:rsidRPr="000C4BFF">
        <w:t>в</w:t>
      </w:r>
      <w:r w:rsidR="00ED750F">
        <w:t xml:space="preserve"> </w:t>
      </w:r>
      <w:r w:rsidRPr="000C4BFF">
        <w:t>заданный</w:t>
      </w:r>
      <w:r w:rsidR="00ED750F">
        <w:t xml:space="preserve"> </w:t>
      </w:r>
      <w:r w:rsidRPr="000C4BFF">
        <w:t>день</w:t>
      </w:r>
      <w:r w:rsidR="00ED750F">
        <w:t xml:space="preserve"> </w:t>
      </w:r>
      <w:r w:rsidRPr="000C4BFF">
        <w:t>в</w:t>
      </w:r>
      <w:r w:rsidR="00ED750F">
        <w:t xml:space="preserve"> </w:t>
      </w:r>
      <w:r w:rsidRPr="000C4BFF">
        <w:t>заданное</w:t>
      </w:r>
      <w:r w:rsidR="00ED750F">
        <w:t xml:space="preserve"> </w:t>
      </w:r>
      <w:r w:rsidRPr="000C4BFF">
        <w:t>время;</w:t>
      </w:r>
    </w:p>
    <w:p w14:paraId="05AA4B75" w14:textId="4624D2B9" w:rsidR="00AF6AF5" w:rsidRPr="000C4BFF" w:rsidRDefault="00AF6AF5">
      <w:pPr>
        <w:pStyle w:val="afa"/>
        <w:numPr>
          <w:ilvl w:val="1"/>
          <w:numId w:val="8"/>
        </w:numPr>
      </w:pPr>
      <w:r w:rsidRPr="000C4BFF">
        <w:t>месяцы.</w:t>
      </w:r>
      <w:r w:rsidR="00ED750F">
        <w:t xml:space="preserve"> </w:t>
      </w:r>
      <w:r w:rsidRPr="000C4BFF">
        <w:t>Доступный</w:t>
      </w:r>
      <w:r w:rsidR="00ED750F">
        <w:t xml:space="preserve"> </w:t>
      </w:r>
      <w:r w:rsidRPr="000C4BFF">
        <w:t>интервал</w:t>
      </w:r>
      <w:r w:rsidR="00ED750F">
        <w:t xml:space="preserve"> </w:t>
      </w:r>
      <w:r w:rsidRPr="000C4BFF">
        <w:t>между</w:t>
      </w:r>
      <w:r w:rsidR="00ED750F">
        <w:t xml:space="preserve"> </w:t>
      </w:r>
      <w:r w:rsidRPr="000C4BFF">
        <w:t>рассылками</w:t>
      </w:r>
      <w:r w:rsidR="00ED750F">
        <w:t xml:space="preserve"> </w:t>
      </w:r>
      <w:r w:rsidRPr="000C4BFF">
        <w:t>от</w:t>
      </w:r>
      <w:r w:rsidR="00ED750F">
        <w:t xml:space="preserve"> </w:t>
      </w:r>
      <w:r w:rsidRPr="000C4BFF">
        <w:t>1</w:t>
      </w:r>
      <w:r w:rsidR="00ED750F">
        <w:t xml:space="preserve"> </w:t>
      </w:r>
      <w:r w:rsidRPr="000C4BFF">
        <w:t>до</w:t>
      </w:r>
      <w:r w:rsidR="00ED750F">
        <w:t xml:space="preserve"> </w:t>
      </w:r>
      <w:r w:rsidRPr="000C4BFF">
        <w:t>12</w:t>
      </w:r>
      <w:r w:rsidR="00ED750F">
        <w:t xml:space="preserve"> </w:t>
      </w:r>
      <w:r w:rsidRPr="000C4BFF">
        <w:t>месяцев.</w:t>
      </w:r>
      <w:r w:rsidR="00ED750F">
        <w:t xml:space="preserve"> </w:t>
      </w:r>
      <w:r w:rsidRPr="000C4BFF">
        <w:t>Также</w:t>
      </w:r>
      <w:r w:rsidR="00ED750F">
        <w:t xml:space="preserve"> </w:t>
      </w:r>
      <w:r w:rsidRPr="000C4BFF">
        <w:t>реализована</w:t>
      </w:r>
      <w:r w:rsidR="00ED750F">
        <w:t xml:space="preserve"> </w:t>
      </w:r>
      <w:r w:rsidRPr="000C4BFF">
        <w:t>возможность</w:t>
      </w:r>
      <w:r w:rsidR="00ED750F">
        <w:t xml:space="preserve"> </w:t>
      </w:r>
      <w:r w:rsidRPr="000C4BFF">
        <w:t>настройки</w:t>
      </w:r>
      <w:r w:rsidR="00ED750F">
        <w:t xml:space="preserve"> </w:t>
      </w:r>
      <w:r w:rsidRPr="000C4BFF">
        <w:t>времени</w:t>
      </w:r>
      <w:r w:rsidR="00ED750F">
        <w:t xml:space="preserve"> </w:t>
      </w:r>
      <w:r w:rsidRPr="000C4BFF">
        <w:t>и</w:t>
      </w:r>
      <w:r w:rsidR="00ED750F">
        <w:t xml:space="preserve"> </w:t>
      </w:r>
      <w:r w:rsidRPr="000C4BFF">
        <w:t>дня</w:t>
      </w:r>
      <w:r w:rsidR="00ED750F">
        <w:t xml:space="preserve"> </w:t>
      </w:r>
      <w:r w:rsidRPr="000C4BFF">
        <w:t>рассылки;</w:t>
      </w:r>
    </w:p>
    <w:p w14:paraId="711D8804" w14:textId="0835B7E0" w:rsidR="00AF6AF5" w:rsidRPr="000C4BFF" w:rsidRDefault="00AF6AF5">
      <w:pPr>
        <w:pStyle w:val="afa"/>
        <w:numPr>
          <w:ilvl w:val="1"/>
          <w:numId w:val="8"/>
        </w:numPr>
      </w:pPr>
      <w:r w:rsidRPr="000C4BFF">
        <w:t>годы.</w:t>
      </w:r>
      <w:r w:rsidR="00ED750F">
        <w:t xml:space="preserve"> </w:t>
      </w:r>
      <w:r w:rsidRPr="000C4BFF">
        <w:t>При</w:t>
      </w:r>
      <w:r w:rsidR="00ED750F">
        <w:t xml:space="preserve"> </w:t>
      </w:r>
      <w:r w:rsidRPr="000C4BFF">
        <w:t>выборе</w:t>
      </w:r>
      <w:r w:rsidR="00ED750F">
        <w:t xml:space="preserve"> </w:t>
      </w:r>
      <w:r w:rsidRPr="000C4BFF">
        <w:t>данного</w:t>
      </w:r>
      <w:r w:rsidR="00ED750F">
        <w:t xml:space="preserve"> </w:t>
      </w:r>
      <w:r w:rsidRPr="000C4BFF">
        <w:t>периода</w:t>
      </w:r>
      <w:r w:rsidR="00ED750F">
        <w:t xml:space="preserve"> </w:t>
      </w:r>
      <w:r w:rsidRPr="000C4BFF">
        <w:t>доступна</w:t>
      </w:r>
      <w:r w:rsidR="00ED750F">
        <w:t xml:space="preserve"> </w:t>
      </w:r>
      <w:r w:rsidRPr="000C4BFF">
        <w:t>настройка</w:t>
      </w:r>
      <w:r w:rsidR="00ED750F">
        <w:t xml:space="preserve"> </w:t>
      </w:r>
      <w:r w:rsidRPr="000C4BFF">
        <w:t>ежегодной</w:t>
      </w:r>
      <w:r w:rsidR="00ED750F">
        <w:t xml:space="preserve"> </w:t>
      </w:r>
      <w:r w:rsidRPr="000C4BFF">
        <w:t>отправки</w:t>
      </w:r>
      <w:r w:rsidR="00ED750F">
        <w:t xml:space="preserve"> </w:t>
      </w:r>
      <w:r w:rsidRPr="000C4BFF">
        <w:t>отчёта</w:t>
      </w:r>
      <w:r w:rsidR="00ED750F">
        <w:t xml:space="preserve"> </w:t>
      </w:r>
      <w:r w:rsidRPr="000C4BFF">
        <w:t>в</w:t>
      </w:r>
      <w:r w:rsidR="00ED750F">
        <w:t xml:space="preserve"> </w:t>
      </w:r>
      <w:r w:rsidRPr="000C4BFF">
        <w:t>определённое</w:t>
      </w:r>
      <w:r w:rsidR="00ED750F">
        <w:t xml:space="preserve"> </w:t>
      </w:r>
      <w:r w:rsidRPr="000C4BFF">
        <w:t>время</w:t>
      </w:r>
      <w:r w:rsidR="00ED750F">
        <w:t xml:space="preserve"> </w:t>
      </w:r>
      <w:r w:rsidRPr="000C4BFF">
        <w:t>заданного</w:t>
      </w:r>
      <w:r w:rsidR="00ED750F">
        <w:t xml:space="preserve"> </w:t>
      </w:r>
      <w:r w:rsidRPr="000C4BFF">
        <w:t>дня</w:t>
      </w:r>
      <w:r w:rsidR="00ED750F">
        <w:t xml:space="preserve"> </w:t>
      </w:r>
      <w:r w:rsidRPr="000C4BFF">
        <w:t>заданного</w:t>
      </w:r>
      <w:r w:rsidR="00ED750F">
        <w:t xml:space="preserve"> </w:t>
      </w:r>
      <w:r w:rsidRPr="000C4BFF">
        <w:t>месяца.</w:t>
      </w:r>
    </w:p>
    <w:p w14:paraId="14F7EA5B" w14:textId="555899E5" w:rsidR="00AF6AF5" w:rsidRPr="00AF6AF5" w:rsidRDefault="00AF6AF5">
      <w:pPr>
        <w:pStyle w:val="afa"/>
        <w:numPr>
          <w:ilvl w:val="0"/>
          <w:numId w:val="8"/>
        </w:numPr>
      </w:pPr>
      <w:r w:rsidRPr="00AF6AF5">
        <w:t>Поле</w:t>
      </w:r>
      <w:r w:rsidR="00ED750F">
        <w:t xml:space="preserve"> </w:t>
      </w:r>
      <w:r w:rsidRPr="00AF6AF5">
        <w:t>«</w:t>
      </w:r>
      <w:r w:rsidRPr="00104ECE">
        <w:rPr>
          <w:rStyle w:val="af0"/>
        </w:rPr>
        <w:t>Временная</w:t>
      </w:r>
      <w:r w:rsidR="00ED750F" w:rsidRPr="00104ECE">
        <w:rPr>
          <w:rStyle w:val="af0"/>
        </w:rPr>
        <w:t xml:space="preserve"> </w:t>
      </w:r>
      <w:r w:rsidRPr="00104ECE">
        <w:rPr>
          <w:rStyle w:val="af0"/>
        </w:rPr>
        <w:t>зона</w:t>
      </w:r>
      <w:r w:rsidRPr="00AF6AF5">
        <w:t>».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задать</w:t>
      </w:r>
      <w:r w:rsidR="00ED750F">
        <w:t xml:space="preserve"> </w:t>
      </w:r>
      <w:r w:rsidRPr="00AF6AF5">
        <w:t>временную</w:t>
      </w:r>
      <w:r w:rsidR="00ED750F">
        <w:t xml:space="preserve"> </w:t>
      </w:r>
      <w:r w:rsidRPr="00AF6AF5">
        <w:t>зону</w:t>
      </w:r>
      <w:r w:rsidR="00ED750F">
        <w:t xml:space="preserve"> </w:t>
      </w:r>
      <w:r w:rsidRPr="00AF6AF5">
        <w:t>получателей</w:t>
      </w:r>
      <w:r w:rsidR="00ED750F">
        <w:t xml:space="preserve"> </w:t>
      </w:r>
      <w:r w:rsidRPr="00AF6AF5">
        <w:t>отчёта.</w:t>
      </w:r>
    </w:p>
    <w:p w14:paraId="05E663ED" w14:textId="25095732" w:rsidR="00AF6AF5" w:rsidRPr="00AF6AF5" w:rsidRDefault="00AF6AF5" w:rsidP="00371399">
      <w:r w:rsidRPr="00AF6AF5">
        <w:t>После</w:t>
      </w:r>
      <w:r w:rsidR="00ED750F">
        <w:t xml:space="preserve"> </w:t>
      </w:r>
      <w:r w:rsidRPr="00AF6AF5">
        <w:t>заполнения</w:t>
      </w:r>
      <w:r w:rsidR="00ED750F">
        <w:t xml:space="preserve"> </w:t>
      </w:r>
      <w:r w:rsidRPr="00AF6AF5">
        <w:t>всех</w:t>
      </w:r>
      <w:r w:rsidR="00ED750F">
        <w:t xml:space="preserve"> </w:t>
      </w:r>
      <w:r w:rsidRPr="00AF6AF5">
        <w:t>полей</w:t>
      </w:r>
      <w:r w:rsidR="00ED750F">
        <w:t xml:space="preserve"> </w:t>
      </w:r>
      <w:r w:rsidRPr="00AF6AF5">
        <w:t>требуется</w:t>
      </w:r>
      <w:r w:rsidR="00ED750F">
        <w:t xml:space="preserve"> </w:t>
      </w: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Pr="00CB28C7">
        <w:rPr>
          <w:rStyle w:val="af1"/>
        </w:rPr>
        <w:t>Добавить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сохранения</w:t>
      </w:r>
      <w:r w:rsidR="00ED750F">
        <w:t xml:space="preserve"> </w:t>
      </w:r>
      <w:r w:rsidRPr="00AF6AF5">
        <w:t>настроек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завершения</w:t>
      </w:r>
      <w:r w:rsidR="00ED750F">
        <w:t xml:space="preserve"> </w:t>
      </w:r>
      <w:r w:rsidRPr="00AF6AF5">
        <w:t>формирования</w:t>
      </w:r>
      <w:r w:rsidR="00ED750F">
        <w:t xml:space="preserve"> </w:t>
      </w:r>
      <w:r w:rsidRPr="00AF6AF5">
        <w:t>рассылки.</w:t>
      </w:r>
    </w:p>
    <w:p w14:paraId="72943DC8" w14:textId="7C133005" w:rsidR="00AF6AF5" w:rsidRPr="00AF6AF5" w:rsidRDefault="00AF6AF5" w:rsidP="00371399">
      <w:pPr>
        <w:pStyle w:val="3"/>
      </w:pPr>
      <w:bookmarkStart w:id="94" w:name="_Ref75440469"/>
      <w:bookmarkStart w:id="95" w:name="_Toc126141065"/>
      <w:r w:rsidRPr="00AF6AF5">
        <w:t>Управление</w:t>
      </w:r>
      <w:r w:rsidR="00ED750F">
        <w:t xml:space="preserve"> </w:t>
      </w:r>
      <w:r w:rsidRPr="00AF6AF5">
        <w:t>рассылками</w:t>
      </w:r>
      <w:bookmarkEnd w:id="94"/>
      <w:bookmarkEnd w:id="95"/>
    </w:p>
    <w:p w14:paraId="3C1314D2" w14:textId="55064D13" w:rsidR="00AF6AF5" w:rsidRPr="00AF6AF5" w:rsidRDefault="00AF6AF5" w:rsidP="00371399">
      <w:r w:rsidRPr="00AF6AF5">
        <w:t>Список</w:t>
      </w:r>
      <w:r w:rsidR="00ED750F">
        <w:t xml:space="preserve"> </w:t>
      </w:r>
      <w:r w:rsidRPr="00AF6AF5">
        <w:t>всех</w:t>
      </w:r>
      <w:r w:rsidR="00ED750F">
        <w:t xml:space="preserve"> </w:t>
      </w:r>
      <w:r w:rsidRPr="00AF6AF5">
        <w:t>настроенных</w:t>
      </w:r>
      <w:r w:rsidR="00ED750F">
        <w:t xml:space="preserve"> </w:t>
      </w:r>
      <w:r w:rsidRPr="00AF6AF5">
        <w:t>рассылок</w:t>
      </w:r>
      <w:r w:rsidR="00ED750F">
        <w:t xml:space="preserve"> </w:t>
      </w:r>
      <w:r w:rsidRPr="00AF6AF5">
        <w:t>отображается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подразделе</w:t>
      </w:r>
      <w:r w:rsidR="00ED750F">
        <w:t xml:space="preserve"> </w:t>
      </w:r>
      <w:r w:rsidRPr="00AF6AF5">
        <w:t>«Список</w:t>
      </w:r>
      <w:r w:rsidR="00ED750F">
        <w:t xml:space="preserve"> </w:t>
      </w:r>
      <w:r w:rsidRPr="00AF6AF5">
        <w:t>отчётов»</w:t>
      </w:r>
      <w:r w:rsidR="00ED750F">
        <w:t xml:space="preserve"> </w:t>
      </w:r>
      <w:r w:rsidRPr="00AF6AF5">
        <w:t>Подраздел</w:t>
      </w:r>
      <w:r w:rsidR="00ED750F">
        <w:t xml:space="preserve"> </w:t>
      </w:r>
      <w:r w:rsidRPr="00AF6AF5">
        <w:t>содержит</w:t>
      </w:r>
      <w:r w:rsidR="00ED750F">
        <w:t xml:space="preserve"> </w:t>
      </w:r>
      <w:r w:rsidRPr="00AF6AF5">
        <w:t>таблицу</w:t>
      </w:r>
      <w:r w:rsidR="00ED750F">
        <w:t xml:space="preserve"> </w:t>
      </w:r>
      <w:r w:rsidRPr="00AF6AF5">
        <w:t>со</w:t>
      </w:r>
      <w:r w:rsidR="00ED750F">
        <w:t xml:space="preserve"> </w:t>
      </w:r>
      <w:r w:rsidRPr="00AF6AF5">
        <w:t>следующими</w:t>
      </w:r>
      <w:r w:rsidR="00ED750F">
        <w:t xml:space="preserve"> </w:t>
      </w:r>
      <w:r w:rsidRPr="00AF6AF5">
        <w:t>столбцами:</w:t>
      </w:r>
    </w:p>
    <w:p w14:paraId="43129D2C" w14:textId="5FC62C34" w:rsidR="00AF6AF5" w:rsidRPr="00AF6AF5" w:rsidRDefault="00AF6AF5">
      <w:pPr>
        <w:pStyle w:val="afa"/>
        <w:numPr>
          <w:ilvl w:val="0"/>
          <w:numId w:val="69"/>
        </w:numPr>
      </w:pPr>
      <w:r w:rsidRPr="00AF6AF5">
        <w:t>Столбец</w:t>
      </w:r>
      <w:r w:rsidR="00ED750F">
        <w:t xml:space="preserve"> </w:t>
      </w:r>
      <w:r w:rsidRPr="00AF6AF5">
        <w:t>«</w:t>
      </w:r>
      <w:r w:rsidRPr="00274457">
        <w:rPr>
          <w:rStyle w:val="af0"/>
        </w:rPr>
        <w:t>Название</w:t>
      </w:r>
      <w:r w:rsidR="00ED750F" w:rsidRPr="00274457">
        <w:rPr>
          <w:rStyle w:val="af0"/>
        </w:rPr>
        <w:t xml:space="preserve"> </w:t>
      </w:r>
      <w:r w:rsidRPr="00274457">
        <w:rPr>
          <w:rStyle w:val="af0"/>
        </w:rPr>
        <w:t>отчета</w:t>
      </w:r>
      <w:r w:rsidRPr="00AF6AF5">
        <w:t>».</w:t>
      </w:r>
      <w:r w:rsidR="00ED750F">
        <w:t xml:space="preserve"> </w:t>
      </w:r>
      <w:r w:rsidRPr="00AF6AF5">
        <w:t>Отображает</w:t>
      </w:r>
      <w:r w:rsidR="00ED750F">
        <w:t xml:space="preserve"> </w:t>
      </w:r>
      <w:r w:rsidRPr="00AF6AF5">
        <w:t>указанное</w:t>
      </w:r>
      <w:r w:rsidR="00ED750F">
        <w:t xml:space="preserve"> </w:t>
      </w:r>
      <w:r w:rsidRPr="00AF6AF5">
        <w:t>администратором</w:t>
      </w:r>
      <w:r w:rsidR="00ED750F">
        <w:t xml:space="preserve"> </w:t>
      </w:r>
      <w:r w:rsidRPr="00AF6AF5">
        <w:t>название</w:t>
      </w:r>
      <w:r w:rsidR="00ED750F">
        <w:t xml:space="preserve"> </w:t>
      </w:r>
      <w:r w:rsidRPr="00AF6AF5">
        <w:t>отчёта.</w:t>
      </w:r>
    </w:p>
    <w:p w14:paraId="3C247581" w14:textId="6986004D" w:rsidR="00AF6AF5" w:rsidRPr="00AF6AF5" w:rsidRDefault="00AF6AF5">
      <w:pPr>
        <w:pStyle w:val="afa"/>
        <w:numPr>
          <w:ilvl w:val="0"/>
          <w:numId w:val="69"/>
        </w:numPr>
      </w:pPr>
      <w:r w:rsidRPr="00AF6AF5">
        <w:t>Столбец</w:t>
      </w:r>
      <w:r w:rsidR="00ED750F">
        <w:t xml:space="preserve"> </w:t>
      </w:r>
      <w:r w:rsidRPr="00AF6AF5">
        <w:t>«</w:t>
      </w:r>
      <w:r w:rsidRPr="00274457">
        <w:rPr>
          <w:rStyle w:val="af0"/>
        </w:rPr>
        <w:t>Адресаты</w:t>
      </w:r>
      <w:r w:rsidRPr="00AF6AF5">
        <w:t>».</w:t>
      </w:r>
      <w:r w:rsidR="00ED750F">
        <w:t xml:space="preserve"> </w:t>
      </w:r>
      <w:r w:rsidRPr="00AF6AF5">
        <w:t>Отображает</w:t>
      </w:r>
      <w:r w:rsidR="00ED750F">
        <w:t xml:space="preserve"> </w:t>
      </w:r>
      <w:r w:rsidRPr="00AF6AF5">
        <w:t>список</w:t>
      </w:r>
      <w:r w:rsidR="00ED750F">
        <w:t xml:space="preserve"> </w:t>
      </w:r>
      <w:r w:rsidRPr="00AF6AF5">
        <w:t>пользователей</w:t>
      </w:r>
      <w:r w:rsidR="00ED750F">
        <w:t xml:space="preserve"> </w:t>
      </w:r>
      <w:r w:rsidRPr="00AF6AF5">
        <w:t>или</w:t>
      </w:r>
      <w:r w:rsidR="00ED750F">
        <w:t xml:space="preserve"> </w:t>
      </w:r>
      <w:r w:rsidRPr="00AF6AF5">
        <w:t>ролей</w:t>
      </w:r>
      <w:r w:rsidR="00ED750F">
        <w:t xml:space="preserve"> </w:t>
      </w:r>
      <w:r w:rsidRPr="00AF6AF5">
        <w:t>(групп</w:t>
      </w:r>
      <w:r w:rsidR="00ED750F">
        <w:t xml:space="preserve"> </w:t>
      </w:r>
      <w:r w:rsidRPr="00AF6AF5">
        <w:t>пользователей),</w:t>
      </w:r>
      <w:r w:rsidR="00ED750F">
        <w:t xml:space="preserve"> </w:t>
      </w:r>
      <w:r w:rsidRPr="00AF6AF5">
        <w:t>которым</w:t>
      </w:r>
      <w:r w:rsidR="00ED750F">
        <w:t xml:space="preserve"> </w:t>
      </w:r>
      <w:r w:rsidRPr="00AF6AF5">
        <w:t>доставляется</w:t>
      </w:r>
      <w:r w:rsidR="00ED750F">
        <w:t xml:space="preserve"> </w:t>
      </w:r>
      <w:r w:rsidRPr="00AF6AF5">
        <w:t>отчёт.</w:t>
      </w:r>
    </w:p>
    <w:p w14:paraId="5DBCAB81" w14:textId="28960C35" w:rsidR="00AF6AF5" w:rsidRPr="00AF6AF5" w:rsidRDefault="00AF6AF5">
      <w:pPr>
        <w:pStyle w:val="afa"/>
        <w:numPr>
          <w:ilvl w:val="0"/>
          <w:numId w:val="69"/>
        </w:numPr>
      </w:pPr>
      <w:r w:rsidRPr="00AF6AF5">
        <w:t>Столбец</w:t>
      </w:r>
      <w:r w:rsidR="00ED750F">
        <w:t xml:space="preserve"> </w:t>
      </w:r>
      <w:r w:rsidRPr="00AF6AF5">
        <w:t>«</w:t>
      </w:r>
      <w:r w:rsidRPr="00274457">
        <w:rPr>
          <w:rStyle w:val="af0"/>
        </w:rPr>
        <w:t>Дата</w:t>
      </w:r>
      <w:r w:rsidR="00ED750F" w:rsidRPr="00274457">
        <w:rPr>
          <w:rStyle w:val="af0"/>
        </w:rPr>
        <w:t xml:space="preserve"> </w:t>
      </w:r>
      <w:r w:rsidRPr="00274457">
        <w:rPr>
          <w:rStyle w:val="af0"/>
        </w:rPr>
        <w:t>последней</w:t>
      </w:r>
      <w:r w:rsidR="00ED750F" w:rsidRPr="00274457">
        <w:rPr>
          <w:rStyle w:val="af0"/>
        </w:rPr>
        <w:t xml:space="preserve"> </w:t>
      </w:r>
      <w:r w:rsidRPr="00274457">
        <w:rPr>
          <w:rStyle w:val="af0"/>
        </w:rPr>
        <w:t>отправки</w:t>
      </w:r>
      <w:r w:rsidRPr="00AF6AF5">
        <w:t>».</w:t>
      </w:r>
      <w:r w:rsidR="00ED750F">
        <w:t xml:space="preserve"> </w:t>
      </w:r>
      <w:r w:rsidRPr="00AF6AF5">
        <w:t>Отображает</w:t>
      </w:r>
      <w:r w:rsidR="00ED750F">
        <w:t xml:space="preserve"> </w:t>
      </w:r>
      <w:r w:rsidRPr="00AF6AF5">
        <w:t>дату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время</w:t>
      </w:r>
      <w:r w:rsidR="00ED750F">
        <w:t xml:space="preserve"> </w:t>
      </w:r>
      <w:r w:rsidRPr="00AF6AF5">
        <w:t>последней</w:t>
      </w:r>
      <w:r w:rsidR="00ED750F">
        <w:t xml:space="preserve"> </w:t>
      </w:r>
      <w:r w:rsidRPr="00AF6AF5">
        <w:t>корректной</w:t>
      </w:r>
      <w:r w:rsidR="00ED750F">
        <w:t xml:space="preserve"> </w:t>
      </w:r>
      <w:r w:rsidRPr="00AF6AF5">
        <w:t>отправки</w:t>
      </w:r>
      <w:r w:rsidR="00ED750F">
        <w:t xml:space="preserve"> </w:t>
      </w:r>
      <w:r w:rsidRPr="00AF6AF5">
        <w:t>отчёта</w:t>
      </w:r>
      <w:r w:rsidR="00ED750F">
        <w:t xml:space="preserve"> </w:t>
      </w:r>
      <w:r w:rsidRPr="00AF6AF5">
        <w:t>получателям.</w:t>
      </w:r>
    </w:p>
    <w:p w14:paraId="05D27F91" w14:textId="247ACE07" w:rsidR="00C42EDA" w:rsidRDefault="00AF6AF5">
      <w:pPr>
        <w:pStyle w:val="afa"/>
        <w:numPr>
          <w:ilvl w:val="0"/>
          <w:numId w:val="69"/>
        </w:numPr>
      </w:pPr>
      <w:r w:rsidRPr="00AF6AF5">
        <w:t>Столбец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элементами</w:t>
      </w:r>
      <w:r w:rsidR="00ED750F">
        <w:t xml:space="preserve"> </w:t>
      </w:r>
      <w:r w:rsidRPr="00AF6AF5">
        <w:t>управления.</w:t>
      </w:r>
      <w:r w:rsidR="00ED750F">
        <w:t xml:space="preserve"> </w:t>
      </w:r>
      <w:r w:rsidRPr="00AF6AF5">
        <w:t>Отображает</w:t>
      </w:r>
      <w:r w:rsidR="00ED750F">
        <w:t xml:space="preserve"> </w:t>
      </w:r>
      <w:r w:rsidRPr="00AF6AF5">
        <w:t>кнопки</w:t>
      </w:r>
      <w:r w:rsidR="00ED750F">
        <w:t xml:space="preserve"> </w:t>
      </w:r>
      <w:r w:rsidRPr="00AF6AF5">
        <w:t>управления</w:t>
      </w:r>
      <w:r w:rsidR="00ED750F">
        <w:t xml:space="preserve"> </w:t>
      </w:r>
      <w:r w:rsidRPr="00AF6AF5">
        <w:t>выбранной</w:t>
      </w:r>
      <w:r w:rsidR="00ED750F">
        <w:t xml:space="preserve"> </w:t>
      </w:r>
      <w:r w:rsidRPr="00AF6AF5">
        <w:t>рассылкой.</w:t>
      </w:r>
      <w:r w:rsidR="00ED750F">
        <w:t xml:space="preserve"> </w:t>
      </w:r>
    </w:p>
    <w:p w14:paraId="2A0C654E" w14:textId="78C3F7E4" w:rsidR="00AF6AF5" w:rsidRPr="00AF6AF5" w:rsidRDefault="00AF6AF5" w:rsidP="00371399">
      <w:r w:rsidRPr="00AF6AF5">
        <w:t>Доступны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кнопки:</w:t>
      </w:r>
    </w:p>
    <w:p w14:paraId="38973B53" w14:textId="1A8952FE" w:rsidR="00AF6AF5" w:rsidRPr="00AF6AF5" w:rsidRDefault="00AF6AF5">
      <w:pPr>
        <w:numPr>
          <w:ilvl w:val="0"/>
          <w:numId w:val="92"/>
        </w:numPr>
        <w:rPr>
          <w:bCs/>
        </w:rPr>
      </w:pPr>
      <w:r w:rsidRPr="00AF6AF5">
        <w:rPr>
          <w:bCs/>
        </w:rPr>
        <w:t>кнопка</w:t>
      </w:r>
      <w:r w:rsidR="00ED750F">
        <w:rPr>
          <w:bCs/>
        </w:rPr>
        <w:t xml:space="preserve"> </w:t>
      </w:r>
      <w:r w:rsidRPr="00AF6AF5">
        <w:rPr>
          <w:noProof/>
          <w:lang w:eastAsia="ru-RU"/>
        </w:rPr>
        <w:drawing>
          <wp:inline distT="0" distB="0" distL="0" distR="0" wp14:anchorId="7597D165" wp14:editId="12E1EBE0">
            <wp:extent cx="207645" cy="198120"/>
            <wp:effectExtent l="0" t="0" r="1905" b="0"/>
            <wp:docPr id="432" name="Рисунок 432" descr="Изображение выглядит как текст, час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9" descr="Изображение выглядит как текст, часы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2" t="19342" r="20232" b="23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AF5">
        <w:rPr>
          <w:bCs/>
        </w:rPr>
        <w:t>.</w:t>
      </w:r>
      <w:r w:rsidR="00ED750F">
        <w:rPr>
          <w:bCs/>
        </w:rPr>
        <w:t xml:space="preserve"> </w:t>
      </w:r>
      <w:r w:rsidRPr="00AF6AF5">
        <w:rPr>
          <w:bCs/>
        </w:rPr>
        <w:t>При</w:t>
      </w:r>
      <w:r w:rsidR="00ED750F">
        <w:rPr>
          <w:bCs/>
        </w:rPr>
        <w:t xml:space="preserve"> </w:t>
      </w:r>
      <w:r w:rsidRPr="00AF6AF5">
        <w:rPr>
          <w:bCs/>
        </w:rPr>
        <w:t>нажатии</w:t>
      </w:r>
      <w:r w:rsidR="00ED750F">
        <w:rPr>
          <w:bCs/>
        </w:rPr>
        <w:t xml:space="preserve"> </w:t>
      </w:r>
      <w:r w:rsidRPr="00AF6AF5">
        <w:rPr>
          <w:bCs/>
        </w:rPr>
        <w:t>кнопки</w:t>
      </w:r>
      <w:r w:rsidR="00ED750F">
        <w:rPr>
          <w:bCs/>
        </w:rPr>
        <w:t xml:space="preserve"> </w:t>
      </w:r>
      <w:r w:rsidRPr="00AF6AF5">
        <w:rPr>
          <w:bCs/>
        </w:rPr>
        <w:t>выполняется</w:t>
      </w:r>
      <w:r w:rsidR="00ED750F">
        <w:rPr>
          <w:bCs/>
        </w:rPr>
        <w:t xml:space="preserve"> </w:t>
      </w:r>
      <w:r w:rsidRPr="00AF6AF5">
        <w:rPr>
          <w:bCs/>
        </w:rPr>
        <w:t>принудительная</w:t>
      </w:r>
      <w:r w:rsidR="00ED750F">
        <w:rPr>
          <w:bCs/>
        </w:rPr>
        <w:t xml:space="preserve"> </w:t>
      </w:r>
      <w:r w:rsidRPr="00AF6AF5">
        <w:rPr>
          <w:bCs/>
        </w:rPr>
        <w:t>рассылка</w:t>
      </w:r>
      <w:r w:rsidR="00ED750F">
        <w:rPr>
          <w:bCs/>
        </w:rPr>
        <w:t xml:space="preserve"> </w:t>
      </w:r>
      <w:r w:rsidRPr="00AF6AF5">
        <w:rPr>
          <w:bCs/>
        </w:rPr>
        <w:t>отчёта;</w:t>
      </w:r>
    </w:p>
    <w:p w14:paraId="1CCBBEC3" w14:textId="57671607" w:rsidR="00AF6AF5" w:rsidRPr="00AF6AF5" w:rsidRDefault="00AF6AF5">
      <w:pPr>
        <w:numPr>
          <w:ilvl w:val="0"/>
          <w:numId w:val="92"/>
        </w:numPr>
        <w:rPr>
          <w:bCs/>
        </w:rPr>
      </w:pPr>
      <w:r w:rsidRPr="00AF6AF5">
        <w:rPr>
          <w:bCs/>
        </w:rPr>
        <w:t>кнопка</w:t>
      </w:r>
      <w:r w:rsidR="00ED750F">
        <w:rPr>
          <w:bCs/>
        </w:rPr>
        <w:t xml:space="preserve"> </w:t>
      </w:r>
      <w:r w:rsidRPr="00AF6AF5">
        <w:rPr>
          <w:noProof/>
          <w:lang w:eastAsia="ru-RU"/>
        </w:rPr>
        <w:drawing>
          <wp:inline distT="0" distB="0" distL="0" distR="0" wp14:anchorId="5C48FD9C" wp14:editId="06924F32">
            <wp:extent cx="245110" cy="245110"/>
            <wp:effectExtent l="0" t="0" r="2540" b="254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AF5">
        <w:rPr>
          <w:bCs/>
        </w:rPr>
        <w:t>.</w:t>
      </w:r>
      <w:r w:rsidR="00ED750F">
        <w:rPr>
          <w:bCs/>
        </w:rPr>
        <w:t xml:space="preserve"> </w:t>
      </w:r>
      <w:r w:rsidRPr="00AF6AF5">
        <w:rPr>
          <w:bCs/>
        </w:rPr>
        <w:t>При</w:t>
      </w:r>
      <w:r w:rsidR="00ED750F">
        <w:rPr>
          <w:bCs/>
        </w:rPr>
        <w:t xml:space="preserve"> </w:t>
      </w:r>
      <w:r w:rsidRPr="00AF6AF5">
        <w:rPr>
          <w:bCs/>
        </w:rPr>
        <w:t>нажатии</w:t>
      </w:r>
      <w:r w:rsidR="00ED750F">
        <w:rPr>
          <w:bCs/>
        </w:rPr>
        <w:t xml:space="preserve"> </w:t>
      </w:r>
      <w:r w:rsidRPr="00AF6AF5">
        <w:rPr>
          <w:bCs/>
        </w:rPr>
        <w:t>кнопки</w:t>
      </w:r>
      <w:r w:rsidR="00ED750F">
        <w:rPr>
          <w:bCs/>
        </w:rPr>
        <w:t xml:space="preserve"> </w:t>
      </w:r>
      <w:r w:rsidRPr="00AF6AF5">
        <w:rPr>
          <w:bCs/>
        </w:rPr>
        <w:t>вызывается</w:t>
      </w:r>
      <w:r w:rsidR="00ED750F">
        <w:rPr>
          <w:bCs/>
        </w:rPr>
        <w:t xml:space="preserve"> </w:t>
      </w:r>
      <w:r w:rsidRPr="00AF6AF5">
        <w:rPr>
          <w:bCs/>
        </w:rPr>
        <w:t>окно</w:t>
      </w:r>
      <w:r w:rsidR="00ED750F">
        <w:rPr>
          <w:bCs/>
        </w:rPr>
        <w:t xml:space="preserve"> </w:t>
      </w:r>
      <w:r w:rsidRPr="00AF6AF5">
        <w:rPr>
          <w:bCs/>
        </w:rPr>
        <w:t>редактирования</w:t>
      </w:r>
      <w:r w:rsidR="00ED750F">
        <w:rPr>
          <w:bCs/>
        </w:rPr>
        <w:t xml:space="preserve"> </w:t>
      </w:r>
      <w:r w:rsidRPr="00AF6AF5">
        <w:rPr>
          <w:bCs/>
        </w:rPr>
        <w:t>существующей</w:t>
      </w:r>
      <w:r w:rsidR="00ED750F">
        <w:rPr>
          <w:bCs/>
        </w:rPr>
        <w:t xml:space="preserve"> </w:t>
      </w:r>
      <w:r w:rsidRPr="00AF6AF5">
        <w:rPr>
          <w:bCs/>
        </w:rPr>
        <w:t>рассылки</w:t>
      </w:r>
      <w:r w:rsidR="00ED750F">
        <w:rPr>
          <w:bCs/>
        </w:rPr>
        <w:t xml:space="preserve"> </w:t>
      </w:r>
      <w:r w:rsidRPr="00AF6AF5">
        <w:rPr>
          <w:bCs/>
        </w:rPr>
        <w:t>(аналогично</w:t>
      </w:r>
      <w:r w:rsidR="00ED750F">
        <w:rPr>
          <w:bCs/>
        </w:rPr>
        <w:t xml:space="preserve"> </w:t>
      </w:r>
      <w:r w:rsidRPr="00AF6AF5">
        <w:rPr>
          <w:bCs/>
        </w:rPr>
        <w:t>окну</w:t>
      </w:r>
      <w:r w:rsidR="00ED750F">
        <w:rPr>
          <w:bCs/>
        </w:rPr>
        <w:t xml:space="preserve"> </w:t>
      </w:r>
      <w:r w:rsidRPr="00AF6AF5">
        <w:rPr>
          <w:bCs/>
        </w:rPr>
        <w:t>создания</w:t>
      </w:r>
      <w:r w:rsidR="00ED750F">
        <w:rPr>
          <w:bCs/>
        </w:rPr>
        <w:t xml:space="preserve"> </w:t>
      </w:r>
      <w:r w:rsidRPr="00AF6AF5">
        <w:rPr>
          <w:bCs/>
        </w:rPr>
        <w:t>рассылки);</w:t>
      </w:r>
    </w:p>
    <w:p w14:paraId="4F620FFD" w14:textId="4F38B2E2" w:rsidR="00AF6AF5" w:rsidRPr="00AF6AF5" w:rsidRDefault="00AF6AF5">
      <w:pPr>
        <w:numPr>
          <w:ilvl w:val="0"/>
          <w:numId w:val="92"/>
        </w:numPr>
        <w:rPr>
          <w:bCs/>
        </w:rPr>
      </w:pPr>
      <w:r w:rsidRPr="00AF6AF5">
        <w:rPr>
          <w:bCs/>
        </w:rPr>
        <w:t>кнопка</w:t>
      </w:r>
      <w:r w:rsidR="00ED750F">
        <w:rPr>
          <w:bCs/>
        </w:rPr>
        <w:t xml:space="preserve"> </w:t>
      </w:r>
      <w:r w:rsidRPr="00AF6AF5">
        <w:rPr>
          <w:noProof/>
          <w:lang w:eastAsia="ru-RU"/>
        </w:rPr>
        <w:drawing>
          <wp:inline distT="0" distB="0" distL="0" distR="0" wp14:anchorId="7736357E" wp14:editId="13540003">
            <wp:extent cx="264160" cy="273685"/>
            <wp:effectExtent l="0" t="0" r="2540" b="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7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AF5">
        <w:rPr>
          <w:bCs/>
        </w:rPr>
        <w:t>.</w:t>
      </w:r>
      <w:r w:rsidR="00ED750F">
        <w:rPr>
          <w:bCs/>
        </w:rPr>
        <w:t xml:space="preserve"> </w:t>
      </w:r>
      <w:r w:rsidRPr="00AF6AF5">
        <w:rPr>
          <w:bCs/>
        </w:rPr>
        <w:t>При</w:t>
      </w:r>
      <w:r w:rsidR="00ED750F">
        <w:rPr>
          <w:bCs/>
        </w:rPr>
        <w:t xml:space="preserve"> </w:t>
      </w:r>
      <w:r w:rsidRPr="00AF6AF5">
        <w:rPr>
          <w:bCs/>
        </w:rPr>
        <w:t>нажатии</w:t>
      </w:r>
      <w:r w:rsidR="00ED750F">
        <w:rPr>
          <w:bCs/>
        </w:rPr>
        <w:t xml:space="preserve"> </w:t>
      </w:r>
      <w:r w:rsidRPr="00AF6AF5">
        <w:rPr>
          <w:bCs/>
        </w:rPr>
        <w:t>выбранная</w:t>
      </w:r>
      <w:r w:rsidR="00ED750F">
        <w:rPr>
          <w:bCs/>
        </w:rPr>
        <w:t xml:space="preserve"> </w:t>
      </w:r>
      <w:r w:rsidRPr="00AF6AF5">
        <w:rPr>
          <w:bCs/>
        </w:rPr>
        <w:t>рассылка</w:t>
      </w:r>
      <w:r w:rsidR="00ED750F">
        <w:rPr>
          <w:bCs/>
        </w:rPr>
        <w:t xml:space="preserve"> </w:t>
      </w:r>
      <w:r w:rsidRPr="00AF6AF5">
        <w:rPr>
          <w:bCs/>
        </w:rPr>
        <w:t>удаляется.</w:t>
      </w:r>
    </w:p>
    <w:p w14:paraId="000C2BE4" w14:textId="73E3BCAD" w:rsidR="00AF6AF5" w:rsidRPr="00AF6AF5" w:rsidRDefault="00AF6AF5" w:rsidP="00371399">
      <w:pPr>
        <w:pStyle w:val="3"/>
      </w:pPr>
      <w:bookmarkStart w:id="96" w:name="_Toc126141066"/>
      <w:r w:rsidRPr="00AF6AF5">
        <w:lastRenderedPageBreak/>
        <w:t>Настройки</w:t>
      </w:r>
      <w:r w:rsidR="00ED750F">
        <w:t xml:space="preserve"> </w:t>
      </w:r>
      <w:r w:rsidRPr="00AF6AF5">
        <w:t>почтового</w:t>
      </w:r>
      <w:r w:rsidR="00ED750F">
        <w:t xml:space="preserve"> </w:t>
      </w:r>
      <w:r w:rsidRPr="00AF6AF5">
        <w:t>сервера</w:t>
      </w:r>
      <w:bookmarkEnd w:id="96"/>
    </w:p>
    <w:p w14:paraId="6DFC682C" w14:textId="45D362AC" w:rsidR="00AF6AF5" w:rsidRPr="00AF6AF5" w:rsidRDefault="00AF6AF5" w:rsidP="00371399">
      <w:r w:rsidRPr="00AF6AF5">
        <w:t>Подраздел</w:t>
      </w:r>
      <w:r w:rsidR="00ED750F">
        <w:t xml:space="preserve"> </w:t>
      </w:r>
      <w:r w:rsidRPr="00AF6AF5">
        <w:t>«</w:t>
      </w:r>
      <w:r w:rsidRPr="00274457">
        <w:rPr>
          <w:rStyle w:val="af0"/>
        </w:rPr>
        <w:t>Почтовый</w:t>
      </w:r>
      <w:r w:rsidR="00ED750F" w:rsidRPr="00274457">
        <w:rPr>
          <w:rStyle w:val="af0"/>
        </w:rPr>
        <w:t xml:space="preserve"> </w:t>
      </w:r>
      <w:r w:rsidRPr="00274457">
        <w:rPr>
          <w:rStyle w:val="af0"/>
        </w:rPr>
        <w:t>сервер</w:t>
      </w:r>
      <w:r w:rsidRPr="00AF6AF5">
        <w:t>»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настроить</w:t>
      </w:r>
      <w:r w:rsidR="00ED750F">
        <w:t xml:space="preserve"> </w:t>
      </w:r>
      <w:r w:rsidRPr="00AF6AF5">
        <w:t>подключение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почтовому</w:t>
      </w:r>
      <w:r w:rsidR="00ED750F">
        <w:t xml:space="preserve"> </w:t>
      </w:r>
      <w:r w:rsidRPr="00AF6AF5">
        <w:t>серверу,</w:t>
      </w:r>
      <w:r w:rsidR="00ED750F">
        <w:t xml:space="preserve"> </w:t>
      </w:r>
      <w:r w:rsidRPr="00AF6AF5">
        <w:t>чтобы</w:t>
      </w:r>
      <w:r w:rsidR="00ED750F">
        <w:t xml:space="preserve"> </w:t>
      </w:r>
      <w:r w:rsidRPr="00AF6AF5">
        <w:t>иметь</w:t>
      </w:r>
      <w:r w:rsidR="00ED750F">
        <w:t xml:space="preserve"> </w:t>
      </w:r>
      <w:r w:rsidRPr="00AF6AF5">
        <w:t>возможность</w:t>
      </w:r>
      <w:r w:rsidR="00ED750F">
        <w:t xml:space="preserve"> </w:t>
      </w:r>
      <w:r w:rsidRPr="00AF6AF5">
        <w:t>рассылки</w:t>
      </w:r>
      <w:r w:rsidR="00ED750F">
        <w:t xml:space="preserve"> </w:t>
      </w:r>
      <w:r w:rsidRPr="00AF6AF5">
        <w:t>отчётов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электронную</w:t>
      </w:r>
      <w:r w:rsidR="00ED750F">
        <w:t xml:space="preserve"> </w:t>
      </w:r>
      <w:r w:rsidRPr="00AF6AF5">
        <w:t>почту.</w:t>
      </w:r>
    </w:p>
    <w:p w14:paraId="07354F7C" w14:textId="22470B6F" w:rsidR="00AF6AF5" w:rsidRPr="00AF6AF5" w:rsidRDefault="00AF6AF5" w:rsidP="00371399">
      <w:r w:rsidRPr="00AF6AF5">
        <w:t>В</w:t>
      </w:r>
      <w:r w:rsidR="00ED750F">
        <w:t xml:space="preserve"> </w:t>
      </w:r>
      <w:r w:rsidRPr="00AF6AF5">
        <w:t>окне</w:t>
      </w:r>
      <w:r w:rsidR="00ED750F">
        <w:t xml:space="preserve"> </w:t>
      </w:r>
      <w:r w:rsidRPr="00AF6AF5">
        <w:t>подраздела</w:t>
      </w:r>
      <w:r w:rsidR="00ED750F">
        <w:t xml:space="preserve"> </w:t>
      </w:r>
      <w:r w:rsidRPr="00AF6AF5">
        <w:t>присутствуют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поля:</w:t>
      </w:r>
    </w:p>
    <w:p w14:paraId="2336EDBD" w14:textId="06E9EAAF" w:rsidR="00AF6AF5" w:rsidRPr="00AF6AF5" w:rsidRDefault="00AF6AF5">
      <w:pPr>
        <w:pStyle w:val="afa"/>
        <w:numPr>
          <w:ilvl w:val="0"/>
          <w:numId w:val="70"/>
        </w:numPr>
      </w:pPr>
      <w:r w:rsidRPr="00AF6AF5">
        <w:t>Поле</w:t>
      </w:r>
      <w:r w:rsidR="00ED750F">
        <w:t xml:space="preserve"> </w:t>
      </w:r>
      <w:r w:rsidRPr="00AF6AF5">
        <w:t>«</w:t>
      </w:r>
      <w:r w:rsidRPr="00274457">
        <w:rPr>
          <w:rStyle w:val="af0"/>
        </w:rPr>
        <w:t>Хост</w:t>
      </w:r>
      <w:r w:rsidRPr="00AF6AF5">
        <w:t>».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задать</w:t>
      </w:r>
      <w:r w:rsidR="00ED750F">
        <w:t xml:space="preserve"> </w:t>
      </w:r>
      <w:r w:rsidRPr="00AF6AF5">
        <w:t>адрес</w:t>
      </w:r>
      <w:r w:rsidR="00ED750F">
        <w:t xml:space="preserve"> </w:t>
      </w:r>
      <w:r w:rsidRPr="00AF6AF5">
        <w:t>сервера</w:t>
      </w:r>
      <w:r w:rsidR="00ED750F">
        <w:t xml:space="preserve"> </w:t>
      </w:r>
      <w:r w:rsidRPr="00AF6AF5">
        <w:t>электронной</w:t>
      </w:r>
      <w:r w:rsidR="00ED750F">
        <w:t xml:space="preserve"> </w:t>
      </w:r>
      <w:r w:rsidRPr="00AF6AF5">
        <w:t>почты.</w:t>
      </w:r>
    </w:p>
    <w:p w14:paraId="0D4B2D27" w14:textId="3BF20720" w:rsidR="00AF6AF5" w:rsidRPr="00AF6AF5" w:rsidRDefault="00AF6AF5">
      <w:pPr>
        <w:pStyle w:val="afa"/>
        <w:numPr>
          <w:ilvl w:val="0"/>
          <w:numId w:val="70"/>
        </w:numPr>
      </w:pPr>
      <w:r w:rsidRPr="00AF6AF5">
        <w:t>Поле</w:t>
      </w:r>
      <w:r w:rsidR="00ED750F">
        <w:t xml:space="preserve"> </w:t>
      </w:r>
      <w:r w:rsidRPr="00AF6AF5">
        <w:t>«</w:t>
      </w:r>
      <w:r w:rsidRPr="00274457">
        <w:rPr>
          <w:rStyle w:val="af0"/>
        </w:rPr>
        <w:t>Порт</w:t>
      </w:r>
      <w:r w:rsidRPr="00AF6AF5">
        <w:t>».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задать</w:t>
      </w:r>
      <w:r w:rsidR="00ED750F">
        <w:t xml:space="preserve"> </w:t>
      </w:r>
      <w:r w:rsidRPr="00AF6AF5">
        <w:t>порт</w:t>
      </w:r>
      <w:r w:rsidR="00ED750F">
        <w:t xml:space="preserve"> </w:t>
      </w:r>
      <w:r w:rsidRPr="00AF6AF5">
        <w:t>сервера</w:t>
      </w:r>
      <w:r w:rsidR="00ED750F">
        <w:t xml:space="preserve"> </w:t>
      </w:r>
      <w:r w:rsidRPr="00AF6AF5">
        <w:t>электронной</w:t>
      </w:r>
      <w:r w:rsidR="00ED750F">
        <w:t xml:space="preserve"> </w:t>
      </w:r>
      <w:r w:rsidRPr="00AF6AF5">
        <w:t>почты.</w:t>
      </w:r>
    </w:p>
    <w:p w14:paraId="180FDB35" w14:textId="73B6FAFE" w:rsidR="00AF6AF5" w:rsidRPr="00AF6AF5" w:rsidRDefault="00AF6AF5">
      <w:pPr>
        <w:pStyle w:val="afa"/>
        <w:numPr>
          <w:ilvl w:val="0"/>
          <w:numId w:val="70"/>
        </w:numPr>
      </w:pPr>
      <w:r w:rsidRPr="00AF6AF5">
        <w:t>Поле</w:t>
      </w:r>
      <w:r w:rsidR="00ED750F">
        <w:t xml:space="preserve"> </w:t>
      </w:r>
      <w:r w:rsidRPr="00AF6AF5">
        <w:t>«</w:t>
      </w:r>
      <w:r w:rsidRPr="00274457">
        <w:rPr>
          <w:rStyle w:val="af0"/>
        </w:rPr>
        <w:t>Email</w:t>
      </w:r>
      <w:r w:rsidRPr="00AF6AF5">
        <w:t>».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задать</w:t>
      </w:r>
      <w:r w:rsidR="00ED750F">
        <w:t xml:space="preserve"> </w:t>
      </w:r>
      <w:r w:rsidRPr="00AF6AF5">
        <w:t>учётную</w:t>
      </w:r>
      <w:r w:rsidR="00ED750F">
        <w:t xml:space="preserve"> </w:t>
      </w:r>
      <w:r w:rsidRPr="00AF6AF5">
        <w:t>запись</w:t>
      </w:r>
      <w:r w:rsidR="00ED750F">
        <w:t xml:space="preserve"> </w:t>
      </w:r>
      <w:r w:rsidRPr="00AF6AF5">
        <w:t>сервера</w:t>
      </w:r>
      <w:r w:rsidR="00ED750F">
        <w:t xml:space="preserve"> </w:t>
      </w:r>
      <w:r w:rsidRPr="00AF6AF5">
        <w:t>электронной</w:t>
      </w:r>
      <w:r w:rsidR="00ED750F">
        <w:t xml:space="preserve"> </w:t>
      </w:r>
      <w:r w:rsidRPr="00AF6AF5">
        <w:t>почты.</w:t>
      </w:r>
    </w:p>
    <w:p w14:paraId="33592FE9" w14:textId="1A6AD318" w:rsidR="00AF6AF5" w:rsidRPr="00AF6AF5" w:rsidRDefault="00AF6AF5">
      <w:pPr>
        <w:pStyle w:val="afa"/>
        <w:numPr>
          <w:ilvl w:val="0"/>
          <w:numId w:val="70"/>
        </w:numPr>
      </w:pPr>
      <w:r w:rsidRPr="00AF6AF5">
        <w:t>Поле</w:t>
      </w:r>
      <w:r w:rsidR="00ED750F">
        <w:t xml:space="preserve"> </w:t>
      </w:r>
      <w:r w:rsidRPr="00AF6AF5">
        <w:t>«</w:t>
      </w:r>
      <w:r w:rsidRPr="00274457">
        <w:rPr>
          <w:rStyle w:val="af0"/>
        </w:rPr>
        <w:t>Пароль</w:t>
      </w:r>
      <w:r w:rsidRPr="00AF6AF5">
        <w:t>»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ввести</w:t>
      </w:r>
      <w:r w:rsidR="00ED750F">
        <w:t xml:space="preserve"> </w:t>
      </w:r>
      <w:r w:rsidRPr="00AF6AF5">
        <w:t>пароль</w:t>
      </w:r>
      <w:r w:rsidR="00ED750F">
        <w:t xml:space="preserve"> </w:t>
      </w:r>
      <w:r w:rsidRPr="00AF6AF5">
        <w:t>учетной</w:t>
      </w:r>
      <w:r w:rsidR="00ED750F">
        <w:t xml:space="preserve"> </w:t>
      </w:r>
      <w:r w:rsidRPr="00AF6AF5">
        <w:t>записи</w:t>
      </w:r>
      <w:r w:rsidR="00ED750F">
        <w:t xml:space="preserve"> </w:t>
      </w:r>
      <w:r w:rsidRPr="00AF6AF5">
        <w:t>сервера</w:t>
      </w:r>
      <w:r w:rsidR="00ED750F">
        <w:t xml:space="preserve"> </w:t>
      </w:r>
      <w:r w:rsidRPr="00AF6AF5">
        <w:t>электронной</w:t>
      </w:r>
      <w:r w:rsidR="00ED750F">
        <w:t xml:space="preserve"> </w:t>
      </w:r>
      <w:r w:rsidRPr="00AF6AF5">
        <w:t>почты.</w:t>
      </w:r>
    </w:p>
    <w:p w14:paraId="7F8FC533" w14:textId="39AD1182" w:rsidR="00AF6AF5" w:rsidRPr="00AF6AF5" w:rsidRDefault="00AF6AF5">
      <w:pPr>
        <w:pStyle w:val="afa"/>
        <w:numPr>
          <w:ilvl w:val="0"/>
          <w:numId w:val="70"/>
        </w:numPr>
      </w:pPr>
      <w:r w:rsidRPr="00AF6AF5">
        <w:t>Поле</w:t>
      </w:r>
      <w:r w:rsidR="00ED750F">
        <w:t xml:space="preserve"> </w:t>
      </w:r>
      <w:r w:rsidRPr="00AF6AF5">
        <w:t>«</w:t>
      </w:r>
      <w:r w:rsidRPr="00274457">
        <w:rPr>
          <w:rStyle w:val="af0"/>
        </w:rPr>
        <w:t>SSL</w:t>
      </w:r>
      <w:r w:rsidRPr="00AF6AF5">
        <w:t>».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применить</w:t>
      </w:r>
      <w:r w:rsidR="00ED750F">
        <w:t xml:space="preserve"> </w:t>
      </w:r>
      <w:r w:rsidRPr="00AF6AF5">
        <w:t>или</w:t>
      </w:r>
      <w:r w:rsidR="00ED750F">
        <w:t xml:space="preserve"> </w:t>
      </w:r>
      <w:r w:rsidRPr="00AF6AF5">
        <w:t>отменить</w:t>
      </w:r>
      <w:r w:rsidR="00ED750F">
        <w:t xml:space="preserve"> </w:t>
      </w:r>
      <w:r w:rsidRPr="00AF6AF5">
        <w:t>применение</w:t>
      </w:r>
      <w:r w:rsidR="00ED750F">
        <w:t xml:space="preserve"> </w:t>
      </w:r>
      <w:r w:rsidRPr="00AF6AF5">
        <w:t>протокола</w:t>
      </w:r>
      <w:r w:rsidR="00ED750F">
        <w:t xml:space="preserve"> </w:t>
      </w:r>
      <w:r w:rsidRPr="00AF6AF5">
        <w:t>защиты</w:t>
      </w:r>
      <w:r w:rsidR="00ED750F">
        <w:t xml:space="preserve"> </w:t>
      </w:r>
      <w:r w:rsidRPr="00AF6AF5">
        <w:t>соединения.</w:t>
      </w:r>
    </w:p>
    <w:p w14:paraId="498D2146" w14:textId="32020D2F" w:rsidR="00AF6AF5" w:rsidRPr="00AF6AF5" w:rsidRDefault="00AF6AF5">
      <w:pPr>
        <w:pStyle w:val="afa"/>
        <w:numPr>
          <w:ilvl w:val="0"/>
          <w:numId w:val="70"/>
        </w:numPr>
      </w:pPr>
      <w:r w:rsidRPr="00AF6AF5">
        <w:t>Поле</w:t>
      </w:r>
      <w:r w:rsidR="00ED750F">
        <w:t xml:space="preserve"> </w:t>
      </w:r>
      <w:r w:rsidRPr="00AF6AF5">
        <w:t>«</w:t>
      </w:r>
      <w:r w:rsidRPr="00274457">
        <w:rPr>
          <w:rStyle w:val="af0"/>
        </w:rPr>
        <w:t>TLS</w:t>
      </w:r>
      <w:r w:rsidRPr="00AF6AF5">
        <w:t>».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применить</w:t>
      </w:r>
      <w:r w:rsidR="00ED750F">
        <w:t xml:space="preserve"> </w:t>
      </w:r>
      <w:r w:rsidRPr="00AF6AF5">
        <w:t>или</w:t>
      </w:r>
      <w:r w:rsidR="00ED750F">
        <w:t xml:space="preserve"> </w:t>
      </w:r>
      <w:r w:rsidRPr="00AF6AF5">
        <w:t>отменить</w:t>
      </w:r>
      <w:r w:rsidR="00ED750F">
        <w:t xml:space="preserve"> </w:t>
      </w:r>
      <w:r w:rsidRPr="00AF6AF5">
        <w:t>применение</w:t>
      </w:r>
      <w:r w:rsidR="00ED750F">
        <w:t xml:space="preserve"> </w:t>
      </w:r>
      <w:r w:rsidRPr="00AF6AF5">
        <w:t>протокола</w:t>
      </w:r>
      <w:r w:rsidR="00ED750F">
        <w:t xml:space="preserve"> </w:t>
      </w:r>
      <w:r w:rsidRPr="00AF6AF5">
        <w:t>защиты</w:t>
      </w:r>
      <w:r w:rsidR="00ED750F">
        <w:t xml:space="preserve"> </w:t>
      </w:r>
      <w:r w:rsidRPr="00AF6AF5">
        <w:t>от</w:t>
      </w:r>
      <w:r w:rsidR="00ED750F">
        <w:t xml:space="preserve"> </w:t>
      </w:r>
      <w:r w:rsidRPr="00AF6AF5">
        <w:t>несанкционированного</w:t>
      </w:r>
      <w:r w:rsidR="00ED750F">
        <w:t xml:space="preserve"> </w:t>
      </w:r>
      <w:r w:rsidRPr="00AF6AF5">
        <w:t>доступа.</w:t>
      </w:r>
    </w:p>
    <w:p w14:paraId="46425C10" w14:textId="45205D28" w:rsidR="00AF6AF5" w:rsidRPr="00AF6AF5" w:rsidRDefault="00AF6AF5">
      <w:pPr>
        <w:pStyle w:val="afa"/>
        <w:numPr>
          <w:ilvl w:val="0"/>
          <w:numId w:val="70"/>
        </w:numPr>
      </w:pPr>
      <w:r w:rsidRPr="00AF6AF5">
        <w:t>Поле</w:t>
      </w:r>
      <w:r w:rsidR="00ED750F">
        <w:t xml:space="preserve"> </w:t>
      </w:r>
      <w:r w:rsidRPr="00AF6AF5">
        <w:t>«</w:t>
      </w:r>
      <w:r w:rsidRPr="00274457">
        <w:rPr>
          <w:rStyle w:val="af0"/>
        </w:rPr>
        <w:t>TLS</w:t>
      </w:r>
      <w:r w:rsidR="00ED750F" w:rsidRPr="00274457">
        <w:rPr>
          <w:rStyle w:val="af0"/>
        </w:rPr>
        <w:t xml:space="preserve"> </w:t>
      </w:r>
      <w:r w:rsidRPr="00274457">
        <w:rPr>
          <w:rStyle w:val="af0"/>
        </w:rPr>
        <w:t>порт</w:t>
      </w:r>
      <w:r w:rsidRPr="00AF6AF5">
        <w:t>».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задать</w:t>
      </w:r>
      <w:r w:rsidR="00ED750F">
        <w:t xml:space="preserve"> </w:t>
      </w:r>
      <w:r w:rsidRPr="00AF6AF5">
        <w:t>значение</w:t>
      </w:r>
      <w:r w:rsidR="00ED750F">
        <w:t xml:space="preserve"> </w:t>
      </w:r>
      <w:r w:rsidRPr="00AF6AF5">
        <w:t>номера</w:t>
      </w:r>
      <w:r w:rsidR="00ED750F">
        <w:t xml:space="preserve"> </w:t>
      </w:r>
      <w:r w:rsidRPr="00AF6AF5">
        <w:t>TLS</w:t>
      </w:r>
      <w:r w:rsidR="00ED750F">
        <w:t xml:space="preserve"> </w:t>
      </w:r>
      <w:r w:rsidRPr="00AF6AF5">
        <w:t>порта.</w:t>
      </w:r>
    </w:p>
    <w:p w14:paraId="0F2E5E1D" w14:textId="31B87EFF" w:rsidR="00AF6AF5" w:rsidRPr="00AF6AF5" w:rsidRDefault="00AF6AF5" w:rsidP="00371399">
      <w:r w:rsidRPr="00AF6AF5">
        <w:t>Для</w:t>
      </w:r>
      <w:r w:rsidR="00ED750F">
        <w:t xml:space="preserve"> </w:t>
      </w:r>
      <w:r w:rsidRPr="00AF6AF5">
        <w:t>настройки</w:t>
      </w:r>
      <w:r w:rsidR="00ED750F">
        <w:t xml:space="preserve"> </w:t>
      </w:r>
      <w:r w:rsidRPr="00AF6AF5">
        <w:t>подключения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серверу</w:t>
      </w:r>
      <w:r w:rsidR="00ED750F">
        <w:t xml:space="preserve"> </w:t>
      </w:r>
      <w:r w:rsidRPr="00AF6AF5">
        <w:t>электронной</w:t>
      </w:r>
      <w:r w:rsidR="00ED750F">
        <w:t xml:space="preserve"> </w:t>
      </w:r>
      <w:r w:rsidRPr="00AF6AF5">
        <w:t>почты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выполнить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действия:</w:t>
      </w:r>
    </w:p>
    <w:p w14:paraId="00DD3C5B" w14:textId="7C5D414A" w:rsidR="00AF6AF5" w:rsidRPr="00AF6AF5" w:rsidRDefault="00AF6AF5">
      <w:pPr>
        <w:numPr>
          <w:ilvl w:val="0"/>
          <w:numId w:val="71"/>
        </w:numPr>
        <w:rPr>
          <w:bCs/>
        </w:rPr>
      </w:pPr>
      <w:r w:rsidRPr="00AF6AF5">
        <w:rPr>
          <w:bCs/>
        </w:rPr>
        <w:t>заполнить</w:t>
      </w:r>
      <w:r w:rsidR="00ED750F">
        <w:rPr>
          <w:bCs/>
        </w:rPr>
        <w:t xml:space="preserve"> </w:t>
      </w:r>
      <w:r w:rsidRPr="00AF6AF5">
        <w:rPr>
          <w:bCs/>
        </w:rPr>
        <w:t>поля</w:t>
      </w:r>
      <w:r w:rsidR="00ED750F">
        <w:rPr>
          <w:bCs/>
        </w:rPr>
        <w:t xml:space="preserve"> </w:t>
      </w:r>
      <w:r w:rsidRPr="00AF6AF5">
        <w:rPr>
          <w:bCs/>
        </w:rPr>
        <w:t>в</w:t>
      </w:r>
      <w:r w:rsidR="00ED750F">
        <w:rPr>
          <w:bCs/>
        </w:rPr>
        <w:t xml:space="preserve"> </w:t>
      </w:r>
      <w:r w:rsidRPr="00AF6AF5">
        <w:rPr>
          <w:bCs/>
        </w:rPr>
        <w:t>соответствии</w:t>
      </w:r>
      <w:r w:rsidR="00ED750F">
        <w:rPr>
          <w:bCs/>
        </w:rPr>
        <w:t xml:space="preserve"> </w:t>
      </w:r>
      <w:r w:rsidRPr="00AF6AF5">
        <w:rPr>
          <w:bCs/>
        </w:rPr>
        <w:t>с</w:t>
      </w:r>
      <w:r w:rsidR="00ED750F">
        <w:rPr>
          <w:bCs/>
        </w:rPr>
        <w:t xml:space="preserve"> </w:t>
      </w:r>
      <w:r w:rsidRPr="00AF6AF5">
        <w:rPr>
          <w:bCs/>
        </w:rPr>
        <w:t>настройками</w:t>
      </w:r>
      <w:r w:rsidR="00ED750F">
        <w:rPr>
          <w:bCs/>
        </w:rPr>
        <w:t xml:space="preserve"> </w:t>
      </w:r>
      <w:r w:rsidRPr="00AF6AF5">
        <w:rPr>
          <w:bCs/>
        </w:rPr>
        <w:t>сервера</w:t>
      </w:r>
      <w:r w:rsidR="00ED750F">
        <w:rPr>
          <w:bCs/>
        </w:rPr>
        <w:t xml:space="preserve"> </w:t>
      </w:r>
      <w:r w:rsidRPr="00AF6AF5">
        <w:rPr>
          <w:bCs/>
        </w:rPr>
        <w:t>электронной</w:t>
      </w:r>
      <w:r w:rsidR="00ED750F">
        <w:rPr>
          <w:bCs/>
        </w:rPr>
        <w:t xml:space="preserve"> </w:t>
      </w:r>
      <w:r w:rsidRPr="00AF6AF5">
        <w:rPr>
          <w:bCs/>
        </w:rPr>
        <w:t>почты;</w:t>
      </w:r>
    </w:p>
    <w:p w14:paraId="42611CEA" w14:textId="049FC793" w:rsidR="00AF6AF5" w:rsidRPr="00AF6AF5" w:rsidRDefault="00AF6AF5">
      <w:pPr>
        <w:numPr>
          <w:ilvl w:val="0"/>
          <w:numId w:val="71"/>
        </w:numPr>
        <w:rPr>
          <w:bCs/>
        </w:rPr>
      </w:pPr>
      <w:r w:rsidRPr="00AF6AF5">
        <w:rPr>
          <w:bCs/>
        </w:rPr>
        <w:t>нажать</w:t>
      </w:r>
      <w:r w:rsidR="00ED750F">
        <w:rPr>
          <w:bCs/>
        </w:rPr>
        <w:t xml:space="preserve"> </w:t>
      </w:r>
      <w:r w:rsidRPr="00AF6AF5">
        <w:rPr>
          <w:bCs/>
        </w:rPr>
        <w:t>кнопку</w:t>
      </w:r>
      <w:r w:rsidR="00ED750F">
        <w:rPr>
          <w:bCs/>
        </w:rPr>
        <w:t xml:space="preserve"> </w:t>
      </w:r>
      <w:r w:rsidR="00A90150" w:rsidRPr="005507AF">
        <w:rPr>
          <w:rStyle w:val="af1"/>
        </w:rPr>
        <w:t>Сохранить</w:t>
      </w:r>
      <w:r w:rsidRPr="00AF6AF5">
        <w:rPr>
          <w:bCs/>
        </w:rPr>
        <w:t>.</w:t>
      </w:r>
    </w:p>
    <w:p w14:paraId="229F1D25" w14:textId="2BF24D34" w:rsidR="00AF6AF5" w:rsidRPr="00AF6AF5" w:rsidRDefault="00AF6AF5" w:rsidP="00371399">
      <w:r w:rsidRPr="00AF6AF5">
        <w:t>После</w:t>
      </w:r>
      <w:r w:rsidR="00ED750F">
        <w:t xml:space="preserve"> </w:t>
      </w:r>
      <w:r w:rsidRPr="00AF6AF5">
        <w:t>выполнения</w:t>
      </w:r>
      <w:r w:rsidR="00ED750F">
        <w:t xml:space="preserve"> </w:t>
      </w:r>
      <w:r w:rsidRPr="00AF6AF5">
        <w:t>перечисленных</w:t>
      </w:r>
      <w:r w:rsidR="00ED750F">
        <w:t xml:space="preserve"> </w:t>
      </w:r>
      <w:r w:rsidRPr="00AF6AF5">
        <w:t>действий</w:t>
      </w:r>
      <w:r w:rsidR="00ED750F">
        <w:t xml:space="preserve"> </w:t>
      </w:r>
      <w:r w:rsidRPr="00AF6AF5">
        <w:t>отобразится</w:t>
      </w:r>
      <w:r w:rsidR="00ED750F">
        <w:t xml:space="preserve"> </w:t>
      </w:r>
      <w:r w:rsidRPr="00AF6AF5">
        <w:t>уведомление</w:t>
      </w:r>
      <w:r w:rsidR="00ED750F">
        <w:t xml:space="preserve"> </w:t>
      </w:r>
      <w:r w:rsidRPr="00AF6AF5">
        <w:t>о</w:t>
      </w:r>
      <w:r w:rsidR="00ED750F">
        <w:t xml:space="preserve"> </w:t>
      </w:r>
      <w:r w:rsidRPr="00AF6AF5">
        <w:t>результате</w:t>
      </w:r>
      <w:r w:rsidR="00ED750F">
        <w:t xml:space="preserve"> </w:t>
      </w:r>
      <w:r w:rsidRPr="00AF6AF5">
        <w:t>настройки</w:t>
      </w:r>
      <w:r w:rsidR="00ED750F">
        <w:t xml:space="preserve"> </w:t>
      </w:r>
      <w:r w:rsidRPr="00AF6AF5">
        <w:t>почтов</w:t>
      </w:r>
      <w:r w:rsidR="00C42EDA">
        <w:t>ого</w:t>
      </w:r>
      <w:r w:rsidR="00ED750F">
        <w:t xml:space="preserve"> </w:t>
      </w:r>
      <w:r w:rsidR="00C42EDA">
        <w:t>сервера.</w:t>
      </w:r>
    </w:p>
    <w:p w14:paraId="4B1CD024" w14:textId="23FB3E6F" w:rsidR="00AF6AF5" w:rsidRPr="00AF6AF5" w:rsidRDefault="00AF6AF5" w:rsidP="00371399">
      <w:pPr>
        <w:pStyle w:val="2"/>
      </w:pPr>
      <w:bookmarkStart w:id="97" w:name="_Toc75424436"/>
      <w:bookmarkStart w:id="98" w:name="_Toc75424802"/>
      <w:bookmarkStart w:id="99" w:name="_Toc75858293"/>
      <w:bookmarkStart w:id="100" w:name="_Toc75858841"/>
      <w:bookmarkStart w:id="101" w:name="_Toc75860982"/>
      <w:bookmarkStart w:id="102" w:name="_Toc75978261"/>
      <w:bookmarkStart w:id="103" w:name="_Toc119943071"/>
      <w:bookmarkStart w:id="104" w:name="_Toc126141067"/>
      <w:r w:rsidRPr="00AF6AF5">
        <w:t>Лицензия</w:t>
      </w:r>
      <w:bookmarkEnd w:id="97"/>
      <w:bookmarkEnd w:id="98"/>
      <w:bookmarkEnd w:id="99"/>
      <w:bookmarkEnd w:id="100"/>
      <w:bookmarkEnd w:id="101"/>
      <w:bookmarkEnd w:id="102"/>
      <w:bookmarkEnd w:id="103"/>
      <w:bookmarkEnd w:id="104"/>
    </w:p>
    <w:p w14:paraId="2B69DEF4" w14:textId="715C7346" w:rsidR="00AF6AF5" w:rsidRPr="00AF6AF5" w:rsidRDefault="00AF6AF5" w:rsidP="000C4BFF">
      <w:r w:rsidRPr="00AF6AF5">
        <w:t>Раздел</w:t>
      </w:r>
      <w:r w:rsidR="00ED750F">
        <w:t xml:space="preserve"> </w:t>
      </w:r>
      <w:r w:rsidRPr="00AF6AF5">
        <w:t>«Лицензия»</w:t>
      </w:r>
      <w:r w:rsidR="00ED750F">
        <w:t xml:space="preserve"> </w:t>
      </w:r>
      <w:r w:rsidRPr="00AF6AF5">
        <w:t>отображает</w:t>
      </w:r>
      <w:r w:rsidR="00ED750F">
        <w:t xml:space="preserve"> </w:t>
      </w:r>
      <w:r w:rsidR="00C42EDA">
        <w:t>информацию</w:t>
      </w:r>
      <w:r w:rsidR="00ED750F">
        <w:t xml:space="preserve"> </w:t>
      </w:r>
      <w:r w:rsidR="00C42EDA">
        <w:t>по</w:t>
      </w:r>
      <w:r w:rsidR="00ED750F">
        <w:t xml:space="preserve"> </w:t>
      </w:r>
      <w:r w:rsidR="00C42EDA">
        <w:t>текущей</w:t>
      </w:r>
      <w:r w:rsidR="00ED750F">
        <w:t xml:space="preserve"> </w:t>
      </w:r>
      <w:r w:rsidR="00C42EDA">
        <w:t>лицензии</w:t>
      </w:r>
      <w:r w:rsidR="00ED750F">
        <w:t xml:space="preserve"> </w:t>
      </w:r>
      <w:r w:rsidR="00C42EDA">
        <w:t>(см.</w:t>
      </w:r>
      <w:r w:rsidR="00ED750F">
        <w:t xml:space="preserve"> </w:t>
      </w:r>
      <w:fldSimple w:instr=" REF  _Ref124498545 \* Lower ">
        <w:r w:rsidR="0021251C">
          <w:t xml:space="preserve">рисунок </w:t>
        </w:r>
        <w:r w:rsidR="0021251C">
          <w:rPr>
            <w:noProof/>
          </w:rPr>
          <w:t>23</w:t>
        </w:r>
      </w:fldSimple>
      <w:r w:rsidR="00C42EDA">
        <w:t>).</w:t>
      </w:r>
    </w:p>
    <w:p w14:paraId="799F1FC6" w14:textId="77777777" w:rsidR="00C42EDA" w:rsidRDefault="00C42EDA" w:rsidP="00C42EDA">
      <w:pPr>
        <w:pStyle w:val="af7"/>
      </w:pPr>
      <w:r>
        <w:rPr>
          <w:lang w:eastAsia="ru-RU"/>
        </w:rPr>
        <w:lastRenderedPageBreak/>
        <w:drawing>
          <wp:inline distT="0" distB="0" distL="0" distR="0" wp14:anchorId="516CFEC4" wp14:editId="40C9156B">
            <wp:extent cx="5216983" cy="277131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26293" cy="27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B035F" w14:textId="71CDCBAA" w:rsidR="00AF6AF5" w:rsidRPr="00AF6AF5" w:rsidRDefault="00C42EDA" w:rsidP="00C42EDA">
      <w:pPr>
        <w:pStyle w:val="a6"/>
      </w:pPr>
      <w:bookmarkStart w:id="105" w:name="_Ref124498545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23</w:t>
        </w:r>
      </w:fldSimple>
      <w:bookmarkEnd w:id="105"/>
      <w:r>
        <w:t>.</w:t>
      </w:r>
      <w:r w:rsidR="00ED750F">
        <w:t xml:space="preserve"> </w:t>
      </w:r>
      <w:r>
        <w:t>Раздел</w:t>
      </w:r>
      <w:r w:rsidR="00ED750F">
        <w:t xml:space="preserve"> </w:t>
      </w:r>
      <w:r>
        <w:t>«Лицензия»</w:t>
      </w:r>
    </w:p>
    <w:p w14:paraId="2A61E995" w14:textId="055F93E9" w:rsidR="00AF6AF5" w:rsidRPr="00AF6AF5" w:rsidRDefault="00AF6AF5" w:rsidP="005507AF">
      <w:r w:rsidRPr="00AF6AF5">
        <w:t>При</w:t>
      </w:r>
      <w:r w:rsidR="00ED750F">
        <w:t xml:space="preserve"> </w:t>
      </w:r>
      <w:r w:rsidRPr="00AF6AF5">
        <w:t>получении</w:t>
      </w:r>
      <w:r w:rsidR="00ED750F">
        <w:t xml:space="preserve"> </w:t>
      </w:r>
      <w:r w:rsidRPr="00AF6AF5">
        <w:t>нового</w:t>
      </w:r>
      <w:r w:rsidR="00ED750F">
        <w:t xml:space="preserve"> </w:t>
      </w:r>
      <w:r w:rsidRPr="00AF6AF5">
        <w:t>лицензионного</w:t>
      </w:r>
      <w:r w:rsidR="00ED750F">
        <w:t xml:space="preserve"> </w:t>
      </w:r>
      <w:r w:rsidRPr="00AF6AF5">
        <w:t>ключа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ввести</w:t>
      </w:r>
      <w:r w:rsidR="00ED750F">
        <w:t xml:space="preserve"> </w:t>
      </w:r>
      <w:r w:rsidRPr="00AF6AF5">
        <w:t>его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поле</w:t>
      </w:r>
      <w:r w:rsidR="00ED750F">
        <w:t xml:space="preserve"> </w:t>
      </w:r>
      <w:r w:rsidRPr="00AF6AF5">
        <w:t>ввода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данном</w:t>
      </w:r>
      <w:r w:rsidR="00ED750F">
        <w:t xml:space="preserve"> </w:t>
      </w:r>
      <w:r w:rsidRPr="00AF6AF5">
        <w:t>разделе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нажать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Pr="00C42EDA">
        <w:rPr>
          <w:rStyle w:val="af1"/>
        </w:rPr>
        <w:t>Применить</w:t>
      </w:r>
      <w:r w:rsidRPr="00AF6AF5">
        <w:t>.</w:t>
      </w:r>
      <w:r w:rsidR="00ED750F">
        <w:t xml:space="preserve"> </w:t>
      </w:r>
    </w:p>
    <w:p w14:paraId="094AD286" w14:textId="0C22DBEE" w:rsidR="00AF6AF5" w:rsidRPr="00AF6AF5" w:rsidRDefault="00AF6AF5" w:rsidP="00371399">
      <w:pPr>
        <w:pStyle w:val="10"/>
      </w:pPr>
      <w:bookmarkStart w:id="106" w:name="_Toc75424437"/>
      <w:bookmarkStart w:id="107" w:name="_Toc75424803"/>
      <w:bookmarkStart w:id="108" w:name="_Toc75858294"/>
      <w:bookmarkStart w:id="109" w:name="_Toc75858842"/>
      <w:bookmarkStart w:id="110" w:name="_Toc75860983"/>
      <w:bookmarkStart w:id="111" w:name="_Toc75978262"/>
      <w:bookmarkStart w:id="112" w:name="_Toc119943072"/>
      <w:bookmarkStart w:id="113" w:name="_Toc126141068"/>
      <w:r w:rsidRPr="00AF6AF5">
        <w:lastRenderedPageBreak/>
        <w:t>Настройка</w:t>
      </w:r>
      <w:r w:rsidR="00ED750F">
        <w:t xml:space="preserve"> </w:t>
      </w:r>
      <w:bookmarkEnd w:id="106"/>
      <w:bookmarkEnd w:id="107"/>
      <w:bookmarkEnd w:id="108"/>
      <w:bookmarkEnd w:id="109"/>
      <w:bookmarkEnd w:id="110"/>
      <w:bookmarkEnd w:id="111"/>
      <w:bookmarkEnd w:id="112"/>
      <w:r w:rsidR="00FC1663">
        <w:t>портала</w:t>
      </w:r>
      <w:bookmarkEnd w:id="113"/>
    </w:p>
    <w:p w14:paraId="278DB528" w14:textId="77777777" w:rsidR="007A0ABE" w:rsidRDefault="00AF6AF5" w:rsidP="00703E4F">
      <w:r w:rsidRPr="00AF6AF5">
        <w:t>Раздел</w:t>
      </w:r>
      <w:r w:rsidR="00ED750F">
        <w:t xml:space="preserve"> </w:t>
      </w:r>
      <w:r w:rsidRPr="00AF6AF5">
        <w:t>«Портал»</w:t>
      </w:r>
      <w:r w:rsidR="00ED750F">
        <w:t xml:space="preserve"> </w:t>
      </w:r>
      <w:r w:rsidR="00703E4F">
        <w:t>в режиме</w:t>
      </w:r>
      <w:r w:rsidR="00ED750F">
        <w:t xml:space="preserve"> </w:t>
      </w:r>
      <w:r w:rsidRPr="00AF6AF5">
        <w:t>администрирования</w:t>
      </w:r>
      <w:r w:rsidR="00ED750F">
        <w:t xml:space="preserve"> </w:t>
      </w:r>
      <w:r w:rsidRPr="00AF6AF5">
        <w:t>отвечает</w:t>
      </w:r>
      <w:r w:rsidR="00ED750F">
        <w:t xml:space="preserve"> </w:t>
      </w:r>
      <w:r w:rsidRPr="00AF6AF5">
        <w:t>за</w:t>
      </w:r>
      <w:r w:rsidR="00ED750F">
        <w:t xml:space="preserve"> </w:t>
      </w:r>
      <w:r w:rsidRPr="00AF6AF5">
        <w:t>публикаци</w:t>
      </w:r>
      <w:r w:rsidR="00703E4F">
        <w:t>ю</w:t>
      </w:r>
      <w:r w:rsidR="00ED750F">
        <w:t xml:space="preserve"> </w:t>
      </w:r>
      <w:r w:rsidRPr="00AF6AF5">
        <w:t>информационных</w:t>
      </w:r>
      <w:r w:rsidR="00ED750F">
        <w:t xml:space="preserve"> </w:t>
      </w:r>
      <w:r w:rsidRPr="00AF6AF5">
        <w:t>панелей,</w:t>
      </w:r>
      <w:r w:rsidR="00ED750F">
        <w:t xml:space="preserve"> </w:t>
      </w:r>
      <w:r w:rsidR="00703E4F">
        <w:t xml:space="preserve">настройку </w:t>
      </w:r>
      <w:r w:rsidRPr="00AF6AF5">
        <w:t>доступа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ним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общие</w:t>
      </w:r>
      <w:r w:rsidR="00ED750F">
        <w:t xml:space="preserve"> </w:t>
      </w:r>
      <w:r w:rsidRPr="00AF6AF5">
        <w:t>настройки</w:t>
      </w:r>
      <w:r w:rsidR="00703E4F">
        <w:rPr>
          <w:lang w:val="en-US"/>
        </w:rPr>
        <w:t xml:space="preserve"> </w:t>
      </w:r>
      <w:r w:rsidR="00703E4F">
        <w:t>оформления портала</w:t>
      </w:r>
      <w:r w:rsidRPr="00AF6AF5">
        <w:t>.</w:t>
      </w:r>
      <w:r w:rsidR="00ED750F">
        <w:t xml:space="preserve"> </w:t>
      </w:r>
    </w:p>
    <w:p w14:paraId="11FAEE80" w14:textId="31E9E806" w:rsidR="00703E4F" w:rsidRDefault="00703E4F" w:rsidP="00703E4F">
      <w:r>
        <w:t xml:space="preserve">Как правило, публикацией дашбордов </w:t>
      </w:r>
      <w:r w:rsidR="007A0ABE">
        <w:t xml:space="preserve">на портале и его </w:t>
      </w:r>
      <w:r>
        <w:t xml:space="preserve">настройкой </w:t>
      </w:r>
      <w:r w:rsidR="007A0ABE">
        <w:t>занимается</w:t>
      </w:r>
      <w:r>
        <w:t xml:space="preserve"> аналитик. Эти действия подробно описаны в Части 3 настоящего документа — «Руководстве аналитика».</w:t>
      </w:r>
    </w:p>
    <w:p w14:paraId="7576F668" w14:textId="73D21C28" w:rsidR="00DE1C77" w:rsidRDefault="00DE1C77" w:rsidP="00703E4F">
      <w:r>
        <w:t>Просмотр дэшбордов, опубликованных на портале, описан</w:t>
      </w:r>
      <w:r w:rsidRPr="00DE1C77">
        <w:t xml:space="preserve"> </w:t>
      </w:r>
      <w:r>
        <w:t>в Части 1 настоящего документа — «Общих сведениях».</w:t>
      </w:r>
    </w:p>
    <w:p w14:paraId="74DFEFAC" w14:textId="68C654C6" w:rsidR="00AF6AF5" w:rsidRPr="00AF6AF5" w:rsidRDefault="00AF6AF5" w:rsidP="00371399">
      <w:pPr>
        <w:pStyle w:val="10"/>
      </w:pPr>
      <w:bookmarkStart w:id="114" w:name="_Toc75978267"/>
      <w:bookmarkStart w:id="115" w:name="_Toc119943077"/>
      <w:bookmarkStart w:id="116" w:name="_Toc75424442"/>
      <w:bookmarkStart w:id="117" w:name="_Toc75424808"/>
      <w:bookmarkStart w:id="118" w:name="_Toc75858299"/>
      <w:bookmarkStart w:id="119" w:name="_Toc75858847"/>
      <w:bookmarkStart w:id="120" w:name="_Toc75860988"/>
      <w:bookmarkStart w:id="121" w:name="_Toc126141069"/>
      <w:r w:rsidRPr="00AF6AF5">
        <w:lastRenderedPageBreak/>
        <w:t>Настройка</w:t>
      </w:r>
      <w:r w:rsidR="00ED750F">
        <w:t xml:space="preserve"> </w:t>
      </w:r>
      <w:r w:rsidRPr="00AF6AF5">
        <w:t>компонента</w:t>
      </w:r>
      <w:r w:rsidR="00ED750F">
        <w:t xml:space="preserve"> </w:t>
      </w:r>
      <w:r w:rsidRPr="00AF6AF5">
        <w:t>«Пользовательская</w:t>
      </w:r>
      <w:r w:rsidR="00ED750F">
        <w:t xml:space="preserve"> </w:t>
      </w:r>
      <w:r w:rsidRPr="00AF6AF5">
        <w:t>аналитика»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14:paraId="4DFA7F3D" w14:textId="73637436" w:rsidR="00AF6AF5" w:rsidRPr="00AF6AF5" w:rsidRDefault="00AF6AF5" w:rsidP="00371399">
      <w:r w:rsidRPr="00AF6AF5">
        <w:t>Компонент</w:t>
      </w:r>
      <w:r w:rsidR="00ED750F">
        <w:t xml:space="preserve"> </w:t>
      </w:r>
      <w:r w:rsidRPr="00AF6AF5">
        <w:t>«Пользовательская</w:t>
      </w:r>
      <w:r w:rsidR="00ED750F">
        <w:t xml:space="preserve"> </w:t>
      </w:r>
      <w:r w:rsidRPr="00AF6AF5">
        <w:t>аналитика»</w:t>
      </w:r>
      <w:r w:rsidR="00ED750F">
        <w:t xml:space="preserve"> </w:t>
      </w:r>
      <w:r w:rsidRPr="00AF6AF5">
        <w:t>панели</w:t>
      </w:r>
      <w:r w:rsidR="00ED750F">
        <w:t xml:space="preserve"> </w:t>
      </w:r>
      <w:r w:rsidRPr="00AF6AF5">
        <w:t>администрирования</w:t>
      </w:r>
      <w:r w:rsidR="00ED750F">
        <w:t xml:space="preserve"> </w:t>
      </w:r>
      <w:r w:rsidRPr="00AF6AF5">
        <w:t>содержит</w:t>
      </w:r>
      <w:r w:rsidR="00ED750F">
        <w:t xml:space="preserve"> </w:t>
      </w:r>
      <w:r w:rsidRPr="00AF6AF5">
        <w:t>настройки</w:t>
      </w:r>
      <w:r w:rsidR="00ED750F">
        <w:t xml:space="preserve"> </w:t>
      </w:r>
      <w:r w:rsidRPr="00AF6AF5">
        <w:t>подключен</w:t>
      </w:r>
      <w:r w:rsidR="00EC784E">
        <w:t>ия</w:t>
      </w:r>
      <w:r w:rsidR="00ED750F">
        <w:t xml:space="preserve"> </w:t>
      </w:r>
      <w:r w:rsidR="00EC784E">
        <w:t>пользовательской</w:t>
      </w:r>
      <w:r w:rsidR="00ED750F">
        <w:t xml:space="preserve"> </w:t>
      </w:r>
      <w:r w:rsidR="00EC784E">
        <w:t>аналитики</w:t>
      </w:r>
      <w:r w:rsidRPr="00AF6AF5">
        <w:t>,</w:t>
      </w:r>
      <w:r w:rsidR="00ED750F">
        <w:t xml:space="preserve"> </w:t>
      </w:r>
      <w:r w:rsidRPr="00AF6AF5">
        <w:t>а</w:t>
      </w:r>
      <w:r w:rsidR="00ED750F">
        <w:t xml:space="preserve"> </w:t>
      </w:r>
      <w:r w:rsidRPr="00AF6AF5">
        <w:t>также</w:t>
      </w:r>
      <w:r w:rsidR="00ED750F">
        <w:t xml:space="preserve"> </w:t>
      </w:r>
      <w:r w:rsidRPr="00AF6AF5">
        <w:t>настройки</w:t>
      </w:r>
      <w:r w:rsidR="00ED750F">
        <w:t xml:space="preserve"> </w:t>
      </w:r>
      <w:r w:rsidRPr="00AF6AF5">
        <w:t>структуры</w:t>
      </w:r>
      <w:r w:rsidR="00ED750F">
        <w:t xml:space="preserve"> </w:t>
      </w:r>
      <w:r w:rsidRPr="00AF6AF5">
        <w:t>метаданных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корректной</w:t>
      </w:r>
      <w:r w:rsidR="00ED750F">
        <w:t xml:space="preserve"> </w:t>
      </w:r>
      <w:r w:rsidRPr="00AF6AF5">
        <w:t>работы</w:t>
      </w:r>
      <w:r w:rsidR="00ED750F">
        <w:t xml:space="preserve"> </w:t>
      </w:r>
      <w:r w:rsidRPr="00AF6AF5">
        <w:t>компонента.</w:t>
      </w:r>
    </w:p>
    <w:p w14:paraId="1DF0146A" w14:textId="4D70FCDD" w:rsidR="00AF6AF5" w:rsidRPr="00AF6AF5" w:rsidRDefault="00AF6AF5" w:rsidP="00371399">
      <w:r w:rsidRPr="00AF6AF5">
        <w:t>Интерфейс</w:t>
      </w:r>
      <w:r w:rsidR="00ED750F">
        <w:t xml:space="preserve"> </w:t>
      </w:r>
      <w:r w:rsidRPr="00AF6AF5">
        <w:t>компонента</w:t>
      </w:r>
      <w:r w:rsidR="00ED750F">
        <w:t xml:space="preserve"> </w:t>
      </w:r>
      <w:r w:rsidRPr="00AF6AF5">
        <w:t>содержит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разделы:</w:t>
      </w:r>
    </w:p>
    <w:p w14:paraId="1E4BE467" w14:textId="7189D63D" w:rsidR="00AF6AF5" w:rsidRPr="00AF6AF5" w:rsidRDefault="00AF6AF5">
      <w:pPr>
        <w:pStyle w:val="afa"/>
        <w:numPr>
          <w:ilvl w:val="0"/>
          <w:numId w:val="72"/>
        </w:numPr>
      </w:pPr>
      <w:r w:rsidRPr="00AF6AF5">
        <w:t>раздел</w:t>
      </w:r>
      <w:r w:rsidR="00ED750F">
        <w:t xml:space="preserve"> </w:t>
      </w:r>
      <w:r w:rsidRPr="00AF6AF5">
        <w:t>«Общие</w:t>
      </w:r>
      <w:r w:rsidR="00ED750F">
        <w:t xml:space="preserve"> </w:t>
      </w:r>
      <w:r w:rsidRPr="00AF6AF5">
        <w:t>настройки»;</w:t>
      </w:r>
    </w:p>
    <w:p w14:paraId="6085F83E" w14:textId="046C3472" w:rsidR="00AF6AF5" w:rsidRPr="00AF6AF5" w:rsidRDefault="00AF6AF5">
      <w:pPr>
        <w:pStyle w:val="afa"/>
        <w:numPr>
          <w:ilvl w:val="0"/>
          <w:numId w:val="72"/>
        </w:numPr>
      </w:pPr>
      <w:r w:rsidRPr="00AF6AF5">
        <w:t>раздел</w:t>
      </w:r>
      <w:r w:rsidR="00ED750F">
        <w:t xml:space="preserve"> </w:t>
      </w:r>
      <w:r w:rsidRPr="00AF6AF5">
        <w:t>«</w:t>
      </w:r>
      <w:r w:rsidR="001600AF">
        <w:t>П</w:t>
      </w:r>
      <w:r w:rsidRPr="00AF6AF5">
        <w:t>рав</w:t>
      </w:r>
      <w:r w:rsidR="001600AF">
        <w:t>а</w:t>
      </w:r>
      <w:r w:rsidR="00ED750F">
        <w:t xml:space="preserve"> </w:t>
      </w:r>
      <w:r w:rsidRPr="00AF6AF5">
        <w:t>доступа»;</w:t>
      </w:r>
    </w:p>
    <w:p w14:paraId="0E913E8A" w14:textId="0755FC0A" w:rsidR="00AF6AF5" w:rsidRPr="00AF6AF5" w:rsidRDefault="00AF6AF5">
      <w:pPr>
        <w:pStyle w:val="afa"/>
        <w:numPr>
          <w:ilvl w:val="0"/>
          <w:numId w:val="72"/>
        </w:numPr>
      </w:pPr>
      <w:r w:rsidRPr="00AF6AF5">
        <w:t>раздел</w:t>
      </w:r>
      <w:r w:rsidR="00ED750F">
        <w:t xml:space="preserve"> </w:t>
      </w:r>
      <w:r w:rsidRPr="00AF6AF5">
        <w:t>«</w:t>
      </w:r>
      <w:r w:rsidR="001600AF">
        <w:t>Фильтр</w:t>
      </w:r>
      <w:r w:rsidR="00ED750F">
        <w:t xml:space="preserve"> </w:t>
      </w:r>
      <w:r w:rsidRPr="00AF6AF5">
        <w:t>времени»;</w:t>
      </w:r>
    </w:p>
    <w:p w14:paraId="7518E9B4" w14:textId="4BB0CE79" w:rsidR="00AF6AF5" w:rsidRPr="00AF6AF5" w:rsidRDefault="00AF6AF5">
      <w:pPr>
        <w:pStyle w:val="afa"/>
        <w:numPr>
          <w:ilvl w:val="0"/>
          <w:numId w:val="72"/>
        </w:numPr>
      </w:pPr>
      <w:r w:rsidRPr="00AF6AF5">
        <w:t>раздел</w:t>
      </w:r>
      <w:r w:rsidR="00ED750F">
        <w:t xml:space="preserve"> </w:t>
      </w:r>
      <w:r w:rsidRPr="00AF6AF5">
        <w:t>«Картосхема»;</w:t>
      </w:r>
    </w:p>
    <w:p w14:paraId="57CA99B9" w14:textId="00A60673" w:rsidR="00AF6AF5" w:rsidRPr="00AF6AF5" w:rsidRDefault="00AF6AF5">
      <w:pPr>
        <w:pStyle w:val="afa"/>
        <w:numPr>
          <w:ilvl w:val="0"/>
          <w:numId w:val="72"/>
        </w:numPr>
      </w:pPr>
      <w:r w:rsidRPr="00AF6AF5">
        <w:t>раздел</w:t>
      </w:r>
      <w:r w:rsidR="00ED750F">
        <w:t xml:space="preserve"> </w:t>
      </w:r>
      <w:r w:rsidRPr="00AF6AF5">
        <w:t>«Пользовательская</w:t>
      </w:r>
      <w:r w:rsidR="00ED750F">
        <w:t xml:space="preserve"> </w:t>
      </w:r>
      <w:r w:rsidRPr="00AF6AF5">
        <w:t>структура.</w:t>
      </w:r>
    </w:p>
    <w:p w14:paraId="73EC4541" w14:textId="01D37E02" w:rsidR="001C2857" w:rsidRDefault="001C2857" w:rsidP="001C2857">
      <w:r>
        <w:t>Настройкой фильтра времени, картосхемы и пользовательской структуры</w:t>
      </w:r>
      <w:r w:rsidRPr="001C2857">
        <w:rPr>
          <w:lang w:val="en-US"/>
        </w:rPr>
        <w:t xml:space="preserve"> </w:t>
      </w:r>
      <w:r>
        <w:t>занимается аналитик. Эти действия подробно описаны в Части 3 настоящего документа — «Руководстве аналитика».</w:t>
      </w:r>
    </w:p>
    <w:p w14:paraId="537159BA" w14:textId="25E6C035" w:rsidR="001C2857" w:rsidRPr="00AF6AF5" w:rsidRDefault="001C2857" w:rsidP="00371399">
      <w:r>
        <w:t>Далее рассмотрены общие настройки и настройки прав доступа к Пользовательской аналитике. Они относятся к администрированию модуля в целом и выполняется администратором системы</w:t>
      </w:r>
      <w:r w:rsidRPr="003B5C75">
        <w:t>.</w:t>
      </w:r>
    </w:p>
    <w:p w14:paraId="6737B95E" w14:textId="05BA1209" w:rsidR="00AF6AF5" w:rsidRPr="00AF6AF5" w:rsidRDefault="00AF6AF5" w:rsidP="00371399">
      <w:pPr>
        <w:pStyle w:val="2"/>
      </w:pPr>
      <w:bookmarkStart w:id="122" w:name="_Toc75424443"/>
      <w:bookmarkStart w:id="123" w:name="_Toc75424809"/>
      <w:bookmarkStart w:id="124" w:name="_Toc75858300"/>
      <w:bookmarkStart w:id="125" w:name="_Toc75858848"/>
      <w:bookmarkStart w:id="126" w:name="_Toc75860989"/>
      <w:bookmarkStart w:id="127" w:name="_Toc75978268"/>
      <w:bookmarkStart w:id="128" w:name="_Toc119943078"/>
      <w:bookmarkStart w:id="129" w:name="_Toc126141070"/>
      <w:r w:rsidRPr="00AF6AF5">
        <w:t>Общие</w:t>
      </w:r>
      <w:r w:rsidR="00ED750F">
        <w:t xml:space="preserve"> </w:t>
      </w:r>
      <w:r w:rsidRPr="00AF6AF5">
        <w:t>настройки</w:t>
      </w:r>
      <w:bookmarkEnd w:id="122"/>
      <w:bookmarkEnd w:id="123"/>
      <w:bookmarkEnd w:id="124"/>
      <w:bookmarkEnd w:id="125"/>
      <w:bookmarkEnd w:id="126"/>
      <w:bookmarkEnd w:id="127"/>
      <w:bookmarkEnd w:id="128"/>
      <w:r w:rsidR="001C2857">
        <w:t xml:space="preserve"> Пользовательской аналитики</w:t>
      </w:r>
      <w:bookmarkEnd w:id="129"/>
    </w:p>
    <w:p w14:paraId="5FCF3F23" w14:textId="42C4797F" w:rsidR="00AF6AF5" w:rsidRPr="00AF6AF5" w:rsidRDefault="00AF6AF5" w:rsidP="00371399">
      <w:r w:rsidRPr="00AF6AF5">
        <w:t>Раздел</w:t>
      </w:r>
      <w:r w:rsidR="00ED750F">
        <w:t xml:space="preserve"> </w:t>
      </w:r>
      <w:r w:rsidRPr="00AF6AF5">
        <w:t>«Общие</w:t>
      </w:r>
      <w:r w:rsidR="00ED750F">
        <w:t xml:space="preserve"> </w:t>
      </w:r>
      <w:r w:rsidRPr="00AF6AF5">
        <w:t>настройки»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настраивать</w:t>
      </w:r>
      <w:r w:rsidR="00ED750F">
        <w:t xml:space="preserve"> </w:t>
      </w:r>
      <w:r w:rsidRPr="00AF6AF5">
        <w:t>параметры</w:t>
      </w:r>
      <w:r w:rsidR="00ED750F">
        <w:t xml:space="preserve"> </w:t>
      </w:r>
      <w:r w:rsidRPr="00AF6AF5">
        <w:t>авторизации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подключения</w:t>
      </w:r>
      <w:r w:rsidR="00ED750F">
        <w:t xml:space="preserve"> </w:t>
      </w:r>
      <w:r w:rsidRPr="00AF6AF5">
        <w:t>пользовательской</w:t>
      </w:r>
      <w:r w:rsidR="00ED750F">
        <w:t xml:space="preserve"> </w:t>
      </w:r>
      <w:r w:rsidRPr="00AF6AF5">
        <w:t>аналитики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базе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ViQube.</w:t>
      </w:r>
    </w:p>
    <w:p w14:paraId="0FB8E808" w14:textId="7FA974D7" w:rsidR="00AF6AF5" w:rsidRPr="00AF6AF5" w:rsidRDefault="00AF6AF5" w:rsidP="00371399">
      <w:r w:rsidRPr="00AF6AF5">
        <w:t>Интерфейс</w:t>
      </w:r>
      <w:r w:rsidR="00ED750F">
        <w:t xml:space="preserve"> </w:t>
      </w:r>
      <w:r w:rsidRPr="00AF6AF5">
        <w:t>раз</w:t>
      </w:r>
      <w:r w:rsidR="002A2AC6">
        <w:t>дела</w:t>
      </w:r>
      <w:r w:rsidR="00ED750F">
        <w:t xml:space="preserve"> </w:t>
      </w:r>
      <w:r w:rsidR="002A2AC6">
        <w:t>содержит</w:t>
      </w:r>
      <w:r w:rsidR="00ED750F">
        <w:t xml:space="preserve"> </w:t>
      </w:r>
      <w:r w:rsidR="002A2AC6">
        <w:t>следующие</w:t>
      </w:r>
      <w:r w:rsidR="00ED750F">
        <w:t xml:space="preserve"> </w:t>
      </w:r>
      <w:r w:rsidR="002A2AC6">
        <w:t>поля,</w:t>
      </w:r>
      <w:r w:rsidR="00ED750F">
        <w:t xml:space="preserve"> </w:t>
      </w:r>
      <w:r w:rsidR="002A2AC6">
        <w:t>которые</w:t>
      </w:r>
      <w:r w:rsidR="00ED750F">
        <w:t xml:space="preserve"> </w:t>
      </w:r>
      <w:r w:rsidR="002A2AC6">
        <w:t>необходимо</w:t>
      </w:r>
      <w:r w:rsidR="00ED750F">
        <w:t xml:space="preserve"> </w:t>
      </w:r>
      <w:r w:rsidR="002A2AC6">
        <w:t>заполнить</w:t>
      </w:r>
      <w:r w:rsidR="00ED750F">
        <w:t xml:space="preserve"> </w:t>
      </w:r>
      <w:r w:rsidR="002A2AC6">
        <w:t>для</w:t>
      </w:r>
      <w:r w:rsidR="00ED750F">
        <w:t xml:space="preserve"> </w:t>
      </w:r>
      <w:r w:rsidR="002A2AC6">
        <w:t>подключения</w:t>
      </w:r>
      <w:r w:rsidR="00ED750F">
        <w:t xml:space="preserve"> </w:t>
      </w:r>
      <w:r w:rsidR="002A2AC6">
        <w:t>к</w:t>
      </w:r>
      <w:r w:rsidR="00ED750F">
        <w:t xml:space="preserve"> </w:t>
      </w:r>
      <w:r w:rsidR="002A2AC6">
        <w:t>базе</w:t>
      </w:r>
      <w:r w:rsidRPr="00AF6AF5">
        <w:t>:</w:t>
      </w:r>
    </w:p>
    <w:p w14:paraId="43AA3593" w14:textId="643FE78A" w:rsidR="00AF6AF5" w:rsidRPr="00AF6AF5" w:rsidRDefault="00AF6AF5">
      <w:pPr>
        <w:pStyle w:val="afa"/>
        <w:numPr>
          <w:ilvl w:val="0"/>
          <w:numId w:val="73"/>
        </w:numPr>
      </w:pPr>
      <w:r w:rsidRPr="001809CE">
        <w:rPr>
          <w:rStyle w:val="af0"/>
        </w:rPr>
        <w:t>Поле</w:t>
      </w:r>
      <w:r w:rsidR="00ED750F" w:rsidRPr="001809CE">
        <w:rPr>
          <w:rStyle w:val="af0"/>
        </w:rPr>
        <w:t xml:space="preserve"> </w:t>
      </w:r>
      <w:r w:rsidRPr="001809CE">
        <w:rPr>
          <w:rStyle w:val="af0"/>
        </w:rPr>
        <w:t>«IP-адрес</w:t>
      </w:r>
      <w:r w:rsidR="00ED750F" w:rsidRPr="001809CE">
        <w:rPr>
          <w:rStyle w:val="af0"/>
        </w:rPr>
        <w:t xml:space="preserve"> </w:t>
      </w:r>
      <w:r w:rsidRPr="001809CE">
        <w:rPr>
          <w:rStyle w:val="af0"/>
        </w:rPr>
        <w:t>/</w:t>
      </w:r>
      <w:r w:rsidR="00ED750F" w:rsidRPr="001809CE">
        <w:rPr>
          <w:rStyle w:val="af0"/>
        </w:rPr>
        <w:t xml:space="preserve"> </w:t>
      </w:r>
      <w:r w:rsidRPr="001809CE">
        <w:rPr>
          <w:rStyle w:val="af0"/>
        </w:rPr>
        <w:t>Доменное</w:t>
      </w:r>
      <w:r w:rsidR="00ED750F" w:rsidRPr="001809CE">
        <w:rPr>
          <w:rStyle w:val="af0"/>
        </w:rPr>
        <w:t xml:space="preserve"> </w:t>
      </w:r>
      <w:r w:rsidRPr="001809CE">
        <w:rPr>
          <w:rStyle w:val="af0"/>
        </w:rPr>
        <w:t>имя»</w:t>
      </w:r>
      <w:r w:rsidR="00ED750F">
        <w:t xml:space="preserve"> </w:t>
      </w:r>
      <w:r w:rsidRPr="00AF6AF5">
        <w:t>отображает</w:t>
      </w:r>
      <w:r w:rsidR="00ED750F">
        <w:t xml:space="preserve"> </w:t>
      </w:r>
      <w:r w:rsidRPr="00AF6AF5">
        <w:t>адрес,</w:t>
      </w:r>
      <w:r w:rsidR="00ED750F">
        <w:t xml:space="preserve"> </w:t>
      </w:r>
      <w:r w:rsidRPr="00AF6AF5">
        <w:t>который</w:t>
      </w:r>
      <w:r w:rsidR="00ED750F">
        <w:t xml:space="preserve"> </w:t>
      </w:r>
      <w:r w:rsidRPr="00AF6AF5">
        <w:t>используют</w:t>
      </w:r>
      <w:r w:rsidR="00ED750F">
        <w:t xml:space="preserve"> </w:t>
      </w:r>
      <w:r w:rsidRPr="00AF6AF5">
        <w:t>компоненты</w:t>
      </w:r>
      <w:r w:rsidR="00ED750F">
        <w:t xml:space="preserve"> </w:t>
      </w:r>
      <w:r w:rsidR="00EC784E">
        <w:t>системы</w:t>
      </w:r>
      <w:r w:rsidRPr="00AF6AF5">
        <w:t>.</w:t>
      </w:r>
    </w:p>
    <w:p w14:paraId="73D62ADB" w14:textId="5FDFA4FE" w:rsidR="00AF6AF5" w:rsidRPr="00AF6AF5" w:rsidRDefault="00AF6AF5">
      <w:pPr>
        <w:pStyle w:val="afa"/>
        <w:numPr>
          <w:ilvl w:val="0"/>
          <w:numId w:val="73"/>
        </w:numPr>
      </w:pPr>
      <w:r w:rsidRPr="001809CE">
        <w:rPr>
          <w:rStyle w:val="af0"/>
        </w:rPr>
        <w:t>Поле</w:t>
      </w:r>
      <w:r w:rsidR="00ED750F" w:rsidRPr="001809CE">
        <w:rPr>
          <w:rStyle w:val="af0"/>
        </w:rPr>
        <w:t xml:space="preserve"> </w:t>
      </w:r>
      <w:r w:rsidR="001809CE">
        <w:rPr>
          <w:rStyle w:val="af0"/>
        </w:rPr>
        <w:t>«HTTPS»</w:t>
      </w:r>
      <w:r w:rsidR="00ED750F">
        <w:t xml:space="preserve"> </w:t>
      </w:r>
      <w:r w:rsidR="001809CE">
        <w:t>о</w:t>
      </w:r>
      <w:r w:rsidRPr="00AF6AF5">
        <w:t>тображает</w:t>
      </w:r>
      <w:r w:rsidR="00ED750F">
        <w:t xml:space="preserve"> </w:t>
      </w:r>
      <w:r w:rsidRPr="00AF6AF5">
        <w:t>использование</w:t>
      </w:r>
      <w:r w:rsidR="00ED750F">
        <w:t xml:space="preserve"> </w:t>
      </w:r>
      <w:r w:rsidRPr="00AF6AF5">
        <w:t>протокола</w:t>
      </w:r>
      <w:r w:rsidR="00ED750F">
        <w:t xml:space="preserve"> </w:t>
      </w:r>
      <w:r w:rsidRPr="00AF6AF5">
        <w:t>HTTPS</w:t>
      </w:r>
      <w:r w:rsidR="00ED750F">
        <w:t xml:space="preserve"> </w:t>
      </w:r>
      <w:r w:rsidRPr="00AF6AF5">
        <w:t>(применяется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поддержки</w:t>
      </w:r>
      <w:r w:rsidR="00ED750F">
        <w:t xml:space="preserve"> </w:t>
      </w:r>
      <w:r w:rsidRPr="00AF6AF5">
        <w:t>шифрования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целях</w:t>
      </w:r>
      <w:r w:rsidR="00ED750F">
        <w:t xml:space="preserve"> </w:t>
      </w:r>
      <w:r w:rsidRPr="00AF6AF5">
        <w:t>повышения</w:t>
      </w:r>
      <w:r w:rsidR="00ED750F">
        <w:t xml:space="preserve"> </w:t>
      </w:r>
      <w:r w:rsidRPr="00AF6AF5">
        <w:t>безопасности).</w:t>
      </w:r>
    </w:p>
    <w:p w14:paraId="7A370752" w14:textId="2EAE98EF" w:rsidR="00AF6AF5" w:rsidRPr="00AF6AF5" w:rsidRDefault="00AF6AF5">
      <w:pPr>
        <w:pStyle w:val="afa"/>
        <w:numPr>
          <w:ilvl w:val="0"/>
          <w:numId w:val="73"/>
        </w:numPr>
      </w:pPr>
      <w:r w:rsidRPr="001809CE">
        <w:rPr>
          <w:rStyle w:val="af0"/>
        </w:rPr>
        <w:lastRenderedPageBreak/>
        <w:t>Поле</w:t>
      </w:r>
      <w:r w:rsidR="00ED750F" w:rsidRPr="001809CE">
        <w:rPr>
          <w:rStyle w:val="af0"/>
        </w:rPr>
        <w:t xml:space="preserve"> </w:t>
      </w:r>
      <w:r w:rsidRPr="001809CE">
        <w:rPr>
          <w:rStyle w:val="af0"/>
        </w:rPr>
        <w:t>«Тип</w:t>
      </w:r>
      <w:r w:rsidR="00ED750F" w:rsidRPr="001809CE">
        <w:rPr>
          <w:rStyle w:val="af0"/>
        </w:rPr>
        <w:t xml:space="preserve"> </w:t>
      </w:r>
      <w:r w:rsidRPr="001809CE">
        <w:rPr>
          <w:rStyle w:val="af0"/>
        </w:rPr>
        <w:t>авторизации»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включить</w:t>
      </w:r>
      <w:r w:rsidR="00ED750F">
        <w:t xml:space="preserve"> </w:t>
      </w:r>
      <w:r w:rsidRPr="00AF6AF5">
        <w:t>или</w:t>
      </w:r>
      <w:r w:rsidR="00ED750F">
        <w:t xml:space="preserve"> </w:t>
      </w:r>
      <w:r w:rsidRPr="00AF6AF5">
        <w:t>выключить</w:t>
      </w:r>
      <w:r w:rsidR="00ED750F">
        <w:t xml:space="preserve"> </w:t>
      </w:r>
      <w:r w:rsidRPr="00AF6AF5">
        <w:t>авторизацию</w:t>
      </w:r>
      <w:r w:rsidR="00ED750F">
        <w:t xml:space="preserve"> </w:t>
      </w:r>
      <w:r w:rsidRPr="00AF6AF5">
        <w:t>при</w:t>
      </w:r>
      <w:r w:rsidR="00ED750F">
        <w:t xml:space="preserve"> </w:t>
      </w:r>
      <w:r w:rsidRPr="00AF6AF5">
        <w:t>подключении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пользовательской</w:t>
      </w:r>
      <w:r w:rsidR="00ED750F">
        <w:t xml:space="preserve"> </w:t>
      </w:r>
      <w:r w:rsidRPr="00AF6AF5">
        <w:t>аналитике.</w:t>
      </w:r>
    </w:p>
    <w:p w14:paraId="2C20C70E" w14:textId="3F429288" w:rsidR="00AF6AF5" w:rsidRPr="00AF6AF5" w:rsidRDefault="00AF6AF5">
      <w:pPr>
        <w:pStyle w:val="afa"/>
        <w:numPr>
          <w:ilvl w:val="0"/>
          <w:numId w:val="73"/>
        </w:numPr>
      </w:pPr>
      <w:r w:rsidRPr="001809CE">
        <w:rPr>
          <w:rStyle w:val="af0"/>
        </w:rPr>
        <w:t>Поле</w:t>
      </w:r>
      <w:r w:rsidR="00ED750F" w:rsidRPr="001809CE">
        <w:rPr>
          <w:rStyle w:val="af0"/>
        </w:rPr>
        <w:t xml:space="preserve"> </w:t>
      </w:r>
      <w:r w:rsidRPr="001809CE">
        <w:rPr>
          <w:rStyle w:val="af0"/>
        </w:rPr>
        <w:t>«База</w:t>
      </w:r>
      <w:r w:rsidR="00ED750F" w:rsidRPr="001809CE">
        <w:rPr>
          <w:rStyle w:val="af0"/>
        </w:rPr>
        <w:t xml:space="preserve"> </w:t>
      </w:r>
      <w:r w:rsidR="001809CE">
        <w:rPr>
          <w:rStyle w:val="af0"/>
        </w:rPr>
        <w:t xml:space="preserve">данных» </w:t>
      </w:r>
      <w:r w:rsidR="001809CE">
        <w:t>п</w:t>
      </w:r>
      <w:r w:rsidRPr="00AF6AF5">
        <w:t>озволяет</w:t>
      </w:r>
      <w:r w:rsidR="00ED750F">
        <w:t xml:space="preserve"> </w:t>
      </w:r>
      <w:r w:rsidRPr="00AF6AF5">
        <w:t>выбрать</w:t>
      </w:r>
      <w:r w:rsidR="00ED750F">
        <w:t xml:space="preserve"> </w:t>
      </w:r>
      <w:r w:rsidRPr="00AF6AF5">
        <w:t>базу</w:t>
      </w:r>
      <w:r w:rsidR="00ED750F">
        <w:t xml:space="preserve"> </w:t>
      </w:r>
      <w:r w:rsidRPr="00AF6AF5">
        <w:t>данных,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которой</w:t>
      </w:r>
      <w:r w:rsidR="00ED750F">
        <w:t xml:space="preserve"> </w:t>
      </w:r>
      <w:r w:rsidRPr="00AF6AF5">
        <w:t>будет</w:t>
      </w:r>
      <w:r w:rsidR="00ED750F">
        <w:t xml:space="preserve"> </w:t>
      </w:r>
      <w:r w:rsidRPr="00AF6AF5">
        <w:t>работать</w:t>
      </w:r>
      <w:r w:rsidR="00ED750F">
        <w:t xml:space="preserve"> </w:t>
      </w:r>
      <w:r w:rsidRPr="00AF6AF5">
        <w:t>пользовательская</w:t>
      </w:r>
      <w:r w:rsidR="00ED750F">
        <w:t xml:space="preserve"> </w:t>
      </w:r>
      <w:r w:rsidRPr="00AF6AF5">
        <w:t>аналитика.</w:t>
      </w:r>
    </w:p>
    <w:p w14:paraId="79373E82" w14:textId="6FF12AEA" w:rsidR="00AF6AF5" w:rsidRPr="00AF6AF5" w:rsidRDefault="00AF6AF5" w:rsidP="00371399">
      <w:r w:rsidRPr="00AF6AF5">
        <w:t>Для</w:t>
      </w:r>
      <w:r w:rsidR="00ED750F">
        <w:t xml:space="preserve"> </w:t>
      </w:r>
      <w:r w:rsidRPr="00AF6AF5">
        <w:t>настройки</w:t>
      </w:r>
      <w:r w:rsidR="00ED750F">
        <w:t xml:space="preserve"> </w:t>
      </w:r>
      <w:r w:rsidRPr="00AF6AF5">
        <w:t>подключения</w:t>
      </w:r>
      <w:r w:rsidR="00ED750F">
        <w:t xml:space="preserve"> </w:t>
      </w:r>
      <w:r w:rsidRPr="00AF6AF5">
        <w:t>требуется</w:t>
      </w:r>
      <w:r w:rsidR="00ED750F">
        <w:t xml:space="preserve"> </w:t>
      </w:r>
      <w:r w:rsidR="00806B52">
        <w:t>в</w:t>
      </w:r>
      <w:r w:rsidR="00EC784E">
        <w:t>ыбрать</w:t>
      </w:r>
      <w:r w:rsidR="00ED750F">
        <w:t xml:space="preserve"> </w:t>
      </w:r>
      <w:r w:rsidR="00EC784E">
        <w:t>тип</w:t>
      </w:r>
      <w:r w:rsidR="00ED750F">
        <w:t xml:space="preserve"> </w:t>
      </w:r>
      <w:r w:rsidR="00EC784E">
        <w:t>авторизации</w:t>
      </w:r>
      <w:r w:rsidR="00EC09E1">
        <w:t>.</w:t>
      </w:r>
      <w:r w:rsidR="00ED750F">
        <w:t xml:space="preserve"> </w:t>
      </w:r>
    </w:p>
    <w:p w14:paraId="03FA6E6B" w14:textId="098A0849" w:rsidR="001600AF" w:rsidRDefault="001600AF" w:rsidP="00371399">
      <w:pPr>
        <w:pStyle w:val="2"/>
      </w:pPr>
      <w:bookmarkStart w:id="130" w:name="_Toc75424444"/>
      <w:bookmarkStart w:id="131" w:name="_Toc75424810"/>
      <w:bookmarkStart w:id="132" w:name="_Toc75858301"/>
      <w:bookmarkStart w:id="133" w:name="_Toc75858849"/>
      <w:bookmarkStart w:id="134" w:name="_Toc75860990"/>
      <w:bookmarkStart w:id="135" w:name="_Toc75978269"/>
      <w:bookmarkStart w:id="136" w:name="_Toc119943079"/>
      <w:bookmarkStart w:id="137" w:name="_Toc126141071"/>
      <w:r>
        <w:t>Права</w:t>
      </w:r>
      <w:r w:rsidR="00ED750F">
        <w:t xml:space="preserve"> </w:t>
      </w:r>
      <w:r>
        <w:t>доступа</w:t>
      </w:r>
      <w:bookmarkEnd w:id="137"/>
    </w:p>
    <w:p w14:paraId="26C1A641" w14:textId="40789A6D" w:rsidR="002A2AC6" w:rsidRPr="002A2AC6" w:rsidRDefault="002A2AC6" w:rsidP="00371399">
      <w:r>
        <w:t>В</w:t>
      </w:r>
      <w:r w:rsidR="00ED750F">
        <w:t xml:space="preserve"> </w:t>
      </w:r>
      <w:r>
        <w:t>данном</w:t>
      </w:r>
      <w:r w:rsidR="00ED750F">
        <w:t xml:space="preserve"> </w:t>
      </w:r>
      <w:r>
        <w:t>разделе</w:t>
      </w:r>
      <w:r w:rsidR="00ED750F">
        <w:t xml:space="preserve"> </w:t>
      </w:r>
      <w:r>
        <w:t>необходимо</w:t>
      </w:r>
      <w:r w:rsidR="00ED750F">
        <w:t xml:space="preserve"> </w:t>
      </w:r>
      <w:r>
        <w:t>выставить</w:t>
      </w:r>
      <w:r w:rsidR="00ED750F">
        <w:t xml:space="preserve"> </w:t>
      </w:r>
      <w:r>
        <w:t>отметки</w:t>
      </w:r>
      <w:r w:rsidR="00ED750F">
        <w:t xml:space="preserve"> </w:t>
      </w:r>
      <w:r>
        <w:t>в</w:t>
      </w:r>
      <w:r w:rsidR="00ED750F">
        <w:t xml:space="preserve"> </w:t>
      </w:r>
      <w:r>
        <w:t>соответствии</w:t>
      </w:r>
      <w:r w:rsidR="00ED750F">
        <w:t xml:space="preserve"> </w:t>
      </w:r>
      <w:r>
        <w:t>с</w:t>
      </w:r>
      <w:r w:rsidR="00ED750F">
        <w:t xml:space="preserve"> </w:t>
      </w:r>
      <w:r>
        <w:t>тем,</w:t>
      </w:r>
      <w:r w:rsidR="00ED750F">
        <w:t xml:space="preserve"> </w:t>
      </w:r>
      <w:r>
        <w:t>какие</w:t>
      </w:r>
      <w:r w:rsidR="00ED750F">
        <w:t xml:space="preserve"> </w:t>
      </w:r>
      <w:r w:rsidR="00EC09E1">
        <w:t>рол</w:t>
      </w:r>
      <w:r>
        <w:t>и</w:t>
      </w:r>
      <w:r w:rsidR="00ED750F">
        <w:t xml:space="preserve"> </w:t>
      </w:r>
      <w:r>
        <w:t>будут</w:t>
      </w:r>
      <w:r w:rsidR="00ED750F">
        <w:t xml:space="preserve"> </w:t>
      </w:r>
      <w:r>
        <w:t>иметь</w:t>
      </w:r>
      <w:r w:rsidR="00ED750F">
        <w:t xml:space="preserve"> </w:t>
      </w:r>
      <w:r>
        <w:t>доступ</w:t>
      </w:r>
      <w:r w:rsidR="00ED750F">
        <w:t xml:space="preserve"> </w:t>
      </w:r>
      <w:r>
        <w:t>к</w:t>
      </w:r>
      <w:r w:rsidR="00ED750F">
        <w:t xml:space="preserve"> </w:t>
      </w:r>
      <w:r>
        <w:t>компоненту</w:t>
      </w:r>
      <w:r w:rsidR="00ED750F">
        <w:t xml:space="preserve"> </w:t>
      </w:r>
      <w:r>
        <w:t>и</w:t>
      </w:r>
      <w:r w:rsidR="00ED750F">
        <w:t xml:space="preserve"> </w:t>
      </w:r>
      <w:r>
        <w:t>нажать</w:t>
      </w:r>
      <w:r w:rsidR="00ED750F">
        <w:t xml:space="preserve"> </w:t>
      </w:r>
      <w:r w:rsidR="00A90150" w:rsidRPr="00EC09E1">
        <w:rPr>
          <w:rStyle w:val="af1"/>
        </w:rPr>
        <w:t>Сохранить</w:t>
      </w:r>
      <w:r w:rsidR="00ED750F">
        <w:t xml:space="preserve"> </w:t>
      </w:r>
      <w:r>
        <w:t>для</w:t>
      </w:r>
      <w:r w:rsidR="00ED750F">
        <w:t xml:space="preserve"> </w:t>
      </w:r>
      <w:r>
        <w:t>применения</w:t>
      </w:r>
      <w:r w:rsidR="00ED750F">
        <w:t xml:space="preserve"> </w:t>
      </w:r>
      <w:r>
        <w:t>изменений.</w:t>
      </w:r>
    </w:p>
    <w:p w14:paraId="6EF8CCE7" w14:textId="1A3409B4" w:rsidR="00AF6AF5" w:rsidRPr="00AF6AF5" w:rsidRDefault="00AF6AF5" w:rsidP="00371399">
      <w:pPr>
        <w:pStyle w:val="10"/>
      </w:pPr>
      <w:bookmarkStart w:id="138" w:name="_Toc75424447"/>
      <w:bookmarkStart w:id="139" w:name="_Toc75424813"/>
      <w:bookmarkStart w:id="140" w:name="_Toc75858304"/>
      <w:bookmarkStart w:id="141" w:name="_Toc75858852"/>
      <w:bookmarkStart w:id="142" w:name="_Toc75860993"/>
      <w:bookmarkStart w:id="143" w:name="_Toc75978272"/>
      <w:bookmarkStart w:id="144" w:name="_Toc119943081"/>
      <w:bookmarkStart w:id="145" w:name="_Toc126141072"/>
      <w:bookmarkEnd w:id="130"/>
      <w:bookmarkEnd w:id="131"/>
      <w:bookmarkEnd w:id="132"/>
      <w:bookmarkEnd w:id="133"/>
      <w:bookmarkEnd w:id="134"/>
      <w:bookmarkEnd w:id="135"/>
      <w:bookmarkEnd w:id="136"/>
      <w:r w:rsidRPr="00AF6AF5">
        <w:lastRenderedPageBreak/>
        <w:t>Настройка</w:t>
      </w:r>
      <w:r w:rsidR="00ED750F">
        <w:t xml:space="preserve"> </w:t>
      </w:r>
      <w:r w:rsidRPr="00AF6AF5">
        <w:t>компонента</w:t>
      </w:r>
      <w:r w:rsidR="00ED750F">
        <w:t xml:space="preserve"> </w:t>
      </w:r>
      <w:r w:rsidRPr="00AF6AF5">
        <w:t>«Smart</w:t>
      </w:r>
      <w:r w:rsidR="00ED750F">
        <w:t xml:space="preserve"> </w:t>
      </w:r>
      <w:r w:rsidRPr="00AF6AF5">
        <w:t>Forms</w:t>
      </w:r>
      <w:bookmarkEnd w:id="138"/>
      <w:bookmarkEnd w:id="139"/>
      <w:bookmarkEnd w:id="140"/>
      <w:bookmarkEnd w:id="141"/>
      <w:bookmarkEnd w:id="142"/>
      <w:r w:rsidRPr="00AF6AF5">
        <w:t>»</w:t>
      </w:r>
      <w:bookmarkEnd w:id="143"/>
      <w:bookmarkEnd w:id="144"/>
      <w:bookmarkEnd w:id="145"/>
    </w:p>
    <w:p w14:paraId="59D9A73D" w14:textId="5F3D75D9" w:rsidR="00AF6AF5" w:rsidRPr="00AF6AF5" w:rsidRDefault="00AF6AF5" w:rsidP="00371399">
      <w:r w:rsidRPr="00AF6AF5">
        <w:t>Компонент</w:t>
      </w:r>
      <w:r w:rsidR="00ED750F">
        <w:t xml:space="preserve"> </w:t>
      </w:r>
      <w:r w:rsidRPr="00AF6AF5">
        <w:t>«Smart</w:t>
      </w:r>
      <w:r w:rsidR="00ED750F">
        <w:t xml:space="preserve"> </w:t>
      </w:r>
      <w:r w:rsidRPr="00AF6AF5">
        <w:t>Forms»</w:t>
      </w:r>
      <w:r w:rsidR="00ED750F">
        <w:t xml:space="preserve"> </w:t>
      </w:r>
      <w:r w:rsidRPr="00AF6AF5">
        <w:t>предназначен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настройки</w:t>
      </w:r>
      <w:r w:rsidR="00ED750F">
        <w:t xml:space="preserve"> </w:t>
      </w:r>
      <w:r w:rsidRPr="00AF6AF5">
        <w:t>структуры</w:t>
      </w:r>
      <w:r w:rsidR="00ED750F">
        <w:t xml:space="preserve"> </w:t>
      </w:r>
      <w:r w:rsidRPr="00AF6AF5">
        <w:t>данных,</w:t>
      </w:r>
      <w:r w:rsidR="00ED750F">
        <w:t xml:space="preserve"> </w:t>
      </w:r>
      <w:r w:rsidRPr="00AF6AF5">
        <w:t>форм</w:t>
      </w:r>
      <w:r w:rsidR="00ED750F">
        <w:t xml:space="preserve"> </w:t>
      </w:r>
      <w:r w:rsidRPr="00AF6AF5">
        <w:t>ввода,</w:t>
      </w:r>
      <w:r w:rsidR="00ED750F">
        <w:t xml:space="preserve"> </w:t>
      </w:r>
      <w:r w:rsidRPr="00AF6AF5">
        <w:t>ввода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хранения</w:t>
      </w:r>
      <w:r w:rsidR="00ED750F">
        <w:t xml:space="preserve"> </w:t>
      </w:r>
      <w:r w:rsidRPr="00AF6AF5">
        <w:t>введенных</w:t>
      </w:r>
      <w:r w:rsidR="00ED750F">
        <w:t xml:space="preserve"> </w:t>
      </w:r>
      <w:r w:rsidRPr="00AF6AF5">
        <w:t>данных.</w:t>
      </w:r>
      <w:r w:rsidR="00ED750F">
        <w:t xml:space="preserve"> </w:t>
      </w:r>
      <w:r w:rsidRPr="00AF6AF5">
        <w:t>Разделы</w:t>
      </w:r>
      <w:r w:rsidR="00ED750F">
        <w:t xml:space="preserve"> </w:t>
      </w:r>
      <w:r w:rsidRPr="00AF6AF5">
        <w:t>компонента</w:t>
      </w:r>
      <w:r w:rsidR="00ED750F">
        <w:t xml:space="preserve"> </w:t>
      </w:r>
      <w:r w:rsidRPr="00AF6AF5">
        <w:t>позволяют</w:t>
      </w:r>
      <w:r w:rsidR="00ED750F">
        <w:t xml:space="preserve"> </w:t>
      </w:r>
      <w:r w:rsidRPr="00AF6AF5">
        <w:t>создать</w:t>
      </w:r>
      <w:r w:rsidR="00ED750F">
        <w:t xml:space="preserve"> </w:t>
      </w:r>
      <w:r w:rsidRPr="00AF6AF5">
        <w:t>или</w:t>
      </w:r>
      <w:r w:rsidR="00ED750F">
        <w:t xml:space="preserve"> </w:t>
      </w:r>
      <w:r w:rsidRPr="00AF6AF5">
        <w:t>загрузить</w:t>
      </w:r>
      <w:r w:rsidR="00ED750F">
        <w:t xml:space="preserve"> </w:t>
      </w:r>
      <w:r w:rsidRPr="00AF6AF5">
        <w:t>списки</w:t>
      </w:r>
      <w:r w:rsidR="00ED750F">
        <w:t xml:space="preserve"> </w:t>
      </w:r>
      <w:r w:rsidRPr="00AF6AF5">
        <w:t>показателей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измерений,</w:t>
      </w:r>
      <w:r w:rsidR="00ED750F">
        <w:t xml:space="preserve"> </w:t>
      </w:r>
      <w:r w:rsidRPr="00AF6AF5">
        <w:t>а</w:t>
      </w:r>
      <w:r w:rsidR="00ED750F">
        <w:t xml:space="preserve"> </w:t>
      </w:r>
      <w:r w:rsidRPr="00AF6AF5">
        <w:t>также</w:t>
      </w:r>
      <w:r w:rsidR="00ED750F">
        <w:t xml:space="preserve"> </w:t>
      </w:r>
      <w:r w:rsidRPr="00AF6AF5">
        <w:t>объединить</w:t>
      </w:r>
      <w:r w:rsidR="00ED750F">
        <w:t xml:space="preserve"> </w:t>
      </w:r>
      <w:r w:rsidRPr="00AF6AF5">
        <w:t>их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группы</w:t>
      </w:r>
      <w:r w:rsidR="00ED750F">
        <w:t xml:space="preserve"> </w:t>
      </w:r>
      <w:r w:rsidRPr="00AF6AF5">
        <w:t>показателей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применения</w:t>
      </w:r>
      <w:r w:rsidR="00ED750F">
        <w:t xml:space="preserve"> </w:t>
      </w:r>
      <w:r w:rsidRPr="00AF6AF5">
        <w:t>пользователями</w:t>
      </w:r>
      <w:r w:rsidR="00ED750F">
        <w:t xml:space="preserve"> </w:t>
      </w:r>
      <w:r w:rsidRPr="00AF6AF5">
        <w:t>при</w:t>
      </w:r>
      <w:r w:rsidR="00ED750F">
        <w:t xml:space="preserve"> </w:t>
      </w:r>
      <w:r w:rsidRPr="00AF6AF5">
        <w:t>создании</w:t>
      </w:r>
      <w:r w:rsidR="00ED750F">
        <w:t xml:space="preserve"> </w:t>
      </w:r>
      <w:r w:rsidRPr="00AF6AF5">
        <w:t>форм</w:t>
      </w:r>
      <w:r w:rsidR="00ED750F">
        <w:t xml:space="preserve"> </w:t>
      </w:r>
      <w:r w:rsidRPr="00AF6AF5">
        <w:t>ввода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работы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ними.</w:t>
      </w:r>
    </w:p>
    <w:p w14:paraId="0DF1C088" w14:textId="21EC3BAF" w:rsidR="00AF6AF5" w:rsidRPr="00AF6AF5" w:rsidRDefault="00AF6AF5" w:rsidP="00371399">
      <w:r w:rsidRPr="00AF6AF5">
        <w:t>Интерфейс</w:t>
      </w:r>
      <w:r w:rsidR="00ED750F">
        <w:t xml:space="preserve"> </w:t>
      </w:r>
      <w:r w:rsidR="003B5C75">
        <w:t xml:space="preserve">настройки </w:t>
      </w:r>
      <w:r w:rsidRPr="00AF6AF5">
        <w:t>компонента</w:t>
      </w:r>
      <w:r w:rsidR="00ED750F">
        <w:t xml:space="preserve"> </w:t>
      </w:r>
      <w:r w:rsidRPr="00AF6AF5">
        <w:t>содержит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разделы:</w:t>
      </w:r>
    </w:p>
    <w:p w14:paraId="0E73CE11" w14:textId="3840A08B" w:rsidR="00AF6AF5" w:rsidRPr="00AF6AF5" w:rsidRDefault="00AF6AF5">
      <w:pPr>
        <w:pStyle w:val="afa"/>
        <w:numPr>
          <w:ilvl w:val="0"/>
          <w:numId w:val="74"/>
        </w:numPr>
      </w:pPr>
      <w:r w:rsidRPr="00AF6AF5">
        <w:t>раздел</w:t>
      </w:r>
      <w:r w:rsidR="00ED750F">
        <w:t xml:space="preserve"> </w:t>
      </w:r>
      <w:r w:rsidRPr="00AF6AF5">
        <w:t>«Общие</w:t>
      </w:r>
      <w:r w:rsidR="00ED750F">
        <w:t xml:space="preserve"> </w:t>
      </w:r>
      <w:r w:rsidRPr="00AF6AF5">
        <w:t>настройки»;</w:t>
      </w:r>
    </w:p>
    <w:p w14:paraId="0BB51F8C" w14:textId="374C87D0" w:rsidR="00AF6AF5" w:rsidRPr="00AF6AF5" w:rsidRDefault="00AF6AF5">
      <w:pPr>
        <w:pStyle w:val="afa"/>
        <w:numPr>
          <w:ilvl w:val="0"/>
          <w:numId w:val="74"/>
        </w:numPr>
      </w:pPr>
      <w:r w:rsidRPr="00AF6AF5">
        <w:t>раздел</w:t>
      </w:r>
      <w:r w:rsidR="00ED750F">
        <w:t xml:space="preserve"> </w:t>
      </w:r>
      <w:r w:rsidRPr="00AF6AF5">
        <w:t>«Измерения»;</w:t>
      </w:r>
    </w:p>
    <w:p w14:paraId="3E87E845" w14:textId="2334F826" w:rsidR="00AF6AF5" w:rsidRPr="00AF6AF5" w:rsidRDefault="00AF6AF5">
      <w:pPr>
        <w:pStyle w:val="afa"/>
        <w:numPr>
          <w:ilvl w:val="0"/>
          <w:numId w:val="74"/>
        </w:numPr>
      </w:pPr>
      <w:r w:rsidRPr="00AF6AF5">
        <w:t>раздел</w:t>
      </w:r>
      <w:r w:rsidR="00ED750F">
        <w:t xml:space="preserve"> </w:t>
      </w:r>
      <w:r w:rsidRPr="00AF6AF5">
        <w:t>«Показатели»;</w:t>
      </w:r>
    </w:p>
    <w:p w14:paraId="7EE6718F" w14:textId="7A9CDAB0" w:rsidR="00AF6AF5" w:rsidRPr="00AF6AF5" w:rsidRDefault="00AF6AF5">
      <w:pPr>
        <w:pStyle w:val="afa"/>
        <w:numPr>
          <w:ilvl w:val="0"/>
          <w:numId w:val="74"/>
        </w:numPr>
      </w:pPr>
      <w:r w:rsidRPr="00AF6AF5">
        <w:t>раздел</w:t>
      </w:r>
      <w:r w:rsidR="00ED750F">
        <w:t xml:space="preserve"> </w:t>
      </w:r>
      <w:r w:rsidRPr="00AF6AF5">
        <w:t>«Группы</w:t>
      </w:r>
      <w:r w:rsidR="00ED750F">
        <w:t xml:space="preserve"> </w:t>
      </w:r>
      <w:r w:rsidRPr="00AF6AF5">
        <w:t>показателей»;</w:t>
      </w:r>
    </w:p>
    <w:p w14:paraId="699F7AA0" w14:textId="0688B9F9" w:rsidR="00AF6AF5" w:rsidRPr="00AF6AF5" w:rsidRDefault="00AF6AF5">
      <w:pPr>
        <w:pStyle w:val="afa"/>
        <w:numPr>
          <w:ilvl w:val="0"/>
          <w:numId w:val="74"/>
        </w:numPr>
      </w:pPr>
      <w:r w:rsidRPr="00AF6AF5">
        <w:t>раздел</w:t>
      </w:r>
      <w:r w:rsidR="00ED750F">
        <w:t xml:space="preserve"> </w:t>
      </w:r>
      <w:r w:rsidRPr="00AF6AF5">
        <w:t>«Бизнес-процессы»;</w:t>
      </w:r>
    </w:p>
    <w:p w14:paraId="263039BF" w14:textId="71BB09C7" w:rsidR="00AF6AF5" w:rsidRPr="00AF6AF5" w:rsidRDefault="00AF6AF5">
      <w:pPr>
        <w:pStyle w:val="afa"/>
        <w:numPr>
          <w:ilvl w:val="0"/>
          <w:numId w:val="74"/>
        </w:numPr>
      </w:pPr>
      <w:r w:rsidRPr="00AF6AF5">
        <w:t>раздел</w:t>
      </w:r>
      <w:r w:rsidR="00ED750F">
        <w:t xml:space="preserve"> </w:t>
      </w:r>
      <w:r w:rsidRPr="00AF6AF5">
        <w:t>«Права</w:t>
      </w:r>
      <w:r w:rsidR="00ED750F">
        <w:t xml:space="preserve"> </w:t>
      </w:r>
      <w:r w:rsidRPr="00AF6AF5">
        <w:t>доступа»;</w:t>
      </w:r>
    </w:p>
    <w:p w14:paraId="23242443" w14:textId="227BEBA6" w:rsidR="00AF6AF5" w:rsidRPr="00AF6AF5" w:rsidRDefault="00AF6AF5">
      <w:pPr>
        <w:pStyle w:val="afa"/>
        <w:numPr>
          <w:ilvl w:val="0"/>
          <w:numId w:val="74"/>
        </w:numPr>
      </w:pPr>
      <w:r w:rsidRPr="00AF6AF5">
        <w:t>раздел</w:t>
      </w:r>
      <w:r w:rsidR="00ED750F">
        <w:t xml:space="preserve"> </w:t>
      </w:r>
      <w:r w:rsidRPr="00AF6AF5">
        <w:t>«Перенос</w:t>
      </w:r>
      <w:r w:rsidR="00ED750F">
        <w:t xml:space="preserve"> </w:t>
      </w:r>
      <w:r w:rsidRPr="00AF6AF5">
        <w:t>данных».</w:t>
      </w:r>
    </w:p>
    <w:p w14:paraId="643146F9" w14:textId="41348BBA" w:rsidR="003B5C75" w:rsidRDefault="003B5C75" w:rsidP="003B5C75">
      <w:r>
        <w:t>Настройкой измерений, показателей, групп показателей, и бизнес-процессов как правило, занимается аналитик. Эти действия подробно описаны в Части 3 настоящего документа — «Руководстве аналитика».</w:t>
      </w:r>
    </w:p>
    <w:p w14:paraId="001B7605" w14:textId="4008B573" w:rsidR="00AF6AF5" w:rsidRPr="003B5C75" w:rsidRDefault="003B5C75" w:rsidP="003B5C75">
      <w:r>
        <w:t>Далее расс</w:t>
      </w:r>
      <w:r w:rsidR="00694BDF">
        <w:t xml:space="preserve">мотрена та часть настроек </w:t>
      </w:r>
      <w:r w:rsidR="00694BDF">
        <w:rPr>
          <w:lang w:val="en-US"/>
        </w:rPr>
        <w:t>Smart Forms</w:t>
      </w:r>
      <w:r w:rsidR="00694BDF">
        <w:t>, которая относится к администрированию модуля в целом и выполняется администратором системы</w:t>
      </w:r>
      <w:r w:rsidR="00AF6AF5" w:rsidRPr="003B5C75">
        <w:t>.</w:t>
      </w:r>
    </w:p>
    <w:p w14:paraId="51535798" w14:textId="6B90FC39" w:rsidR="00AF6AF5" w:rsidRPr="00AF6AF5" w:rsidRDefault="00AF6AF5" w:rsidP="00371399">
      <w:pPr>
        <w:pStyle w:val="2"/>
      </w:pPr>
      <w:bookmarkStart w:id="146" w:name="_Toc75424448"/>
      <w:bookmarkStart w:id="147" w:name="_Toc75424814"/>
      <w:bookmarkStart w:id="148" w:name="_Toc75858305"/>
      <w:bookmarkStart w:id="149" w:name="_Toc75858853"/>
      <w:bookmarkStart w:id="150" w:name="_Toc75860994"/>
      <w:bookmarkStart w:id="151" w:name="_Toc75978273"/>
      <w:bookmarkStart w:id="152" w:name="_Toc119943082"/>
      <w:bookmarkStart w:id="153" w:name="_Toc126141073"/>
      <w:r w:rsidRPr="00AF6AF5">
        <w:t>Общие</w:t>
      </w:r>
      <w:r w:rsidR="00ED750F">
        <w:t xml:space="preserve"> </w:t>
      </w:r>
      <w:r w:rsidRPr="00AF6AF5">
        <w:t>настройки</w:t>
      </w:r>
      <w:r w:rsidR="00ED750F">
        <w:t xml:space="preserve"> </w:t>
      </w:r>
      <w:r w:rsidRPr="00AF6AF5">
        <w:t>системы</w:t>
      </w:r>
      <w:r w:rsidR="00ED750F">
        <w:t xml:space="preserve"> </w:t>
      </w:r>
      <w:r w:rsidRPr="00AF6AF5">
        <w:t>сбора</w:t>
      </w:r>
      <w:r w:rsidR="00ED750F">
        <w:t xml:space="preserve"> </w:t>
      </w:r>
      <w:r w:rsidRPr="00AF6AF5">
        <w:t>данных</w:t>
      </w:r>
      <w:bookmarkEnd w:id="146"/>
      <w:bookmarkEnd w:id="147"/>
      <w:bookmarkEnd w:id="148"/>
      <w:bookmarkEnd w:id="149"/>
      <w:bookmarkEnd w:id="150"/>
      <w:bookmarkEnd w:id="151"/>
      <w:bookmarkEnd w:id="152"/>
      <w:r w:rsidR="00694BDF">
        <w:t xml:space="preserve"> </w:t>
      </w:r>
      <w:r w:rsidR="00694BDF">
        <w:rPr>
          <w:lang w:val="en-US"/>
        </w:rPr>
        <w:t>Smart Forms</w:t>
      </w:r>
      <w:bookmarkEnd w:id="153"/>
    </w:p>
    <w:p w14:paraId="0D9645D9" w14:textId="5DAB9F50" w:rsidR="00AF6AF5" w:rsidRPr="00AF6AF5" w:rsidRDefault="00AF6AF5" w:rsidP="00371399">
      <w:r w:rsidRPr="00AF6AF5">
        <w:t>Раздел</w:t>
      </w:r>
      <w:r w:rsidR="00ED750F">
        <w:t xml:space="preserve"> </w:t>
      </w:r>
      <w:r w:rsidRPr="00AF6AF5">
        <w:t>«Общие</w:t>
      </w:r>
      <w:r w:rsidR="00ED750F">
        <w:t xml:space="preserve"> </w:t>
      </w:r>
      <w:r w:rsidRPr="00AF6AF5">
        <w:t>настройки»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настроить</w:t>
      </w:r>
      <w:r w:rsidR="00ED750F">
        <w:t xml:space="preserve"> </w:t>
      </w:r>
      <w:r w:rsidRPr="00AF6AF5">
        <w:t>под</w:t>
      </w:r>
      <w:r w:rsidR="00C92424">
        <w:t>ключение</w:t>
      </w:r>
      <w:r w:rsidR="00ED750F">
        <w:t xml:space="preserve"> </w:t>
      </w:r>
      <w:r w:rsidR="00C92424">
        <w:t>системы</w:t>
      </w:r>
      <w:r w:rsidR="00ED750F">
        <w:t xml:space="preserve"> </w:t>
      </w:r>
      <w:r w:rsidR="00C92424">
        <w:t>сбора</w:t>
      </w:r>
      <w:r w:rsidR="00ED750F">
        <w:t xml:space="preserve"> </w:t>
      </w:r>
      <w:r w:rsidR="00C92424">
        <w:t>данных</w:t>
      </w:r>
      <w:r w:rsidRPr="00AF6AF5">
        <w:t>,</w:t>
      </w:r>
      <w:r w:rsidR="00ED750F">
        <w:t xml:space="preserve"> </w:t>
      </w:r>
      <w:r w:rsidRPr="00AF6AF5">
        <w:t>ввести</w:t>
      </w:r>
      <w:r w:rsidR="00ED750F">
        <w:t xml:space="preserve"> </w:t>
      </w:r>
      <w:r w:rsidRPr="00AF6AF5">
        <w:t>тип</w:t>
      </w:r>
      <w:r w:rsidR="00ED750F">
        <w:t xml:space="preserve"> </w:t>
      </w:r>
      <w:r w:rsidRPr="00AF6AF5">
        <w:t>авторизации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Smart</w:t>
      </w:r>
      <w:r w:rsidR="00ED750F">
        <w:t xml:space="preserve"> </w:t>
      </w:r>
      <w:r w:rsidRPr="00AF6AF5">
        <w:t>Forms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пароль</w:t>
      </w:r>
      <w:r w:rsidR="00ED750F">
        <w:t xml:space="preserve"> </w:t>
      </w:r>
      <w:r w:rsidRPr="00AF6AF5">
        <w:t>системног</w:t>
      </w:r>
      <w:r w:rsidR="00C92424">
        <w:t>о</w:t>
      </w:r>
      <w:r w:rsidR="00ED750F">
        <w:t xml:space="preserve"> </w:t>
      </w:r>
      <w:r w:rsidR="00C92424">
        <w:t>пользователя</w:t>
      </w:r>
      <w:r w:rsidR="00ED750F">
        <w:t xml:space="preserve"> </w:t>
      </w:r>
      <w:r w:rsidR="00C92424">
        <w:t>«Smart</w:t>
      </w:r>
      <w:r w:rsidR="00ED750F">
        <w:t xml:space="preserve"> </w:t>
      </w:r>
      <w:r w:rsidR="00C92424">
        <w:t>Forms».</w:t>
      </w:r>
    </w:p>
    <w:p w14:paraId="45C38464" w14:textId="0E46044B" w:rsidR="00AF6AF5" w:rsidRPr="00AF6AF5" w:rsidRDefault="00AF6AF5" w:rsidP="00371399">
      <w:r w:rsidRPr="00AF6AF5">
        <w:t>Интерфейс</w:t>
      </w:r>
      <w:r w:rsidR="00ED750F">
        <w:t xml:space="preserve"> </w:t>
      </w:r>
      <w:r w:rsidRPr="00AF6AF5">
        <w:t>раздела</w:t>
      </w:r>
      <w:r w:rsidR="00ED750F">
        <w:t xml:space="preserve"> </w:t>
      </w:r>
      <w:r w:rsidRPr="00AF6AF5">
        <w:t>«Общие</w:t>
      </w:r>
      <w:r w:rsidR="00ED750F">
        <w:t xml:space="preserve"> </w:t>
      </w:r>
      <w:r w:rsidRPr="00AF6AF5">
        <w:t>настройки»</w:t>
      </w:r>
      <w:r w:rsidR="00ED750F">
        <w:t xml:space="preserve"> </w:t>
      </w:r>
      <w:r w:rsidRPr="00AF6AF5">
        <w:t>системы</w:t>
      </w:r>
      <w:r w:rsidR="00ED750F">
        <w:t xml:space="preserve"> </w:t>
      </w:r>
      <w:r w:rsidRPr="00AF6AF5">
        <w:t>сбора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содержит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элементы:</w:t>
      </w:r>
    </w:p>
    <w:p w14:paraId="78BACE5C" w14:textId="7B466125" w:rsidR="00AF6AF5" w:rsidRPr="00AF6AF5" w:rsidRDefault="00AF6AF5">
      <w:pPr>
        <w:pStyle w:val="afa"/>
        <w:numPr>
          <w:ilvl w:val="0"/>
          <w:numId w:val="10"/>
        </w:numPr>
      </w:pPr>
      <w:r w:rsidRPr="00D11D08">
        <w:rPr>
          <w:rStyle w:val="af0"/>
        </w:rPr>
        <w:lastRenderedPageBreak/>
        <w:t>Поле</w:t>
      </w:r>
      <w:r w:rsidR="00ED750F" w:rsidRPr="00F547CE">
        <w:rPr>
          <w:rStyle w:val="af0"/>
        </w:rPr>
        <w:t xml:space="preserve"> </w:t>
      </w:r>
      <w:r w:rsidRPr="00F547CE">
        <w:rPr>
          <w:rStyle w:val="af0"/>
        </w:rPr>
        <w:t>«Адрес</w:t>
      </w:r>
      <w:r w:rsidR="00ED750F" w:rsidRPr="00F547CE">
        <w:rPr>
          <w:rStyle w:val="af0"/>
        </w:rPr>
        <w:t xml:space="preserve"> </w:t>
      </w:r>
      <w:r w:rsidRPr="00F547CE">
        <w:rPr>
          <w:rStyle w:val="af0"/>
        </w:rPr>
        <w:t>/</w:t>
      </w:r>
      <w:r w:rsidR="00ED750F" w:rsidRPr="00F547CE">
        <w:rPr>
          <w:rStyle w:val="af0"/>
        </w:rPr>
        <w:t xml:space="preserve"> </w:t>
      </w:r>
      <w:r w:rsidRPr="00F547CE">
        <w:rPr>
          <w:rStyle w:val="af0"/>
        </w:rPr>
        <w:t>Доменное</w:t>
      </w:r>
      <w:r w:rsidR="00ED750F" w:rsidRPr="00F547CE">
        <w:rPr>
          <w:rStyle w:val="af0"/>
        </w:rPr>
        <w:t xml:space="preserve"> </w:t>
      </w:r>
      <w:r w:rsidRPr="00F547CE">
        <w:rPr>
          <w:rStyle w:val="af0"/>
        </w:rPr>
        <w:t>имя»</w:t>
      </w:r>
      <w:r w:rsidRPr="00AF6AF5">
        <w:t>.</w:t>
      </w:r>
      <w:r w:rsidR="00ED750F">
        <w:t xml:space="preserve"> </w:t>
      </w:r>
      <w:r w:rsidRPr="00AF6AF5">
        <w:t>Отображает</w:t>
      </w:r>
      <w:r w:rsidR="00ED750F">
        <w:t xml:space="preserve"> </w:t>
      </w:r>
      <w:r w:rsidRPr="00AF6AF5">
        <w:t>доменный</w:t>
      </w:r>
      <w:r w:rsidR="00ED750F">
        <w:t xml:space="preserve"> </w:t>
      </w:r>
      <w:r w:rsidRPr="00AF6AF5">
        <w:t>или</w:t>
      </w:r>
      <w:r w:rsidR="00ED750F">
        <w:t xml:space="preserve"> </w:t>
      </w:r>
      <w:r w:rsidRPr="00AF6AF5">
        <w:t>IP</w:t>
      </w:r>
      <w:r w:rsidR="00ED750F">
        <w:t xml:space="preserve"> </w:t>
      </w:r>
      <w:r w:rsidRPr="00AF6AF5">
        <w:t>-адрес,</w:t>
      </w:r>
      <w:r w:rsidR="00ED750F">
        <w:t xml:space="preserve"> </w:t>
      </w:r>
      <w:r w:rsidRPr="00AF6AF5">
        <w:t>который</w:t>
      </w:r>
      <w:r w:rsidR="00ED750F">
        <w:t xml:space="preserve"> </w:t>
      </w:r>
      <w:r w:rsidRPr="00AF6AF5">
        <w:t>использует</w:t>
      </w:r>
      <w:r w:rsidR="00ED750F">
        <w:t xml:space="preserve"> </w:t>
      </w:r>
      <w:r w:rsidRPr="00AF6AF5">
        <w:t>Smart</w:t>
      </w:r>
      <w:r w:rsidR="00ED750F">
        <w:t xml:space="preserve"> </w:t>
      </w:r>
      <w:r w:rsidRPr="00AF6AF5">
        <w:t>Forms.</w:t>
      </w:r>
    </w:p>
    <w:p w14:paraId="318B9E0D" w14:textId="78FEC147" w:rsidR="00AF6AF5" w:rsidRPr="00AF6AF5" w:rsidRDefault="00AF6AF5">
      <w:pPr>
        <w:pStyle w:val="afa"/>
        <w:numPr>
          <w:ilvl w:val="0"/>
          <w:numId w:val="10"/>
        </w:numPr>
      </w:pPr>
      <w:r w:rsidRPr="00F547CE">
        <w:rPr>
          <w:rStyle w:val="af0"/>
        </w:rPr>
        <w:t>Поле</w:t>
      </w:r>
      <w:r w:rsidR="00ED750F" w:rsidRPr="00F547CE">
        <w:rPr>
          <w:rStyle w:val="af0"/>
        </w:rPr>
        <w:t xml:space="preserve"> </w:t>
      </w:r>
      <w:r w:rsidRPr="00F547CE">
        <w:rPr>
          <w:rStyle w:val="af0"/>
        </w:rPr>
        <w:t>«HTTPS»</w:t>
      </w:r>
      <w:r w:rsidRPr="00AF6AF5">
        <w:t>.</w:t>
      </w:r>
      <w:r w:rsidR="00ED750F">
        <w:t xml:space="preserve"> </w:t>
      </w:r>
      <w:r w:rsidRPr="00AF6AF5">
        <w:t>Отображает</w:t>
      </w:r>
      <w:r w:rsidR="00ED750F">
        <w:t xml:space="preserve"> </w:t>
      </w:r>
      <w:r w:rsidRPr="00AF6AF5">
        <w:t>использование</w:t>
      </w:r>
      <w:r w:rsidR="00ED750F">
        <w:t xml:space="preserve"> </w:t>
      </w:r>
      <w:r w:rsidRPr="00AF6AF5">
        <w:t>протокола</w:t>
      </w:r>
      <w:r w:rsidR="00ED750F">
        <w:t xml:space="preserve"> </w:t>
      </w:r>
      <w:r w:rsidRPr="00AF6AF5">
        <w:t>HTTPS</w:t>
      </w:r>
      <w:r w:rsidR="00ED750F">
        <w:t xml:space="preserve"> </w:t>
      </w:r>
      <w:r w:rsidRPr="00AF6AF5">
        <w:t>(применяется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поддержки</w:t>
      </w:r>
      <w:r w:rsidR="00ED750F">
        <w:t xml:space="preserve"> </w:t>
      </w:r>
      <w:r w:rsidRPr="00AF6AF5">
        <w:t>шифрования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целях</w:t>
      </w:r>
      <w:r w:rsidR="00ED750F">
        <w:t xml:space="preserve"> </w:t>
      </w:r>
      <w:r w:rsidRPr="00AF6AF5">
        <w:t>повышения</w:t>
      </w:r>
      <w:r w:rsidR="00ED750F">
        <w:t xml:space="preserve"> </w:t>
      </w:r>
      <w:r w:rsidRPr="00AF6AF5">
        <w:t>безопасности).</w:t>
      </w:r>
    </w:p>
    <w:p w14:paraId="543B31A9" w14:textId="12FF6E68" w:rsidR="00AF6AF5" w:rsidRPr="00AF6AF5" w:rsidRDefault="00AF6AF5">
      <w:pPr>
        <w:pStyle w:val="afa"/>
        <w:numPr>
          <w:ilvl w:val="0"/>
          <w:numId w:val="10"/>
        </w:numPr>
      </w:pPr>
      <w:r w:rsidRPr="00F547CE">
        <w:rPr>
          <w:rStyle w:val="af0"/>
        </w:rPr>
        <w:t>Поле</w:t>
      </w:r>
      <w:r w:rsidR="00ED750F" w:rsidRPr="00F547CE">
        <w:rPr>
          <w:rStyle w:val="af0"/>
        </w:rPr>
        <w:t xml:space="preserve"> </w:t>
      </w:r>
      <w:r w:rsidRPr="00F547CE">
        <w:rPr>
          <w:rStyle w:val="af0"/>
        </w:rPr>
        <w:t>«Тип</w:t>
      </w:r>
      <w:r w:rsidR="00ED750F" w:rsidRPr="00F547CE">
        <w:rPr>
          <w:rStyle w:val="af0"/>
        </w:rPr>
        <w:t xml:space="preserve"> </w:t>
      </w:r>
      <w:r w:rsidRPr="00F547CE">
        <w:rPr>
          <w:rStyle w:val="af0"/>
        </w:rPr>
        <w:t>авторизации»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выбрать</w:t>
      </w:r>
      <w:r w:rsidR="00ED750F">
        <w:t xml:space="preserve"> </w:t>
      </w:r>
      <w:r w:rsidRPr="00AF6AF5">
        <w:t>тип</w:t>
      </w:r>
      <w:r w:rsidR="00ED750F">
        <w:t xml:space="preserve"> </w:t>
      </w:r>
      <w:r w:rsidRPr="00AF6AF5">
        <w:t>авторизации</w:t>
      </w:r>
      <w:r w:rsidR="00ED750F">
        <w:t xml:space="preserve"> </w:t>
      </w:r>
      <w:r w:rsidRPr="00AF6AF5">
        <w:t>из</w:t>
      </w:r>
      <w:r w:rsidR="00ED750F">
        <w:t xml:space="preserve"> </w:t>
      </w:r>
      <w:r w:rsidRPr="00AF6AF5">
        <w:t>следующих</w:t>
      </w:r>
      <w:r w:rsidR="00ED750F">
        <w:t xml:space="preserve"> </w:t>
      </w:r>
      <w:r w:rsidRPr="00AF6AF5">
        <w:t>вариантов:</w:t>
      </w:r>
    </w:p>
    <w:p w14:paraId="7DED1188" w14:textId="361AEF45" w:rsidR="00AF6AF5" w:rsidRPr="00AF6AF5" w:rsidRDefault="00AF6AF5">
      <w:pPr>
        <w:pStyle w:val="afa"/>
        <w:numPr>
          <w:ilvl w:val="1"/>
          <w:numId w:val="10"/>
        </w:numPr>
      </w:pPr>
      <w:r w:rsidRPr="00AF6AF5">
        <w:t>вариант</w:t>
      </w:r>
      <w:r w:rsidR="00ED750F">
        <w:t xml:space="preserve"> </w:t>
      </w:r>
      <w:r w:rsidRPr="00AF6AF5">
        <w:t>«Авторизация</w:t>
      </w:r>
      <w:r w:rsidR="00ED750F">
        <w:t xml:space="preserve"> </w:t>
      </w:r>
      <w:r w:rsidRPr="00AF6AF5">
        <w:t>через</w:t>
      </w:r>
      <w:r w:rsidR="00ED750F">
        <w:t xml:space="preserve"> </w:t>
      </w:r>
      <w:r w:rsidRPr="00AF6AF5">
        <w:t>Identity</w:t>
      </w:r>
      <w:r w:rsidR="00ED750F">
        <w:t xml:space="preserve"> </w:t>
      </w:r>
      <w:r w:rsidRPr="00AF6AF5">
        <w:t>Server»;</w:t>
      </w:r>
    </w:p>
    <w:p w14:paraId="0AC69940" w14:textId="3A8A4D69" w:rsidR="00AF6AF5" w:rsidRPr="00AF6AF5" w:rsidRDefault="00AF6AF5">
      <w:pPr>
        <w:pStyle w:val="afa"/>
        <w:numPr>
          <w:ilvl w:val="1"/>
          <w:numId w:val="10"/>
        </w:numPr>
      </w:pPr>
      <w:r w:rsidRPr="00AF6AF5">
        <w:t>вариант</w:t>
      </w:r>
      <w:r w:rsidR="00ED750F">
        <w:t xml:space="preserve"> </w:t>
      </w:r>
      <w:r w:rsidRPr="00AF6AF5">
        <w:t>«Авторизация</w:t>
      </w:r>
      <w:r w:rsidR="00ED750F">
        <w:t xml:space="preserve"> </w:t>
      </w:r>
      <w:r w:rsidRPr="00AF6AF5">
        <w:t>через</w:t>
      </w:r>
      <w:r w:rsidR="00ED750F">
        <w:t xml:space="preserve"> </w:t>
      </w:r>
      <w:r w:rsidRPr="00AF6AF5">
        <w:t>логин/пароль»;</w:t>
      </w:r>
    </w:p>
    <w:p w14:paraId="7FF1F60D" w14:textId="62F99990" w:rsidR="00AF6AF5" w:rsidRPr="00AF6AF5" w:rsidRDefault="00AF6AF5">
      <w:pPr>
        <w:pStyle w:val="afa"/>
        <w:numPr>
          <w:ilvl w:val="1"/>
          <w:numId w:val="10"/>
        </w:numPr>
      </w:pPr>
      <w:r w:rsidRPr="00AF6AF5">
        <w:t>вариант</w:t>
      </w:r>
      <w:r w:rsidR="00ED750F">
        <w:t xml:space="preserve"> </w:t>
      </w:r>
      <w:r w:rsidRPr="00AF6AF5">
        <w:t>«Без</w:t>
      </w:r>
      <w:r w:rsidR="00ED750F">
        <w:t xml:space="preserve"> </w:t>
      </w:r>
      <w:r w:rsidRPr="00AF6AF5">
        <w:t>авторизации».</w:t>
      </w:r>
    </w:p>
    <w:p w14:paraId="00794DB5" w14:textId="0D77FE7D" w:rsidR="00AF6AF5" w:rsidRPr="00AF6AF5" w:rsidRDefault="00AF6AF5">
      <w:pPr>
        <w:pStyle w:val="afa"/>
        <w:numPr>
          <w:ilvl w:val="0"/>
          <w:numId w:val="10"/>
        </w:numPr>
      </w:pPr>
      <w:r w:rsidRPr="00F547CE">
        <w:rPr>
          <w:rStyle w:val="af0"/>
        </w:rPr>
        <w:t>Поле</w:t>
      </w:r>
      <w:r w:rsidR="00ED750F" w:rsidRPr="00F547CE">
        <w:rPr>
          <w:rStyle w:val="af0"/>
        </w:rPr>
        <w:t xml:space="preserve"> </w:t>
      </w:r>
      <w:r w:rsidRPr="00F547CE">
        <w:rPr>
          <w:rStyle w:val="af0"/>
        </w:rPr>
        <w:t>«Системный</w:t>
      </w:r>
      <w:r w:rsidR="00ED750F" w:rsidRPr="00F547CE">
        <w:rPr>
          <w:rStyle w:val="af0"/>
        </w:rPr>
        <w:t xml:space="preserve"> </w:t>
      </w:r>
      <w:r w:rsidRPr="00F547CE">
        <w:rPr>
          <w:rStyle w:val="af0"/>
        </w:rPr>
        <w:t>пользователь</w:t>
      </w:r>
      <w:r w:rsidR="00ED750F" w:rsidRPr="00F547CE">
        <w:rPr>
          <w:rStyle w:val="af0"/>
        </w:rPr>
        <w:t xml:space="preserve"> </w:t>
      </w:r>
      <w:r w:rsidRPr="00F547CE">
        <w:rPr>
          <w:rStyle w:val="af0"/>
        </w:rPr>
        <w:t>«Smart</w:t>
      </w:r>
      <w:r w:rsidR="00ED750F" w:rsidRPr="00F547CE">
        <w:rPr>
          <w:rStyle w:val="af0"/>
        </w:rPr>
        <w:t xml:space="preserve"> </w:t>
      </w:r>
      <w:r w:rsidRPr="00F547CE">
        <w:rPr>
          <w:rStyle w:val="af0"/>
        </w:rPr>
        <w:t>Forms».</w:t>
      </w:r>
      <w:r w:rsidR="00ED750F" w:rsidRPr="00F547CE">
        <w:rPr>
          <w:rStyle w:val="af0"/>
        </w:rPr>
        <w:t xml:space="preserve"> </w:t>
      </w:r>
      <w:r w:rsidRPr="00F547CE">
        <w:rPr>
          <w:rStyle w:val="af0"/>
        </w:rPr>
        <w:t>(системный)»</w:t>
      </w:r>
      <w:r w:rsidRPr="00AF6AF5">
        <w:t>.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ввести</w:t>
      </w:r>
      <w:r w:rsidR="00ED750F">
        <w:t xml:space="preserve"> </w:t>
      </w:r>
      <w:r w:rsidRPr="00AF6AF5">
        <w:t>пароль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системного</w:t>
      </w:r>
      <w:r w:rsidR="00ED750F">
        <w:t xml:space="preserve"> </w:t>
      </w:r>
      <w:r w:rsidRPr="00AF6AF5">
        <w:t>пользователя.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изменения</w:t>
      </w:r>
      <w:r w:rsidR="00ED750F">
        <w:t xml:space="preserve"> </w:t>
      </w:r>
      <w:r w:rsidRPr="00AF6AF5">
        <w:t>существующего</w:t>
      </w:r>
      <w:r w:rsidR="00ED750F">
        <w:t xml:space="preserve"> </w:t>
      </w:r>
      <w:r w:rsidRPr="00AF6AF5">
        <w:t>пароля</w:t>
      </w:r>
      <w:r w:rsidR="00ED750F">
        <w:t xml:space="preserve"> </w:t>
      </w:r>
      <w:r w:rsidRPr="00AF6AF5">
        <w:t>системного</w:t>
      </w:r>
      <w:r w:rsidR="00ED750F">
        <w:t xml:space="preserve"> </w:t>
      </w:r>
      <w:r w:rsidRPr="00AF6AF5">
        <w:t>пользователя</w:t>
      </w:r>
      <w:r w:rsidR="00ED750F">
        <w:t xml:space="preserve"> </w:t>
      </w:r>
      <w:r w:rsidRPr="00AF6AF5">
        <w:t>«Smart</w:t>
      </w:r>
      <w:r w:rsidR="00ED750F">
        <w:t xml:space="preserve"> </w:t>
      </w:r>
      <w:r w:rsidRPr="00AF6AF5">
        <w:t>Forms»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сначала</w:t>
      </w:r>
      <w:r w:rsidR="00ED750F">
        <w:t xml:space="preserve"> </w:t>
      </w:r>
      <w:r w:rsidRPr="00AF6AF5">
        <w:t>изменить</w:t>
      </w:r>
      <w:r w:rsidR="00ED750F">
        <w:t xml:space="preserve"> </w:t>
      </w:r>
      <w:r w:rsidRPr="00AF6AF5">
        <w:t>пароль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разделе</w:t>
      </w:r>
      <w:r w:rsidR="00ED750F">
        <w:t xml:space="preserve"> </w:t>
      </w:r>
      <w:r w:rsidRPr="00AF6AF5">
        <w:t>«Основные»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вкладке</w:t>
      </w:r>
      <w:r w:rsidR="00ED750F">
        <w:t xml:space="preserve"> </w:t>
      </w:r>
      <w:r w:rsidRPr="00AF6AF5">
        <w:t>«Пользователи»,</w:t>
      </w:r>
      <w:r w:rsidR="00ED750F">
        <w:t xml:space="preserve"> </w:t>
      </w:r>
      <w:r w:rsidRPr="00AF6AF5">
        <w:t>затем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текущем</w:t>
      </w:r>
      <w:r w:rsidR="00ED750F">
        <w:t xml:space="preserve"> </w:t>
      </w:r>
      <w:r w:rsidRPr="00AF6AF5">
        <w:t>разделе.</w:t>
      </w:r>
      <w:r w:rsidR="00ED750F">
        <w:t xml:space="preserve"> </w:t>
      </w:r>
      <w:r w:rsidRPr="00AF6AF5">
        <w:t>Указанные</w:t>
      </w:r>
      <w:r w:rsidR="00ED750F">
        <w:t xml:space="preserve"> </w:t>
      </w:r>
      <w:r w:rsidRPr="00AF6AF5">
        <w:t>пароли</w:t>
      </w:r>
      <w:r w:rsidR="00ED750F">
        <w:t xml:space="preserve"> </w:t>
      </w:r>
      <w:r w:rsidRPr="00AF6AF5">
        <w:t>должны</w:t>
      </w:r>
      <w:r w:rsidR="00ED750F">
        <w:t xml:space="preserve"> </w:t>
      </w:r>
      <w:r w:rsidRPr="00AF6AF5">
        <w:t>совпадать.</w:t>
      </w:r>
    </w:p>
    <w:p w14:paraId="384460E8" w14:textId="534DC9B5" w:rsidR="00854A13" w:rsidRDefault="00854A13" w:rsidP="00371399">
      <w:r>
        <w:t>После</w:t>
      </w:r>
      <w:r w:rsidR="00ED750F">
        <w:t xml:space="preserve"> </w:t>
      </w:r>
      <w:r>
        <w:t>внесения</w:t>
      </w:r>
      <w:r w:rsidR="00ED750F">
        <w:t xml:space="preserve"> </w:t>
      </w:r>
      <w:r>
        <w:t>изменений</w:t>
      </w:r>
      <w:r w:rsidR="00ED750F">
        <w:t xml:space="preserve"> </w:t>
      </w:r>
      <w:r>
        <w:t>в</w:t>
      </w:r>
      <w:r w:rsidR="00ED750F">
        <w:t xml:space="preserve"> </w:t>
      </w:r>
      <w:r>
        <w:t>настройки</w:t>
      </w:r>
      <w:r w:rsidR="00ED750F">
        <w:t xml:space="preserve"> </w:t>
      </w:r>
      <w:r>
        <w:t>системы</w:t>
      </w:r>
      <w:r w:rsidR="00ED750F">
        <w:t xml:space="preserve"> </w:t>
      </w:r>
      <w:r>
        <w:t>необходимо</w:t>
      </w:r>
      <w:r w:rsidR="00ED750F">
        <w:t xml:space="preserve"> </w:t>
      </w:r>
      <w:r>
        <w:t>н</w:t>
      </w:r>
      <w:r w:rsidR="001F3E70">
        <w:t>ажать</w:t>
      </w:r>
      <w:r w:rsidR="00ED750F">
        <w:t xml:space="preserve"> </w:t>
      </w:r>
      <w:r w:rsidR="001F3E70">
        <w:t>кнопку</w:t>
      </w:r>
      <w:r w:rsidR="00ED750F">
        <w:t xml:space="preserve"> </w:t>
      </w:r>
      <w:r w:rsidR="00AF6AF5" w:rsidRPr="00854A13">
        <w:rPr>
          <w:rStyle w:val="af1"/>
        </w:rPr>
        <w:t>Сохранить</w:t>
      </w:r>
      <w:r w:rsidR="00AF6AF5" w:rsidRPr="00AF6AF5">
        <w:t>.</w:t>
      </w:r>
      <w:r w:rsidR="00ED750F">
        <w:t xml:space="preserve"> </w:t>
      </w:r>
      <w:bookmarkStart w:id="154" w:name="_Toc75424449"/>
      <w:bookmarkStart w:id="155" w:name="_Toc75424815"/>
      <w:bookmarkStart w:id="156" w:name="_Toc75858306"/>
      <w:bookmarkStart w:id="157" w:name="_Toc75858854"/>
      <w:bookmarkStart w:id="158" w:name="_Toc75860995"/>
      <w:bookmarkStart w:id="159" w:name="_Toc75978274"/>
      <w:bookmarkStart w:id="160" w:name="_Toc119943083"/>
    </w:p>
    <w:p w14:paraId="7CAD27C5" w14:textId="1643181B" w:rsidR="00AF6AF5" w:rsidRPr="00AF6AF5" w:rsidRDefault="00AF6AF5" w:rsidP="00371399">
      <w:pPr>
        <w:pStyle w:val="2"/>
      </w:pPr>
      <w:bookmarkStart w:id="161" w:name="_Toc126141074"/>
      <w:r w:rsidRPr="00AF6AF5">
        <w:t>Перенос</w:t>
      </w:r>
      <w:r w:rsidR="00ED750F">
        <w:t xml:space="preserve"> </w:t>
      </w:r>
      <w:r w:rsidRPr="00AF6AF5">
        <w:t>данных</w:t>
      </w:r>
      <w:bookmarkEnd w:id="154"/>
      <w:bookmarkEnd w:id="155"/>
      <w:bookmarkEnd w:id="156"/>
      <w:bookmarkEnd w:id="157"/>
      <w:bookmarkEnd w:id="158"/>
      <w:bookmarkEnd w:id="159"/>
      <w:bookmarkEnd w:id="160"/>
      <w:bookmarkEnd w:id="161"/>
    </w:p>
    <w:p w14:paraId="19DB9F9D" w14:textId="4B471517" w:rsidR="00AF6AF5" w:rsidRPr="00AF6AF5" w:rsidRDefault="00AF6AF5" w:rsidP="00371399">
      <w:r w:rsidRPr="00AF6AF5">
        <w:t>Раздел</w:t>
      </w:r>
      <w:r w:rsidR="00ED750F">
        <w:t xml:space="preserve"> </w:t>
      </w:r>
      <w:r w:rsidRPr="00AF6AF5">
        <w:t>«Перенос</w:t>
      </w:r>
      <w:r w:rsidR="00ED750F">
        <w:t xml:space="preserve"> </w:t>
      </w:r>
      <w:r w:rsidRPr="00AF6AF5">
        <w:t>данных»</w:t>
      </w:r>
      <w:r w:rsidR="00ED750F">
        <w:t xml:space="preserve"> </w:t>
      </w:r>
      <w:r w:rsidRPr="00AF6AF5">
        <w:t>предназначен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="00A336D2">
        <w:t>передачи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из</w:t>
      </w:r>
      <w:r w:rsidR="00ED750F">
        <w:t xml:space="preserve"> </w:t>
      </w:r>
      <w:r w:rsidRPr="00AF6AF5">
        <w:t>системы</w:t>
      </w:r>
      <w:r w:rsidR="00ED750F">
        <w:t xml:space="preserve"> </w:t>
      </w:r>
      <w:r w:rsidRPr="00AF6AF5">
        <w:t>сбора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="00694BDF">
        <w:rPr>
          <w:lang w:val="en-US"/>
        </w:rPr>
        <w:t>Smart Forms</w:t>
      </w:r>
      <w:r w:rsidR="00694BDF" w:rsidRPr="00AF6AF5">
        <w:t xml:space="preserve"> </w:t>
      </w:r>
      <w:r w:rsidRPr="00AF6AF5">
        <w:t>в</w:t>
      </w:r>
      <w:r w:rsidR="00ED750F">
        <w:t xml:space="preserve"> </w:t>
      </w:r>
      <w:r w:rsidR="00694BDF">
        <w:t xml:space="preserve">базу данных </w:t>
      </w:r>
      <w:r w:rsidRPr="00AF6AF5">
        <w:t>ViQube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="00A336D2">
        <w:t>дальнейшей</w:t>
      </w:r>
      <w:r w:rsidR="00ED750F">
        <w:t xml:space="preserve"> </w:t>
      </w:r>
      <w:r w:rsidR="00A336D2">
        <w:t>обработки</w:t>
      </w:r>
      <w:r w:rsidR="00ED750F">
        <w:t xml:space="preserve"> </w:t>
      </w:r>
      <w:r w:rsidR="00A336D2">
        <w:t>и</w:t>
      </w:r>
      <w:r w:rsidR="00ED750F">
        <w:t xml:space="preserve"> </w:t>
      </w:r>
      <w:r w:rsidR="00A336D2">
        <w:t>создания</w:t>
      </w:r>
      <w:r w:rsidR="00ED750F">
        <w:t xml:space="preserve"> </w:t>
      </w:r>
      <w:r w:rsidR="00A336D2">
        <w:t>дашбордов</w:t>
      </w:r>
      <w:r w:rsidRPr="00AF6AF5">
        <w:t>.</w:t>
      </w:r>
    </w:p>
    <w:p w14:paraId="19870502" w14:textId="5DD195A9" w:rsidR="00AF6AF5" w:rsidRPr="00AF6AF5" w:rsidRDefault="00AF6AF5" w:rsidP="00371399">
      <w:r w:rsidRPr="00AF6AF5">
        <w:t>Раздел</w:t>
      </w:r>
      <w:r w:rsidR="00ED750F">
        <w:t xml:space="preserve"> </w:t>
      </w:r>
      <w:r w:rsidRPr="00AF6AF5">
        <w:t>содержит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возможности:</w:t>
      </w:r>
    </w:p>
    <w:p w14:paraId="6BD7CF54" w14:textId="3B8A238E" w:rsidR="00AF6AF5" w:rsidRPr="00AF6AF5" w:rsidRDefault="00AF6AF5">
      <w:pPr>
        <w:pStyle w:val="afa"/>
        <w:numPr>
          <w:ilvl w:val="0"/>
          <w:numId w:val="9"/>
        </w:numPr>
      </w:pPr>
      <w:r w:rsidRPr="00AF6AF5">
        <w:t>создание</w:t>
      </w:r>
      <w:r w:rsidR="00ED750F">
        <w:t xml:space="preserve"> </w:t>
      </w:r>
      <w:r w:rsidRPr="00AF6AF5">
        <w:t>подключения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ViQube;</w:t>
      </w:r>
    </w:p>
    <w:p w14:paraId="5139ACCB" w14:textId="5D069E2D" w:rsidR="00AF6AF5" w:rsidRPr="00AF6AF5" w:rsidRDefault="00AF6AF5">
      <w:pPr>
        <w:pStyle w:val="afa"/>
        <w:numPr>
          <w:ilvl w:val="0"/>
          <w:numId w:val="9"/>
        </w:numPr>
      </w:pPr>
      <w:r w:rsidRPr="00AF6AF5">
        <w:t>очистка</w:t>
      </w:r>
      <w:r w:rsidR="00ED750F">
        <w:t xml:space="preserve"> </w:t>
      </w:r>
      <w:r w:rsidRPr="00AF6AF5">
        <w:t>ViQube;</w:t>
      </w:r>
    </w:p>
    <w:p w14:paraId="2CA6DB83" w14:textId="160BE747" w:rsidR="00AF6AF5" w:rsidRPr="00AF6AF5" w:rsidRDefault="00AF6AF5">
      <w:pPr>
        <w:pStyle w:val="afa"/>
        <w:numPr>
          <w:ilvl w:val="0"/>
          <w:numId w:val="9"/>
        </w:numPr>
      </w:pPr>
      <w:r w:rsidRPr="00AF6AF5">
        <w:t>перенос</w:t>
      </w:r>
      <w:r w:rsidR="00ED750F">
        <w:t xml:space="preserve"> </w:t>
      </w:r>
      <w:r w:rsidRPr="00AF6AF5">
        <w:t>(копирование)</w:t>
      </w:r>
      <w:r w:rsidR="00ED750F">
        <w:t xml:space="preserve"> </w:t>
      </w:r>
      <w:r w:rsidRPr="00AF6AF5">
        <w:t>данных;</w:t>
      </w:r>
    </w:p>
    <w:p w14:paraId="183FFC6C" w14:textId="5E5320B9" w:rsidR="00AF6AF5" w:rsidRPr="00AF6AF5" w:rsidRDefault="00AF6AF5">
      <w:pPr>
        <w:pStyle w:val="afa"/>
        <w:numPr>
          <w:ilvl w:val="0"/>
          <w:numId w:val="9"/>
        </w:numPr>
      </w:pPr>
      <w:r w:rsidRPr="00AF6AF5">
        <w:t>автообновление</w:t>
      </w:r>
      <w:r w:rsidR="00ED750F">
        <w:t xml:space="preserve"> </w:t>
      </w:r>
      <w:r w:rsidRPr="00AF6AF5">
        <w:t>данных;</w:t>
      </w:r>
    </w:p>
    <w:p w14:paraId="69C367D1" w14:textId="2B01B967" w:rsidR="00AF6AF5" w:rsidRPr="00AF6AF5" w:rsidRDefault="00AF6AF5">
      <w:pPr>
        <w:pStyle w:val="afa"/>
        <w:numPr>
          <w:ilvl w:val="0"/>
          <w:numId w:val="9"/>
        </w:numPr>
      </w:pPr>
      <w:r w:rsidRPr="00AF6AF5">
        <w:t>автоматический</w:t>
      </w:r>
      <w:r w:rsidR="00ED750F">
        <w:t xml:space="preserve"> </w:t>
      </w:r>
      <w:r w:rsidRPr="00AF6AF5">
        <w:t>перенос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при</w:t>
      </w:r>
      <w:r w:rsidR="00ED750F">
        <w:t xml:space="preserve"> </w:t>
      </w:r>
      <w:r w:rsidRPr="00AF6AF5">
        <w:t>сохранении;</w:t>
      </w:r>
    </w:p>
    <w:p w14:paraId="087299B1" w14:textId="6318933A" w:rsidR="00AF6AF5" w:rsidRPr="00AF6AF5" w:rsidRDefault="00AF6AF5">
      <w:pPr>
        <w:pStyle w:val="afa"/>
        <w:numPr>
          <w:ilvl w:val="0"/>
          <w:numId w:val="9"/>
        </w:numPr>
      </w:pPr>
      <w:r w:rsidRPr="00AF6AF5">
        <w:t>перенос</w:t>
      </w:r>
      <w:r w:rsidR="00ED750F">
        <w:t xml:space="preserve"> </w:t>
      </w:r>
      <w:r w:rsidRPr="00AF6AF5">
        <w:t>состояний</w:t>
      </w:r>
      <w:r w:rsidR="00ED750F">
        <w:t xml:space="preserve"> </w:t>
      </w:r>
      <w:r w:rsidRPr="00AF6AF5">
        <w:t>«Статусов</w:t>
      </w:r>
      <w:r w:rsidR="00ED750F">
        <w:t xml:space="preserve"> </w:t>
      </w:r>
      <w:r w:rsidRPr="00AF6AF5">
        <w:t>элементов»</w:t>
      </w:r>
      <w:r w:rsidR="00ED750F">
        <w:t xml:space="preserve"> </w:t>
      </w:r>
      <w:r w:rsidRPr="00AF6AF5">
        <w:t>справочников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таблицу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ViQube.</w:t>
      </w:r>
    </w:p>
    <w:p w14:paraId="2F7EC9D5" w14:textId="47C3C19D" w:rsidR="00AF6AF5" w:rsidRPr="00AF6AF5" w:rsidRDefault="00AF6AF5" w:rsidP="00371399">
      <w:pPr>
        <w:pStyle w:val="3"/>
      </w:pPr>
      <w:bookmarkStart w:id="162" w:name="_Ref75186092"/>
      <w:bookmarkStart w:id="163" w:name="_Toc126141075"/>
      <w:r w:rsidRPr="00AF6AF5">
        <w:lastRenderedPageBreak/>
        <w:t>Создание</w:t>
      </w:r>
      <w:r w:rsidR="00ED750F">
        <w:t xml:space="preserve"> </w:t>
      </w:r>
      <w:r w:rsidRPr="00AF6AF5">
        <w:t>подключения</w:t>
      </w:r>
      <w:bookmarkEnd w:id="162"/>
      <w:bookmarkEnd w:id="163"/>
    </w:p>
    <w:p w14:paraId="2E11C280" w14:textId="000A20F9" w:rsidR="00AF6AF5" w:rsidRPr="00AF6AF5" w:rsidRDefault="00AF6AF5" w:rsidP="00371399">
      <w:r w:rsidRPr="00AF6AF5">
        <w:t>Для</w:t>
      </w:r>
      <w:r w:rsidR="00ED750F">
        <w:t xml:space="preserve"> </w:t>
      </w:r>
      <w:r w:rsidRPr="00AF6AF5">
        <w:t>создания</w:t>
      </w:r>
      <w:r w:rsidR="00ED750F">
        <w:t xml:space="preserve"> </w:t>
      </w:r>
      <w:r w:rsidRPr="00AF6AF5">
        <w:t>подключения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ViQube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выполнить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действия:</w:t>
      </w:r>
    </w:p>
    <w:p w14:paraId="4E3272FD" w14:textId="5E9E6FA4" w:rsidR="00652C76" w:rsidRDefault="00AF6AF5">
      <w:pPr>
        <w:pStyle w:val="afa"/>
        <w:numPr>
          <w:ilvl w:val="0"/>
          <w:numId w:val="75"/>
        </w:numPr>
      </w:pPr>
      <w:r w:rsidRPr="00AF6AF5">
        <w:t>перейти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раздел</w:t>
      </w:r>
      <w:r w:rsidR="00ED750F">
        <w:t xml:space="preserve"> </w:t>
      </w:r>
      <w:r w:rsidRPr="00AF6AF5">
        <w:t>«Перенос</w:t>
      </w:r>
      <w:r w:rsidR="00ED750F">
        <w:t xml:space="preserve"> </w:t>
      </w:r>
      <w:r w:rsidRPr="00AF6AF5">
        <w:t>данных»</w:t>
      </w:r>
      <w:r w:rsidR="00ED750F">
        <w:t xml:space="preserve"> </w:t>
      </w:r>
      <w:r w:rsidRPr="00AF6AF5">
        <w:t>компонента</w:t>
      </w:r>
      <w:r w:rsidR="00ED750F">
        <w:t xml:space="preserve"> </w:t>
      </w:r>
      <w:r w:rsidRPr="00AF6AF5">
        <w:t>«Smart</w:t>
      </w:r>
      <w:r w:rsidR="00ED750F">
        <w:t xml:space="preserve"> </w:t>
      </w:r>
      <w:r w:rsidRPr="00AF6AF5">
        <w:t>Forms»</w:t>
      </w:r>
      <w:r w:rsidR="00ED750F">
        <w:t xml:space="preserve"> </w:t>
      </w:r>
      <w:r w:rsidRPr="00AF6AF5">
        <w:t>панели</w:t>
      </w:r>
      <w:r w:rsidR="00ED750F">
        <w:t xml:space="preserve"> </w:t>
      </w:r>
      <w:r w:rsidRPr="00AF6AF5">
        <w:t>администрирования</w:t>
      </w:r>
      <w:r w:rsidR="00ED750F">
        <w:t xml:space="preserve"> </w:t>
      </w:r>
    </w:p>
    <w:p w14:paraId="5D860726" w14:textId="4049B160" w:rsidR="00AF6AF5" w:rsidRDefault="00AF6AF5">
      <w:pPr>
        <w:pStyle w:val="afa"/>
        <w:numPr>
          <w:ilvl w:val="0"/>
          <w:numId w:val="75"/>
        </w:numPr>
      </w:pPr>
      <w:r w:rsidRPr="00AF6AF5">
        <w:t>убрать</w:t>
      </w:r>
      <w:r w:rsidR="00ED750F">
        <w:t xml:space="preserve"> </w:t>
      </w:r>
      <w:r w:rsidRPr="00AF6AF5">
        <w:t>отметку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поле</w:t>
      </w:r>
      <w:r w:rsidR="00ED750F">
        <w:t xml:space="preserve"> </w:t>
      </w:r>
      <w:r w:rsidRPr="00AF6AF5">
        <w:t>«Использовать</w:t>
      </w:r>
      <w:r w:rsidR="00ED750F">
        <w:t xml:space="preserve"> </w:t>
      </w:r>
      <w:r w:rsidRPr="00AF6AF5">
        <w:t>ViQube</w:t>
      </w:r>
      <w:r w:rsidR="00ED750F">
        <w:t xml:space="preserve"> </w:t>
      </w:r>
      <w:r w:rsidRPr="00AF6AF5">
        <w:t>платформы»;</w:t>
      </w:r>
    </w:p>
    <w:p w14:paraId="399651AB" w14:textId="231339CB" w:rsidR="00CD4994" w:rsidRPr="00AF6AF5" w:rsidRDefault="00CD4994">
      <w:pPr>
        <w:pStyle w:val="afa"/>
        <w:numPr>
          <w:ilvl w:val="0"/>
          <w:numId w:val="75"/>
        </w:numPr>
      </w:pPr>
      <w:r>
        <w:t>в</w:t>
      </w:r>
      <w:r w:rsidR="00ED750F">
        <w:t xml:space="preserve"> </w:t>
      </w:r>
      <w:r>
        <w:t>открывшемся</w:t>
      </w:r>
      <w:r w:rsidR="00ED750F">
        <w:t xml:space="preserve"> </w:t>
      </w:r>
      <w:r>
        <w:t>списке</w:t>
      </w:r>
      <w:r w:rsidR="00ED750F">
        <w:t xml:space="preserve"> </w:t>
      </w:r>
      <w:r>
        <w:t>полей</w:t>
      </w:r>
      <w:r w:rsidR="00ED750F">
        <w:t xml:space="preserve"> </w:t>
      </w:r>
      <w:r>
        <w:t>приведены</w:t>
      </w:r>
      <w:r w:rsidR="00ED750F">
        <w:t xml:space="preserve"> </w:t>
      </w:r>
      <w:r>
        <w:t>примеры</w:t>
      </w:r>
      <w:r w:rsidR="00ED750F">
        <w:t xml:space="preserve"> </w:t>
      </w:r>
      <w:r>
        <w:t>их</w:t>
      </w:r>
      <w:r w:rsidR="00ED750F">
        <w:t xml:space="preserve"> </w:t>
      </w:r>
      <w:r>
        <w:t>заполнения,</w:t>
      </w:r>
      <w:r w:rsidR="00ED750F">
        <w:t xml:space="preserve"> </w:t>
      </w:r>
      <w:r>
        <w:t>выделенные</w:t>
      </w:r>
      <w:r w:rsidR="00ED750F">
        <w:t xml:space="preserve"> </w:t>
      </w:r>
      <w:r>
        <w:t>серым</w:t>
      </w:r>
      <w:r w:rsidR="00ED750F">
        <w:t xml:space="preserve"> </w:t>
      </w:r>
      <w:r>
        <w:t>цветом</w:t>
      </w:r>
      <w:r w:rsidR="00ED750F">
        <w:t xml:space="preserve"> </w:t>
      </w:r>
      <w:r>
        <w:t>(см.</w:t>
      </w:r>
      <w:r w:rsidR="00ED750F">
        <w:t xml:space="preserve"> </w:t>
      </w:r>
      <w:fldSimple w:instr=" REF  _Ref124541482 \* Lower ">
        <w:r w:rsidR="0021251C">
          <w:t xml:space="preserve">рисунок </w:t>
        </w:r>
        <w:r w:rsidR="0021251C">
          <w:rPr>
            <w:noProof/>
          </w:rPr>
          <w:t>24</w:t>
        </w:r>
      </w:fldSimple>
      <w:r>
        <w:t>).</w:t>
      </w:r>
      <w:r w:rsidR="00ED750F">
        <w:t xml:space="preserve"> </w:t>
      </w:r>
      <w:r>
        <w:t>Поля</w:t>
      </w:r>
      <w:r w:rsidR="00ED750F">
        <w:t xml:space="preserve"> </w:t>
      </w:r>
      <w:r>
        <w:t>доступны</w:t>
      </w:r>
      <w:r w:rsidR="00ED750F">
        <w:t xml:space="preserve"> </w:t>
      </w:r>
      <w:r>
        <w:t>для</w:t>
      </w:r>
      <w:r w:rsidR="00ED750F">
        <w:t xml:space="preserve"> </w:t>
      </w:r>
      <w:r>
        <w:t>заполнения,</w:t>
      </w:r>
      <w:r w:rsidR="00ED750F">
        <w:t xml:space="preserve"> </w:t>
      </w:r>
      <w:r>
        <w:t>при</w:t>
      </w:r>
      <w:r w:rsidR="00ED750F">
        <w:t xml:space="preserve"> </w:t>
      </w:r>
      <w:r>
        <w:t>необходимости</w:t>
      </w:r>
      <w:r w:rsidR="00ED750F">
        <w:t xml:space="preserve"> </w:t>
      </w:r>
      <w:r>
        <w:t>нужно</w:t>
      </w:r>
      <w:r w:rsidR="00ED750F">
        <w:t xml:space="preserve"> </w:t>
      </w:r>
      <w:r>
        <w:t>внести</w:t>
      </w:r>
      <w:r w:rsidR="00ED750F">
        <w:t xml:space="preserve"> </w:t>
      </w:r>
      <w:r>
        <w:t>в</w:t>
      </w:r>
      <w:r w:rsidR="00ED750F">
        <w:t xml:space="preserve"> </w:t>
      </w:r>
      <w:r>
        <w:t>них</w:t>
      </w:r>
      <w:r w:rsidR="00ED750F">
        <w:t xml:space="preserve"> </w:t>
      </w:r>
      <w:r>
        <w:t>соответствующие</w:t>
      </w:r>
      <w:r w:rsidR="00ED750F">
        <w:t xml:space="preserve"> </w:t>
      </w:r>
      <w:r>
        <w:t>адреса</w:t>
      </w:r>
      <w:r w:rsidR="00961E79">
        <w:t>.</w:t>
      </w:r>
    </w:p>
    <w:p w14:paraId="47F90226" w14:textId="77777777" w:rsidR="00CD4994" w:rsidRDefault="00AF6AF5" w:rsidP="00371399">
      <w:pPr>
        <w:pStyle w:val="af7"/>
      </w:pPr>
      <w:r w:rsidRPr="00AF6AF5">
        <w:rPr>
          <w:lang w:eastAsia="ru-RU"/>
        </w:rPr>
        <w:drawing>
          <wp:inline distT="0" distB="0" distL="0" distR="0" wp14:anchorId="72DA6C7C" wp14:editId="4CFE41D1">
            <wp:extent cx="6155952" cy="2818213"/>
            <wp:effectExtent l="0" t="0" r="0" b="127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905" cy="282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49836" w14:textId="4F489370" w:rsidR="00AF6AF5" w:rsidRPr="00AF6AF5" w:rsidRDefault="00CD4994" w:rsidP="00371399">
      <w:pPr>
        <w:pStyle w:val="a6"/>
      </w:pPr>
      <w:bookmarkStart w:id="164" w:name="_Ref124541482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24</w:t>
        </w:r>
      </w:fldSimple>
      <w:bookmarkEnd w:id="164"/>
      <w:r>
        <w:t>.</w:t>
      </w:r>
      <w:r w:rsidR="00ED750F">
        <w:t xml:space="preserve"> </w:t>
      </w:r>
      <w:r>
        <w:t>Настройки</w:t>
      </w:r>
      <w:r w:rsidR="00ED750F">
        <w:t xml:space="preserve"> </w:t>
      </w:r>
      <w:r>
        <w:t>подключения</w:t>
      </w:r>
      <w:r w:rsidR="00ED750F">
        <w:t xml:space="preserve"> </w:t>
      </w:r>
      <w:r>
        <w:t>к</w:t>
      </w:r>
      <w:r w:rsidR="00ED750F">
        <w:t xml:space="preserve"> </w:t>
      </w:r>
      <w:r w:rsidRPr="00AF6AF5">
        <w:rPr>
          <w:bCs/>
        </w:rPr>
        <w:t>ViQube</w:t>
      </w:r>
    </w:p>
    <w:p w14:paraId="208678DA" w14:textId="15886D12" w:rsidR="00AF6AF5" w:rsidRPr="00AF6AF5" w:rsidRDefault="00AF6AF5">
      <w:pPr>
        <w:pStyle w:val="afa"/>
        <w:numPr>
          <w:ilvl w:val="0"/>
          <w:numId w:val="75"/>
        </w:numPr>
      </w:pP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Pr="00532A97">
        <w:rPr>
          <w:rStyle w:val="af2"/>
        </w:rPr>
        <w:t>Проверить</w:t>
      </w:r>
      <w:r w:rsidR="00ED750F" w:rsidRPr="00532A97">
        <w:rPr>
          <w:rStyle w:val="af2"/>
        </w:rPr>
        <w:t xml:space="preserve"> </w:t>
      </w:r>
      <w:r w:rsidR="00532A97" w:rsidRPr="00532A97">
        <w:rPr>
          <w:rStyle w:val="af2"/>
        </w:rPr>
        <w:t>подключение</w:t>
      </w:r>
      <w:r w:rsidR="00961E79">
        <w:t>,</w:t>
      </w:r>
      <w:r w:rsidR="00ED750F">
        <w:t xml:space="preserve"> </w:t>
      </w:r>
      <w:r w:rsidR="00961E79">
        <w:t>которая</w:t>
      </w:r>
      <w:r w:rsidR="00ED750F">
        <w:t xml:space="preserve"> </w:t>
      </w:r>
      <w:r w:rsidR="00961E79">
        <w:t>станет</w:t>
      </w:r>
      <w:r w:rsidR="00ED750F">
        <w:t xml:space="preserve"> </w:t>
      </w:r>
      <w:r w:rsidR="00961E79">
        <w:t>активной</w:t>
      </w:r>
      <w:r w:rsidR="00ED750F">
        <w:t xml:space="preserve"> </w:t>
      </w:r>
      <w:r w:rsidR="00961E79">
        <w:t>после</w:t>
      </w:r>
      <w:r w:rsidR="00ED750F">
        <w:t xml:space="preserve"> </w:t>
      </w:r>
      <w:r w:rsidR="00961E79">
        <w:t>заполнения</w:t>
      </w:r>
      <w:r w:rsidR="00ED750F">
        <w:t xml:space="preserve"> </w:t>
      </w:r>
      <w:r w:rsidR="00961E79">
        <w:t>полей.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результате</w:t>
      </w:r>
      <w:r w:rsidR="00ED750F">
        <w:t xml:space="preserve"> </w:t>
      </w:r>
      <w:r w:rsidRPr="00AF6AF5">
        <w:t>проверки</w:t>
      </w:r>
      <w:r w:rsidR="00ED750F">
        <w:t xml:space="preserve"> </w:t>
      </w:r>
      <w:r w:rsidRPr="00AF6AF5">
        <w:t>отобразится</w:t>
      </w:r>
      <w:r w:rsidR="00ED750F">
        <w:t xml:space="preserve"> </w:t>
      </w:r>
      <w:r w:rsidRPr="00AF6AF5">
        <w:t>уведомл</w:t>
      </w:r>
      <w:r w:rsidR="00961E79">
        <w:t>ение</w:t>
      </w:r>
      <w:r w:rsidR="00ED750F">
        <w:t xml:space="preserve"> </w:t>
      </w:r>
      <w:r w:rsidR="00961E79">
        <w:t>о</w:t>
      </w:r>
      <w:r w:rsidR="00ED750F">
        <w:t xml:space="preserve"> </w:t>
      </w:r>
      <w:r w:rsidR="00961E79">
        <w:t>результате</w:t>
      </w:r>
      <w:r w:rsidR="00ED750F">
        <w:t xml:space="preserve"> </w:t>
      </w:r>
      <w:r w:rsidR="00961E79">
        <w:t>подключения.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случае</w:t>
      </w:r>
      <w:r w:rsidR="00ED750F">
        <w:t xml:space="preserve"> </w:t>
      </w:r>
      <w:r w:rsidRPr="00AF6AF5">
        <w:t>успешного</w:t>
      </w:r>
      <w:r w:rsidR="00ED750F">
        <w:t xml:space="preserve"> </w:t>
      </w:r>
      <w:r w:rsidRPr="00AF6AF5">
        <w:t>подключения</w:t>
      </w:r>
      <w:r w:rsidR="00ED750F">
        <w:t xml:space="preserve"> </w:t>
      </w:r>
      <w:r w:rsidRPr="00AF6AF5">
        <w:t>появится</w:t>
      </w:r>
      <w:r w:rsidR="00ED750F">
        <w:t xml:space="preserve"> </w:t>
      </w:r>
      <w:r w:rsidRPr="00AF6AF5">
        <w:t>поле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выбором</w:t>
      </w:r>
      <w:r w:rsidR="00ED750F">
        <w:t xml:space="preserve"> </w:t>
      </w:r>
      <w:r w:rsidRPr="00AF6AF5">
        <w:t>базы</w:t>
      </w:r>
      <w:r w:rsidR="00ED750F">
        <w:t xml:space="preserve"> </w:t>
      </w:r>
      <w:r w:rsidRPr="00AF6AF5">
        <w:t>данных.</w:t>
      </w:r>
    </w:p>
    <w:p w14:paraId="61D703DB" w14:textId="35A92E2C" w:rsidR="00AF6AF5" w:rsidRPr="00AF6AF5" w:rsidRDefault="00AF6AF5">
      <w:pPr>
        <w:pStyle w:val="afa"/>
        <w:numPr>
          <w:ilvl w:val="0"/>
          <w:numId w:val="75"/>
        </w:numPr>
      </w:pPr>
      <w:r w:rsidRPr="00AF6AF5">
        <w:t>выбрать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поле</w:t>
      </w:r>
      <w:r w:rsidR="00ED750F">
        <w:t xml:space="preserve"> </w:t>
      </w:r>
      <w:r w:rsidRPr="00AF6AF5">
        <w:t>«База</w:t>
      </w:r>
      <w:r w:rsidR="00ED750F">
        <w:t xml:space="preserve"> </w:t>
      </w:r>
      <w:r w:rsidRPr="00AF6AF5">
        <w:t>данных»</w:t>
      </w:r>
      <w:r w:rsidR="00ED750F">
        <w:t xml:space="preserve"> </w:t>
      </w:r>
      <w:r w:rsidRPr="00AF6AF5">
        <w:t>из</w:t>
      </w:r>
      <w:r w:rsidR="00ED750F">
        <w:t xml:space="preserve"> </w:t>
      </w:r>
      <w:r w:rsidRPr="00AF6AF5">
        <w:t>выпадающего</w:t>
      </w:r>
      <w:r w:rsidR="00ED750F">
        <w:t xml:space="preserve"> </w:t>
      </w:r>
      <w:r w:rsidRPr="00AF6AF5">
        <w:t>списка</w:t>
      </w:r>
      <w:r w:rsidR="00ED750F">
        <w:t xml:space="preserve"> </w:t>
      </w:r>
      <w:r w:rsidRPr="00AF6AF5">
        <w:t>нужную</w:t>
      </w:r>
      <w:r w:rsidR="00ED750F">
        <w:t xml:space="preserve"> </w:t>
      </w:r>
      <w:r w:rsidRPr="00AF6AF5">
        <w:t>базу</w:t>
      </w:r>
      <w:r w:rsidR="00ED750F">
        <w:t xml:space="preserve"> </w:t>
      </w:r>
      <w:r w:rsidRPr="00AF6AF5">
        <w:t>данных.</w:t>
      </w:r>
    </w:p>
    <w:p w14:paraId="5826F610" w14:textId="53C79884" w:rsidR="00AF6AF5" w:rsidRPr="00C74A78" w:rsidRDefault="008C0164" w:rsidP="00371399">
      <w:pPr>
        <w:pStyle w:val="a5"/>
        <w:rPr>
          <w:lang w:val="ru-RU"/>
        </w:rPr>
      </w:pPr>
      <w:r w:rsidRPr="008C0164">
        <w:rPr>
          <w:rStyle w:val="af0"/>
        </w:rPr>
        <w:t xml:space="preserve">Внимание! </w:t>
      </w:r>
      <w:r w:rsidR="00AF6AF5" w:rsidRPr="00D71AC8">
        <w:rPr>
          <w:lang w:val="ru-RU"/>
        </w:rPr>
        <w:t>При</w:t>
      </w:r>
      <w:r w:rsidR="00ED750F">
        <w:rPr>
          <w:lang w:val="ru-RU"/>
        </w:rPr>
        <w:t xml:space="preserve"> </w:t>
      </w:r>
      <w:r w:rsidR="00AF6AF5" w:rsidRPr="00D71AC8">
        <w:rPr>
          <w:lang w:val="ru-RU"/>
        </w:rPr>
        <w:t>отметке</w:t>
      </w:r>
      <w:r w:rsidR="00ED750F">
        <w:rPr>
          <w:lang w:val="ru-RU"/>
        </w:rPr>
        <w:t xml:space="preserve"> </w:t>
      </w:r>
      <w:r w:rsidR="00AF6AF5" w:rsidRPr="00D71AC8">
        <w:rPr>
          <w:lang w:val="ru-RU"/>
        </w:rPr>
        <w:t>поля</w:t>
      </w:r>
      <w:r w:rsidR="00ED750F">
        <w:rPr>
          <w:lang w:val="ru-RU"/>
        </w:rPr>
        <w:t xml:space="preserve"> </w:t>
      </w:r>
      <w:r w:rsidR="00AF6AF5" w:rsidRPr="00D71AC8">
        <w:rPr>
          <w:lang w:val="ru-RU"/>
        </w:rPr>
        <w:t>«использовать</w:t>
      </w:r>
      <w:r w:rsidR="00ED750F">
        <w:rPr>
          <w:lang w:val="ru-RU"/>
        </w:rPr>
        <w:t xml:space="preserve"> </w:t>
      </w:r>
      <w:r w:rsidR="00AF6AF5" w:rsidRPr="00D71AC8">
        <w:t>ViQube</w:t>
      </w:r>
      <w:r w:rsidR="00ED750F">
        <w:rPr>
          <w:lang w:val="ru-RU"/>
        </w:rPr>
        <w:t xml:space="preserve"> </w:t>
      </w:r>
      <w:r w:rsidR="00AF6AF5" w:rsidRPr="00D71AC8">
        <w:rPr>
          <w:lang w:val="ru-RU"/>
        </w:rPr>
        <w:t>платформы»</w:t>
      </w:r>
      <w:r w:rsidR="00ED750F">
        <w:rPr>
          <w:lang w:val="ru-RU"/>
        </w:rPr>
        <w:t xml:space="preserve"> </w:t>
      </w:r>
      <w:r w:rsidR="00AF6AF5" w:rsidRPr="00D71AC8">
        <w:rPr>
          <w:lang w:val="ru-RU"/>
        </w:rPr>
        <w:t>взаимодействие</w:t>
      </w:r>
      <w:r w:rsidR="00ED750F">
        <w:rPr>
          <w:lang w:val="ru-RU"/>
        </w:rPr>
        <w:t xml:space="preserve"> </w:t>
      </w:r>
      <w:r w:rsidR="00AF6AF5" w:rsidRPr="00D71AC8">
        <w:rPr>
          <w:lang w:val="ru-RU"/>
        </w:rPr>
        <w:t>между</w:t>
      </w:r>
      <w:r w:rsidR="00ED750F">
        <w:rPr>
          <w:lang w:val="ru-RU"/>
        </w:rPr>
        <w:t xml:space="preserve"> </w:t>
      </w:r>
      <w:r w:rsidR="00AF6AF5" w:rsidRPr="00D71AC8">
        <w:rPr>
          <w:lang w:val="ru-RU"/>
        </w:rPr>
        <w:t>системой</w:t>
      </w:r>
      <w:r w:rsidR="00ED750F">
        <w:rPr>
          <w:lang w:val="ru-RU"/>
        </w:rPr>
        <w:t xml:space="preserve"> </w:t>
      </w:r>
      <w:r w:rsidR="00AF6AF5" w:rsidRPr="00D71AC8">
        <w:rPr>
          <w:lang w:val="ru-RU"/>
        </w:rPr>
        <w:t>сбора</w:t>
      </w:r>
      <w:r w:rsidR="00ED750F">
        <w:rPr>
          <w:lang w:val="ru-RU"/>
        </w:rPr>
        <w:t xml:space="preserve"> </w:t>
      </w:r>
      <w:r w:rsidR="00AF6AF5" w:rsidRPr="00D71AC8">
        <w:rPr>
          <w:lang w:val="ru-RU"/>
        </w:rPr>
        <w:t>данных</w:t>
      </w:r>
      <w:r w:rsidR="00ED750F">
        <w:rPr>
          <w:lang w:val="ru-RU"/>
        </w:rPr>
        <w:t xml:space="preserve"> </w:t>
      </w:r>
      <w:r w:rsidR="00AF6AF5" w:rsidRPr="00D71AC8">
        <w:rPr>
          <w:lang w:val="ru-RU"/>
        </w:rPr>
        <w:t>и</w:t>
      </w:r>
      <w:r w:rsidR="00ED750F" w:rsidRPr="00ED750F">
        <w:rPr>
          <w:lang w:val="ru-RU"/>
        </w:rPr>
        <w:t xml:space="preserve"> </w:t>
      </w:r>
      <w:r w:rsidR="00AF6AF5" w:rsidRPr="00D71AC8">
        <w:t>ViQube</w:t>
      </w:r>
      <w:r w:rsidR="00ED750F">
        <w:rPr>
          <w:lang w:val="ru-RU"/>
        </w:rPr>
        <w:t xml:space="preserve"> </w:t>
      </w:r>
      <w:r w:rsidR="00AF6AF5" w:rsidRPr="00D71AC8">
        <w:rPr>
          <w:lang w:val="ru-RU"/>
        </w:rPr>
        <w:t>происходит</w:t>
      </w:r>
      <w:r w:rsidR="00ED750F">
        <w:rPr>
          <w:lang w:val="ru-RU"/>
        </w:rPr>
        <w:t xml:space="preserve"> </w:t>
      </w:r>
      <w:r w:rsidR="00AF6AF5" w:rsidRPr="00D71AC8">
        <w:rPr>
          <w:lang w:val="ru-RU"/>
        </w:rPr>
        <w:t>с</w:t>
      </w:r>
      <w:r w:rsidR="00ED750F">
        <w:rPr>
          <w:lang w:val="ru-RU"/>
        </w:rPr>
        <w:t xml:space="preserve"> </w:t>
      </w:r>
      <w:r w:rsidR="00AF6AF5" w:rsidRPr="00D71AC8">
        <w:rPr>
          <w:lang w:val="ru-RU"/>
        </w:rPr>
        <w:t>использованием</w:t>
      </w:r>
      <w:r w:rsidR="00ED750F">
        <w:rPr>
          <w:lang w:val="ru-RU"/>
        </w:rPr>
        <w:t xml:space="preserve"> </w:t>
      </w:r>
      <w:r w:rsidR="00AF6AF5" w:rsidRPr="00D71AC8">
        <w:rPr>
          <w:lang w:val="ru-RU"/>
        </w:rPr>
        <w:t>настроек</w:t>
      </w:r>
      <w:r w:rsidR="00ED750F">
        <w:rPr>
          <w:lang w:val="ru-RU"/>
        </w:rPr>
        <w:t xml:space="preserve"> </w:t>
      </w:r>
      <w:r w:rsidR="00AF6AF5" w:rsidRPr="00D71AC8">
        <w:rPr>
          <w:lang w:val="ru-RU"/>
        </w:rPr>
        <w:t>по</w:t>
      </w:r>
      <w:r w:rsidR="00ED750F">
        <w:rPr>
          <w:lang w:val="ru-RU"/>
        </w:rPr>
        <w:t xml:space="preserve"> </w:t>
      </w:r>
      <w:r w:rsidR="00AF6AF5" w:rsidRPr="00D71AC8">
        <w:rPr>
          <w:lang w:val="ru-RU"/>
        </w:rPr>
        <w:t>умолчанию.</w:t>
      </w:r>
      <w:r w:rsidR="00ED750F">
        <w:rPr>
          <w:lang w:val="ru-RU"/>
        </w:rPr>
        <w:t xml:space="preserve"> </w:t>
      </w:r>
      <w:r w:rsidR="00AF6AF5" w:rsidRPr="00C74A78">
        <w:rPr>
          <w:lang w:val="ru-RU"/>
        </w:rPr>
        <w:t>Возможно</w:t>
      </w:r>
      <w:r w:rsidR="00ED750F">
        <w:rPr>
          <w:lang w:val="ru-RU"/>
        </w:rPr>
        <w:t xml:space="preserve"> </w:t>
      </w:r>
      <w:r w:rsidR="00AF6AF5" w:rsidRPr="00C74A78">
        <w:rPr>
          <w:lang w:val="ru-RU"/>
        </w:rPr>
        <w:t>только</w:t>
      </w:r>
      <w:r w:rsidR="00ED750F">
        <w:rPr>
          <w:lang w:val="ru-RU"/>
        </w:rPr>
        <w:t xml:space="preserve"> </w:t>
      </w:r>
      <w:r w:rsidR="00AF6AF5" w:rsidRPr="00C74A78">
        <w:rPr>
          <w:lang w:val="ru-RU"/>
        </w:rPr>
        <w:t>при</w:t>
      </w:r>
      <w:r w:rsidR="00ED750F">
        <w:rPr>
          <w:lang w:val="ru-RU"/>
        </w:rPr>
        <w:t xml:space="preserve"> </w:t>
      </w:r>
      <w:r w:rsidR="00AF6AF5" w:rsidRPr="00C74A78">
        <w:rPr>
          <w:lang w:val="ru-RU"/>
        </w:rPr>
        <w:t>установке</w:t>
      </w:r>
      <w:r w:rsidR="00ED750F">
        <w:rPr>
          <w:lang w:val="ru-RU"/>
        </w:rPr>
        <w:t xml:space="preserve"> </w:t>
      </w:r>
      <w:r w:rsidR="00AF6AF5" w:rsidRPr="00C74A78">
        <w:rPr>
          <w:lang w:val="ru-RU"/>
        </w:rPr>
        <w:t>системы</w:t>
      </w:r>
      <w:r w:rsidR="00ED750F">
        <w:rPr>
          <w:lang w:val="ru-RU"/>
        </w:rPr>
        <w:t xml:space="preserve"> </w:t>
      </w:r>
      <w:r w:rsidR="00AF6AF5" w:rsidRPr="00C74A78">
        <w:rPr>
          <w:lang w:val="ru-RU"/>
        </w:rPr>
        <w:t>сбора</w:t>
      </w:r>
      <w:r w:rsidR="00ED750F">
        <w:rPr>
          <w:lang w:val="ru-RU"/>
        </w:rPr>
        <w:t xml:space="preserve"> </w:t>
      </w:r>
      <w:r w:rsidR="00AF6AF5" w:rsidRPr="00C74A78">
        <w:rPr>
          <w:lang w:val="ru-RU"/>
        </w:rPr>
        <w:t>данных</w:t>
      </w:r>
      <w:r w:rsidR="00ED750F">
        <w:rPr>
          <w:lang w:val="ru-RU"/>
        </w:rPr>
        <w:t xml:space="preserve"> </w:t>
      </w:r>
      <w:r w:rsidR="00AF6AF5" w:rsidRPr="00C74A78">
        <w:rPr>
          <w:lang w:val="ru-RU"/>
        </w:rPr>
        <w:t>и</w:t>
      </w:r>
      <w:r w:rsidR="00ED750F">
        <w:rPr>
          <w:lang w:val="ru-RU"/>
        </w:rPr>
        <w:t xml:space="preserve"> </w:t>
      </w:r>
      <w:r w:rsidR="00AF6AF5" w:rsidRPr="00D71AC8">
        <w:t>ViQube</w:t>
      </w:r>
      <w:r w:rsidR="00ED750F">
        <w:rPr>
          <w:lang w:val="ru-RU"/>
        </w:rPr>
        <w:t xml:space="preserve"> </w:t>
      </w:r>
      <w:r w:rsidR="00AF6AF5" w:rsidRPr="00C74A78">
        <w:rPr>
          <w:lang w:val="ru-RU"/>
        </w:rPr>
        <w:t>на</w:t>
      </w:r>
      <w:r w:rsidR="00ED750F">
        <w:rPr>
          <w:lang w:val="ru-RU"/>
        </w:rPr>
        <w:t xml:space="preserve"> </w:t>
      </w:r>
      <w:r w:rsidR="00AF6AF5" w:rsidRPr="00C74A78">
        <w:rPr>
          <w:lang w:val="ru-RU"/>
        </w:rPr>
        <w:t>одном</w:t>
      </w:r>
      <w:r w:rsidR="00ED750F">
        <w:rPr>
          <w:lang w:val="ru-RU"/>
        </w:rPr>
        <w:t xml:space="preserve"> </w:t>
      </w:r>
      <w:r w:rsidR="00AF6AF5" w:rsidRPr="00C74A78">
        <w:rPr>
          <w:lang w:val="ru-RU"/>
        </w:rPr>
        <w:t>сервере.</w:t>
      </w:r>
    </w:p>
    <w:p w14:paraId="69BAA1C5" w14:textId="714D51FE" w:rsidR="00AF6AF5" w:rsidRPr="00AF6AF5" w:rsidRDefault="00AF6AF5" w:rsidP="00371399">
      <w:pPr>
        <w:pStyle w:val="3"/>
      </w:pPr>
      <w:bookmarkStart w:id="165" w:name="_Toc126141076"/>
      <w:r w:rsidRPr="00AF6AF5">
        <w:lastRenderedPageBreak/>
        <w:t>Очистка</w:t>
      </w:r>
      <w:r w:rsidR="00ED750F">
        <w:t xml:space="preserve"> </w:t>
      </w:r>
      <w:r w:rsidRPr="00AF6AF5">
        <w:t>ViQube</w:t>
      </w:r>
      <w:bookmarkEnd w:id="165"/>
    </w:p>
    <w:p w14:paraId="33785FFC" w14:textId="70DD7690" w:rsidR="00AF6AF5" w:rsidRPr="00AF6AF5" w:rsidRDefault="00AF6AF5" w:rsidP="00371399">
      <w:r w:rsidRPr="00AF6AF5">
        <w:t>При</w:t>
      </w:r>
      <w:r w:rsidR="00ED750F">
        <w:t xml:space="preserve"> </w:t>
      </w:r>
      <w:r w:rsidRPr="00AF6AF5">
        <w:t>очистке</w:t>
      </w:r>
      <w:r w:rsidR="00ED750F">
        <w:t xml:space="preserve"> </w:t>
      </w:r>
      <w:r w:rsidR="00961E79">
        <w:t>базы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ViQube</w:t>
      </w:r>
      <w:r w:rsidR="00ED750F">
        <w:t xml:space="preserve"> </w:t>
      </w:r>
      <w:r w:rsidRPr="00AF6AF5">
        <w:t>удалятся</w:t>
      </w:r>
      <w:r w:rsidR="00ED750F">
        <w:t xml:space="preserve"> </w:t>
      </w:r>
      <w:r w:rsidRPr="00AF6AF5">
        <w:t>все</w:t>
      </w:r>
      <w:r w:rsidR="00ED750F">
        <w:t xml:space="preserve"> </w:t>
      </w:r>
      <w:r w:rsidRPr="00AF6AF5">
        <w:t>таблицы,</w:t>
      </w:r>
      <w:r w:rsidR="00ED750F">
        <w:t xml:space="preserve"> </w:t>
      </w:r>
      <w:r w:rsidRPr="00AF6AF5">
        <w:t>измерения,</w:t>
      </w:r>
      <w:r w:rsidR="00ED750F">
        <w:t xml:space="preserve"> </w:t>
      </w:r>
      <w:r w:rsidRPr="00AF6AF5">
        <w:t>группы</w:t>
      </w:r>
      <w:r w:rsidR="00ED750F">
        <w:t xml:space="preserve"> </w:t>
      </w:r>
      <w:r w:rsidRPr="00AF6AF5">
        <w:t>показателей,</w:t>
      </w:r>
      <w:r w:rsidR="00ED750F">
        <w:t xml:space="preserve"> </w:t>
      </w:r>
      <w:r w:rsidRPr="00AF6AF5">
        <w:t>перенес</w:t>
      </w:r>
      <w:r w:rsidR="00961E79">
        <w:t>енные</w:t>
      </w:r>
      <w:r w:rsidR="00ED750F">
        <w:t xml:space="preserve"> </w:t>
      </w:r>
      <w:r w:rsidR="00961E79">
        <w:t>из</w:t>
      </w:r>
      <w:r w:rsidR="00ED750F">
        <w:t xml:space="preserve"> </w:t>
      </w:r>
      <w:r w:rsidR="00961E79">
        <w:t>системы</w:t>
      </w:r>
      <w:r w:rsidR="00ED750F">
        <w:t xml:space="preserve"> </w:t>
      </w:r>
      <w:r w:rsidR="00961E79">
        <w:t>сбора</w:t>
      </w:r>
      <w:r w:rsidR="00ED750F">
        <w:t xml:space="preserve"> </w:t>
      </w:r>
      <w:r w:rsidR="00961E79">
        <w:t>данных.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очистки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выполнить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действия:</w:t>
      </w:r>
    </w:p>
    <w:p w14:paraId="2C070304" w14:textId="4DF52BEC" w:rsidR="00AF6AF5" w:rsidRPr="00AF6AF5" w:rsidRDefault="00AF6AF5">
      <w:pPr>
        <w:numPr>
          <w:ilvl w:val="0"/>
          <w:numId w:val="11"/>
        </w:numPr>
      </w:pPr>
      <w:r w:rsidRPr="00AF6AF5">
        <w:t>Нажат</w:t>
      </w:r>
      <w:r w:rsidR="003321C1">
        <w:t>ь</w:t>
      </w:r>
      <w:r w:rsidR="00ED750F">
        <w:t xml:space="preserve"> </w:t>
      </w:r>
      <w:r w:rsidR="003321C1">
        <w:t>кнопку</w:t>
      </w:r>
      <w:r w:rsidR="00ED750F">
        <w:t xml:space="preserve"> </w:t>
      </w:r>
      <w:r w:rsidR="003321C1" w:rsidRPr="003321C1">
        <w:rPr>
          <w:rStyle w:val="af2"/>
        </w:rPr>
        <w:t>Проверить</w:t>
      </w:r>
      <w:r w:rsidR="00ED750F">
        <w:rPr>
          <w:rStyle w:val="af2"/>
        </w:rPr>
        <w:t xml:space="preserve"> </w:t>
      </w:r>
      <w:r w:rsidR="003321C1" w:rsidRPr="003321C1">
        <w:rPr>
          <w:rStyle w:val="af2"/>
        </w:rPr>
        <w:t>подключение</w:t>
      </w:r>
      <w:r w:rsidR="00ED750F">
        <w:t xml:space="preserve"> </w:t>
      </w:r>
      <w:r w:rsidRPr="00AF6AF5">
        <w:t>(</w:t>
      </w:r>
      <w:r w:rsidR="00961E79">
        <w:t>см.</w:t>
      </w:r>
      <w:r w:rsidR="00ED750F">
        <w:t xml:space="preserve"> </w:t>
      </w:r>
      <w:fldSimple w:instr=" REF  _Ref124541749 \* Lower ">
        <w:r w:rsidR="0021251C">
          <w:t xml:space="preserve">рисунок </w:t>
        </w:r>
        <w:r w:rsidR="0021251C">
          <w:rPr>
            <w:noProof/>
          </w:rPr>
          <w:t>25</w:t>
        </w:r>
      </w:fldSimple>
      <w:r w:rsidRPr="00AF6AF5">
        <w:t>).</w:t>
      </w:r>
      <w:r w:rsidR="00ED750F">
        <w:t xml:space="preserve"> </w:t>
      </w:r>
    </w:p>
    <w:p w14:paraId="36261A67" w14:textId="77777777" w:rsidR="00961E79" w:rsidRDefault="00AF6AF5" w:rsidP="00371399">
      <w:pPr>
        <w:pStyle w:val="af7"/>
      </w:pPr>
      <w:r w:rsidRPr="00AF6AF5">
        <w:rPr>
          <w:lang w:eastAsia="ru-RU"/>
        </w:rPr>
        <w:drawing>
          <wp:inline distT="0" distB="0" distL="0" distR="0" wp14:anchorId="69849B1B" wp14:editId="05768A31">
            <wp:extent cx="6485890" cy="2451100"/>
            <wp:effectExtent l="0" t="0" r="0" b="635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0EC76" w14:textId="7FFF1078" w:rsidR="00AF6AF5" w:rsidRPr="00AF6AF5" w:rsidRDefault="00961E79" w:rsidP="00371399">
      <w:pPr>
        <w:pStyle w:val="a6"/>
      </w:pPr>
      <w:bookmarkStart w:id="166" w:name="_Ref124541749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25</w:t>
        </w:r>
      </w:fldSimple>
      <w:bookmarkEnd w:id="166"/>
      <w:r>
        <w:t>.</w:t>
      </w:r>
      <w:r w:rsidR="00ED750F">
        <w:t xml:space="preserve"> </w:t>
      </w:r>
      <w:r>
        <w:t>Проверка</w:t>
      </w:r>
      <w:r w:rsidR="00ED750F">
        <w:t xml:space="preserve"> </w:t>
      </w:r>
      <w:r>
        <w:t>подключения</w:t>
      </w:r>
    </w:p>
    <w:p w14:paraId="4FC3CBE0" w14:textId="4C9167BE" w:rsidR="00AF6AF5" w:rsidRPr="00AF6AF5" w:rsidRDefault="00961E79">
      <w:pPr>
        <w:numPr>
          <w:ilvl w:val="0"/>
          <w:numId w:val="11"/>
        </w:numPr>
      </w:pPr>
      <w:r>
        <w:t>После</w:t>
      </w:r>
      <w:r w:rsidR="00ED750F">
        <w:t xml:space="preserve"> </w:t>
      </w:r>
      <w:r>
        <w:t>успешной</w:t>
      </w:r>
      <w:r w:rsidR="00ED750F">
        <w:t xml:space="preserve"> </w:t>
      </w:r>
      <w:r>
        <w:t>проверки</w:t>
      </w:r>
      <w:r w:rsidR="00ED750F">
        <w:t xml:space="preserve"> </w:t>
      </w:r>
      <w:r>
        <w:t>подключения</w:t>
      </w:r>
      <w:r w:rsidR="00ED750F">
        <w:t xml:space="preserve"> </w:t>
      </w:r>
      <w:r>
        <w:t>отобразится</w:t>
      </w:r>
      <w:r w:rsidR="00ED750F">
        <w:t xml:space="preserve"> </w:t>
      </w:r>
      <w:r>
        <w:t>кнопка</w:t>
      </w:r>
      <w:r w:rsidR="00ED750F">
        <w:t xml:space="preserve"> </w:t>
      </w:r>
      <w:r>
        <w:t>очистки.</w:t>
      </w:r>
      <w:r w:rsidR="00ED750F">
        <w:t xml:space="preserve"> </w:t>
      </w:r>
      <w:r>
        <w:t>Нажать</w:t>
      </w:r>
      <w:r w:rsidR="00ED750F">
        <w:t xml:space="preserve"> </w:t>
      </w:r>
      <w:r>
        <w:t>на</w:t>
      </w:r>
      <w:r w:rsidR="00ED750F">
        <w:t xml:space="preserve"> </w:t>
      </w:r>
      <w:r>
        <w:t>кнопку</w:t>
      </w:r>
      <w:r w:rsidR="00ED750F">
        <w:t xml:space="preserve"> </w:t>
      </w:r>
      <w:r w:rsidR="00AF6AF5" w:rsidRPr="00961E79">
        <w:rPr>
          <w:rStyle w:val="af2"/>
        </w:rPr>
        <w:t>Очистить</w:t>
      </w:r>
      <w:r w:rsidR="00ED750F">
        <w:rPr>
          <w:rStyle w:val="af2"/>
        </w:rPr>
        <w:t xml:space="preserve"> </w:t>
      </w:r>
      <w:r w:rsidR="00AF6AF5" w:rsidRPr="00961E79">
        <w:rPr>
          <w:rStyle w:val="af2"/>
        </w:rPr>
        <w:t>ViQube</w:t>
      </w:r>
      <w:r w:rsidR="00AF6AF5" w:rsidRPr="00AF6AF5">
        <w:t>.</w:t>
      </w:r>
      <w:r w:rsidR="00ED750F">
        <w:t xml:space="preserve"> </w:t>
      </w:r>
      <w:r w:rsidR="00AF6AF5" w:rsidRPr="00AF6AF5">
        <w:t>Отобразится</w:t>
      </w:r>
      <w:r w:rsidR="00ED750F">
        <w:t xml:space="preserve"> </w:t>
      </w:r>
      <w:r w:rsidR="00AF6AF5" w:rsidRPr="00AF6AF5">
        <w:t>предупреждение</w:t>
      </w:r>
      <w:r w:rsidR="00ED750F">
        <w:t xml:space="preserve"> </w:t>
      </w:r>
    </w:p>
    <w:p w14:paraId="39C3E9A9" w14:textId="2ED65409" w:rsidR="00AF6AF5" w:rsidRPr="00961E79" w:rsidRDefault="00961E79">
      <w:pPr>
        <w:numPr>
          <w:ilvl w:val="0"/>
          <w:numId w:val="11"/>
        </w:numPr>
      </w:pPr>
      <w:r>
        <w:t>Для</w:t>
      </w:r>
      <w:r w:rsidR="00ED750F">
        <w:t xml:space="preserve"> </w:t>
      </w:r>
      <w:r>
        <w:t>продолжения</w:t>
      </w:r>
      <w:r w:rsidR="00ED750F">
        <w:t xml:space="preserve"> </w:t>
      </w:r>
      <w:r>
        <w:t>операции</w:t>
      </w:r>
      <w:r w:rsidR="00ED750F">
        <w:t xml:space="preserve"> </w:t>
      </w:r>
      <w:r>
        <w:t>нажать</w:t>
      </w:r>
      <w:r w:rsidR="00ED750F">
        <w:t xml:space="preserve"> </w:t>
      </w:r>
      <w:r w:rsidRPr="00961E79">
        <w:rPr>
          <w:rStyle w:val="af4"/>
        </w:rPr>
        <w:t>Да,</w:t>
      </w:r>
      <w:r w:rsidR="00ED750F">
        <w:rPr>
          <w:rStyle w:val="af4"/>
        </w:rPr>
        <w:t xml:space="preserve"> </w:t>
      </w:r>
      <w:r w:rsidRPr="00961E79">
        <w:rPr>
          <w:rStyle w:val="af4"/>
        </w:rPr>
        <w:t>очистить</w:t>
      </w:r>
      <w:r>
        <w:t>.</w:t>
      </w:r>
      <w:r w:rsidR="00ED750F">
        <w:t xml:space="preserve"> </w:t>
      </w:r>
    </w:p>
    <w:p w14:paraId="1214F6DD" w14:textId="422F0EF0" w:rsidR="00AF6AF5" w:rsidRPr="00AF6AF5" w:rsidRDefault="00AF6AF5" w:rsidP="00371399">
      <w:r w:rsidRPr="00AF6AF5">
        <w:t>Для</w:t>
      </w:r>
      <w:r w:rsidR="00ED750F">
        <w:t xml:space="preserve"> </w:t>
      </w:r>
      <w:r w:rsidRPr="00AF6AF5">
        <w:t>прекращения</w:t>
      </w:r>
      <w:r w:rsidR="00ED750F">
        <w:t xml:space="preserve"> </w:t>
      </w:r>
      <w:r w:rsidRPr="00AF6AF5">
        <w:t>процесса</w:t>
      </w:r>
      <w:r w:rsidR="00ED750F">
        <w:t xml:space="preserve"> </w:t>
      </w:r>
      <w:r w:rsidRPr="00AF6AF5">
        <w:t>очистки</w:t>
      </w:r>
      <w:r w:rsidR="00ED750F">
        <w:t xml:space="preserve"> </w:t>
      </w:r>
      <w:r w:rsidRPr="00AF6AF5">
        <w:t>V</w:t>
      </w:r>
      <w:r w:rsidR="00961E79">
        <w:t>iQube</w:t>
      </w:r>
      <w:r w:rsidR="00ED750F">
        <w:t xml:space="preserve"> </w:t>
      </w:r>
      <w:r w:rsidR="00961E79">
        <w:t>необходимо</w:t>
      </w:r>
      <w:r w:rsidR="00ED750F">
        <w:t xml:space="preserve"> </w:t>
      </w:r>
      <w:r w:rsidR="00961E79">
        <w:t>нажать</w:t>
      </w:r>
      <w:r w:rsidR="00ED750F">
        <w:t xml:space="preserve"> </w:t>
      </w:r>
      <w:r w:rsidR="00961E79">
        <w:t>кнопку</w:t>
      </w:r>
      <w:r w:rsidR="00ED750F">
        <w:t xml:space="preserve"> </w:t>
      </w:r>
      <w:r w:rsidRPr="00A4685C">
        <w:rPr>
          <w:rStyle w:val="af5"/>
        </w:rPr>
        <w:t>Остановить</w:t>
      </w:r>
      <w:r w:rsidRPr="00AF6AF5">
        <w:t>.</w:t>
      </w:r>
      <w:r w:rsidR="00ED750F">
        <w:t xml:space="preserve"> </w:t>
      </w:r>
      <w:r w:rsidR="00961E79">
        <w:t>Система</w:t>
      </w:r>
      <w:r w:rsidR="00ED750F">
        <w:t xml:space="preserve"> </w:t>
      </w:r>
      <w:r w:rsidRPr="00AF6AF5">
        <w:t>выдаст</w:t>
      </w:r>
      <w:r w:rsidR="00ED750F">
        <w:t xml:space="preserve"> </w:t>
      </w:r>
      <w:r w:rsidRPr="00AF6AF5">
        <w:t>предупреждение,</w:t>
      </w:r>
      <w:r w:rsidR="00ED750F">
        <w:t xml:space="preserve"> </w:t>
      </w:r>
      <w:r w:rsidRPr="00AF6AF5">
        <w:t>что</w:t>
      </w:r>
      <w:r w:rsidR="00ED750F">
        <w:t xml:space="preserve"> </w:t>
      </w:r>
      <w:r w:rsidRPr="00AF6AF5">
        <w:t>не</w:t>
      </w:r>
      <w:r w:rsidR="00ED750F">
        <w:t xml:space="preserve"> </w:t>
      </w:r>
      <w:r w:rsidRPr="00AF6AF5">
        <w:t>все</w:t>
      </w:r>
      <w:r w:rsidR="00ED750F">
        <w:t xml:space="preserve"> </w:t>
      </w:r>
      <w:r w:rsidRPr="00AF6AF5">
        <w:t>метаданные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данные</w:t>
      </w:r>
      <w:r w:rsidR="00ED750F">
        <w:t xml:space="preserve"> </w:t>
      </w:r>
      <w:r w:rsidRPr="00AF6AF5">
        <w:t>очищены.</w:t>
      </w:r>
    </w:p>
    <w:p w14:paraId="014676B8" w14:textId="2B32F2AC" w:rsidR="00AF6AF5" w:rsidRPr="00961E79" w:rsidRDefault="008C0164" w:rsidP="00371399">
      <w:pPr>
        <w:pStyle w:val="a5"/>
        <w:rPr>
          <w:lang w:val="ru-RU"/>
        </w:rPr>
      </w:pPr>
      <w:r w:rsidRPr="008C0164">
        <w:rPr>
          <w:rStyle w:val="af0"/>
        </w:rPr>
        <w:t xml:space="preserve">Внимание! </w:t>
      </w:r>
      <w:r w:rsidR="00AF6AF5" w:rsidRPr="00961E79">
        <w:rPr>
          <w:lang w:val="ru-RU"/>
        </w:rPr>
        <w:t>Если</w:t>
      </w:r>
      <w:r w:rsidR="00ED750F">
        <w:rPr>
          <w:lang w:val="ru-RU"/>
        </w:rPr>
        <w:t xml:space="preserve"> </w:t>
      </w:r>
      <w:r w:rsidR="00AF6AF5" w:rsidRPr="00961E79">
        <w:rPr>
          <w:lang w:val="ru-RU"/>
        </w:rPr>
        <w:t>пользователь</w:t>
      </w:r>
      <w:r w:rsidR="00ED750F">
        <w:rPr>
          <w:lang w:val="ru-RU"/>
        </w:rPr>
        <w:t xml:space="preserve"> </w:t>
      </w:r>
      <w:r w:rsidR="00AF6AF5" w:rsidRPr="00961E79">
        <w:rPr>
          <w:lang w:val="ru-RU"/>
        </w:rPr>
        <w:t>не</w:t>
      </w:r>
      <w:r w:rsidR="00ED750F" w:rsidRPr="00ED750F">
        <w:rPr>
          <w:lang w:val="ru-RU"/>
        </w:rPr>
        <w:t xml:space="preserve"> </w:t>
      </w:r>
      <w:r w:rsidR="00AF6AF5" w:rsidRPr="00961E79">
        <w:rPr>
          <w:lang w:val="ru-RU"/>
        </w:rPr>
        <w:t>дал</w:t>
      </w:r>
      <w:r w:rsidR="00ED750F">
        <w:rPr>
          <w:lang w:val="ru-RU"/>
        </w:rPr>
        <w:t xml:space="preserve"> </w:t>
      </w:r>
      <w:r w:rsidR="00AF6AF5" w:rsidRPr="00961E79">
        <w:rPr>
          <w:lang w:val="ru-RU"/>
        </w:rPr>
        <w:t>ответ</w:t>
      </w:r>
      <w:r w:rsidR="00ED750F">
        <w:rPr>
          <w:lang w:val="ru-RU"/>
        </w:rPr>
        <w:t xml:space="preserve"> </w:t>
      </w:r>
      <w:r w:rsidR="00AF6AF5" w:rsidRPr="00961E79">
        <w:rPr>
          <w:lang w:val="ru-RU"/>
        </w:rPr>
        <w:t>на</w:t>
      </w:r>
      <w:r w:rsidR="00ED750F" w:rsidRPr="00ED750F">
        <w:rPr>
          <w:lang w:val="ru-RU"/>
        </w:rPr>
        <w:t xml:space="preserve"> </w:t>
      </w:r>
      <w:r w:rsidR="00AF6AF5" w:rsidRPr="00961E79">
        <w:rPr>
          <w:lang w:val="ru-RU"/>
        </w:rPr>
        <w:t>предупреждение,</w:t>
      </w:r>
      <w:r w:rsidR="00ED750F">
        <w:rPr>
          <w:lang w:val="ru-RU"/>
        </w:rPr>
        <w:t xml:space="preserve"> </w:t>
      </w:r>
      <w:r w:rsidR="00961E79">
        <w:rPr>
          <w:lang w:val="ru-RU"/>
        </w:rPr>
        <w:t>система</w:t>
      </w:r>
      <w:r w:rsidR="00ED750F">
        <w:rPr>
          <w:lang w:val="ru-RU"/>
        </w:rPr>
        <w:t xml:space="preserve"> </w:t>
      </w:r>
      <w:r w:rsidR="00AF6AF5" w:rsidRPr="00961E79">
        <w:rPr>
          <w:lang w:val="ru-RU"/>
        </w:rPr>
        <w:t>продолжает</w:t>
      </w:r>
      <w:r w:rsidR="00ED750F">
        <w:rPr>
          <w:lang w:val="ru-RU"/>
        </w:rPr>
        <w:t xml:space="preserve"> </w:t>
      </w:r>
      <w:r w:rsidR="00AF6AF5" w:rsidRPr="00961E79">
        <w:rPr>
          <w:lang w:val="ru-RU"/>
        </w:rPr>
        <w:t>процесс</w:t>
      </w:r>
      <w:r w:rsidR="00ED750F">
        <w:rPr>
          <w:lang w:val="ru-RU"/>
        </w:rPr>
        <w:t xml:space="preserve"> </w:t>
      </w:r>
      <w:r w:rsidR="00AF6AF5" w:rsidRPr="00961E79">
        <w:rPr>
          <w:lang w:val="ru-RU"/>
        </w:rPr>
        <w:t>форматирования</w:t>
      </w:r>
      <w:r w:rsidR="00ED750F">
        <w:rPr>
          <w:lang w:val="ru-RU"/>
        </w:rPr>
        <w:t xml:space="preserve"> </w:t>
      </w:r>
      <w:r w:rsidR="00AF6AF5" w:rsidRPr="00961E79">
        <w:rPr>
          <w:lang w:val="ru-RU"/>
        </w:rPr>
        <w:t>метаданных</w:t>
      </w:r>
      <w:r w:rsidR="00ED750F">
        <w:rPr>
          <w:lang w:val="ru-RU"/>
        </w:rPr>
        <w:t xml:space="preserve"> </w:t>
      </w:r>
      <w:r w:rsidR="00AF6AF5" w:rsidRPr="00961E79">
        <w:rPr>
          <w:lang w:val="ru-RU"/>
        </w:rPr>
        <w:t>и</w:t>
      </w:r>
      <w:r w:rsidR="00ED750F" w:rsidRPr="00ED750F">
        <w:rPr>
          <w:lang w:val="ru-RU"/>
        </w:rPr>
        <w:t xml:space="preserve"> </w:t>
      </w:r>
      <w:r w:rsidR="00AF6AF5" w:rsidRPr="00961E79">
        <w:rPr>
          <w:lang w:val="ru-RU"/>
        </w:rPr>
        <w:t>данных</w:t>
      </w:r>
      <w:r w:rsidR="00ED750F">
        <w:rPr>
          <w:lang w:val="ru-RU"/>
        </w:rPr>
        <w:t xml:space="preserve"> </w:t>
      </w:r>
      <w:r w:rsidR="00AF6AF5" w:rsidRPr="00961E79">
        <w:rPr>
          <w:lang w:val="ru-RU"/>
        </w:rPr>
        <w:t>в</w:t>
      </w:r>
      <w:r w:rsidR="00ED750F" w:rsidRPr="00ED750F">
        <w:rPr>
          <w:lang w:val="ru-RU"/>
        </w:rPr>
        <w:t xml:space="preserve"> </w:t>
      </w:r>
      <w:r w:rsidR="00AF6AF5" w:rsidRPr="00961E79">
        <w:t>ViQube</w:t>
      </w:r>
      <w:r w:rsidR="00AF6AF5" w:rsidRPr="00961E79">
        <w:rPr>
          <w:lang w:val="ru-RU"/>
        </w:rPr>
        <w:t>.</w:t>
      </w:r>
    </w:p>
    <w:p w14:paraId="07451B2F" w14:textId="4714B7A2" w:rsidR="00AF6AF5" w:rsidRPr="00AF6AF5" w:rsidRDefault="00AF6AF5" w:rsidP="00371399">
      <w:pPr>
        <w:pStyle w:val="3"/>
      </w:pPr>
      <w:bookmarkStart w:id="167" w:name="_Ref124543301"/>
      <w:bookmarkStart w:id="168" w:name="_Toc126141077"/>
      <w:r w:rsidRPr="00AF6AF5">
        <w:lastRenderedPageBreak/>
        <w:t>Процедура</w:t>
      </w:r>
      <w:r w:rsidR="00ED750F">
        <w:t xml:space="preserve"> </w:t>
      </w:r>
      <w:r w:rsidRPr="00AF6AF5">
        <w:t>переноса</w:t>
      </w:r>
      <w:r w:rsidR="00ED750F">
        <w:t xml:space="preserve"> </w:t>
      </w:r>
      <w:r w:rsidRPr="00AF6AF5">
        <w:t>(копирования)</w:t>
      </w:r>
      <w:r w:rsidR="00ED750F">
        <w:t xml:space="preserve"> </w:t>
      </w:r>
      <w:r w:rsidRPr="00AF6AF5">
        <w:t>данных</w:t>
      </w:r>
      <w:bookmarkEnd w:id="167"/>
      <w:bookmarkEnd w:id="168"/>
    </w:p>
    <w:p w14:paraId="3B35DA58" w14:textId="60507AEA" w:rsidR="00AF6AF5" w:rsidRPr="00AF6AF5" w:rsidRDefault="00AF6AF5" w:rsidP="00371399">
      <w:r w:rsidRPr="00AF6AF5">
        <w:t>Перенос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перезаписывает</w:t>
      </w:r>
      <w:r w:rsidR="00ED750F">
        <w:t xml:space="preserve"> </w:t>
      </w:r>
      <w:r w:rsidRPr="00AF6AF5">
        <w:t>все</w:t>
      </w:r>
      <w:r w:rsidR="00ED750F">
        <w:t xml:space="preserve"> </w:t>
      </w:r>
      <w:r w:rsidRPr="00AF6AF5">
        <w:t>данные</w:t>
      </w:r>
      <w:r w:rsidR="00ED750F">
        <w:t xml:space="preserve"> </w:t>
      </w:r>
      <w:r w:rsidRPr="00AF6AF5">
        <w:t>вместе</w:t>
      </w:r>
      <w:r w:rsidR="00ED750F">
        <w:t xml:space="preserve"> </w:t>
      </w:r>
      <w:r w:rsidRPr="00AF6AF5">
        <w:t>со</w:t>
      </w:r>
      <w:r w:rsidR="00ED750F">
        <w:t xml:space="preserve"> </w:t>
      </w:r>
      <w:r w:rsidRPr="00AF6AF5">
        <w:t>структурой.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запуска</w:t>
      </w:r>
      <w:r w:rsidR="00ED750F">
        <w:t xml:space="preserve"> </w:t>
      </w:r>
      <w:r w:rsidRPr="00AF6AF5">
        <w:t>процедуры</w:t>
      </w:r>
      <w:r w:rsidR="00ED750F">
        <w:t xml:space="preserve"> </w:t>
      </w:r>
      <w:r w:rsidRPr="00AF6AF5">
        <w:t>переноса</w:t>
      </w:r>
      <w:r w:rsidR="00ED750F">
        <w:t xml:space="preserve"> </w:t>
      </w:r>
      <w:r w:rsidRPr="00AF6AF5">
        <w:t>(копирования)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ViQube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выполнить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действия:</w:t>
      </w:r>
    </w:p>
    <w:p w14:paraId="1C063D9C" w14:textId="3319886E" w:rsidR="00AF6AF5" w:rsidRPr="00AF6AF5" w:rsidRDefault="00AF6AF5">
      <w:pPr>
        <w:pStyle w:val="afa"/>
        <w:numPr>
          <w:ilvl w:val="0"/>
          <w:numId w:val="12"/>
        </w:numPr>
      </w:pPr>
      <w:r w:rsidRPr="00AF6AF5">
        <w:t>Нажать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кно</w:t>
      </w:r>
      <w:r w:rsidR="00991360">
        <w:t>пку</w:t>
      </w:r>
      <w:r w:rsidR="00ED750F">
        <w:t xml:space="preserve"> </w:t>
      </w:r>
      <w:r w:rsidR="00991360" w:rsidRPr="00991360">
        <w:rPr>
          <w:rStyle w:val="af2"/>
        </w:rPr>
        <w:t>Перенести</w:t>
      </w:r>
      <w:r w:rsidR="00ED750F">
        <w:rPr>
          <w:rStyle w:val="af2"/>
        </w:rPr>
        <w:t xml:space="preserve"> </w:t>
      </w:r>
      <w:r w:rsidR="00991360" w:rsidRPr="00991360">
        <w:rPr>
          <w:rStyle w:val="af2"/>
        </w:rPr>
        <w:t>данные</w:t>
      </w:r>
      <w:r w:rsidR="00ED750F">
        <w:rPr>
          <w:rStyle w:val="af2"/>
        </w:rPr>
        <w:t xml:space="preserve"> </w:t>
      </w:r>
      <w:r w:rsidR="00991360" w:rsidRPr="00991360">
        <w:rPr>
          <w:rStyle w:val="af2"/>
        </w:rPr>
        <w:t>сейчас</w:t>
      </w:r>
      <w:r w:rsidR="00ED750F">
        <w:t xml:space="preserve"> </w:t>
      </w:r>
      <w:r w:rsidR="00991360">
        <w:t>(см.</w:t>
      </w:r>
      <w:fldSimple w:instr=" REF  _Ref124542262 \* Lower ">
        <w:r w:rsidR="0021251C">
          <w:t xml:space="preserve">рисунок </w:t>
        </w:r>
        <w:r w:rsidR="0021251C">
          <w:rPr>
            <w:noProof/>
          </w:rPr>
          <w:t>26</w:t>
        </w:r>
      </w:fldSimple>
      <w:r w:rsidRPr="00AF6AF5">
        <w:t>).</w:t>
      </w:r>
    </w:p>
    <w:p w14:paraId="3D62B91B" w14:textId="77777777" w:rsidR="00991360" w:rsidRDefault="00991360" w:rsidP="00371399">
      <w:pPr>
        <w:pStyle w:val="af7"/>
      </w:pPr>
      <w:r>
        <w:rPr>
          <w:lang w:eastAsia="ru-RU"/>
        </w:rPr>
        <w:drawing>
          <wp:inline distT="0" distB="0" distL="0" distR="0" wp14:anchorId="3285951D" wp14:editId="1A42583A">
            <wp:extent cx="6307200" cy="1378800"/>
            <wp:effectExtent l="0" t="0" r="0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07200" cy="13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8F003" w14:textId="1920D726" w:rsidR="00991360" w:rsidRDefault="00991360" w:rsidP="00371399">
      <w:pPr>
        <w:pStyle w:val="a6"/>
      </w:pPr>
      <w:bookmarkStart w:id="169" w:name="_Ref124542262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26</w:t>
        </w:r>
      </w:fldSimple>
      <w:bookmarkEnd w:id="169"/>
      <w:r>
        <w:t>.</w:t>
      </w:r>
      <w:r w:rsidR="00ED750F">
        <w:t xml:space="preserve"> </w:t>
      </w:r>
      <w:r>
        <w:t>Запуск</w:t>
      </w:r>
      <w:r w:rsidR="00ED750F">
        <w:t xml:space="preserve"> </w:t>
      </w:r>
      <w:r>
        <w:t>процедуры</w:t>
      </w:r>
      <w:r w:rsidR="00ED750F">
        <w:t xml:space="preserve"> </w:t>
      </w:r>
      <w:r>
        <w:t>переноса</w:t>
      </w:r>
    </w:p>
    <w:p w14:paraId="6BEF9C8C" w14:textId="4F0BD19F" w:rsidR="00AF6AF5" w:rsidRPr="00AF6AF5" w:rsidRDefault="00AF6AF5">
      <w:pPr>
        <w:pStyle w:val="afa"/>
        <w:numPr>
          <w:ilvl w:val="0"/>
          <w:numId w:val="12"/>
        </w:numPr>
      </w:pPr>
      <w:r w:rsidRPr="00AF6AF5">
        <w:t>Нажать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открывшемся</w:t>
      </w:r>
      <w:r w:rsidR="00ED750F">
        <w:t xml:space="preserve"> </w:t>
      </w:r>
      <w:r w:rsidRPr="00AF6AF5">
        <w:t>окне</w:t>
      </w:r>
      <w:r w:rsidR="00ED750F">
        <w:t xml:space="preserve"> </w:t>
      </w:r>
      <w:r w:rsidR="002321C3">
        <w:t>предупреждения</w:t>
      </w:r>
      <w:r w:rsidR="00ED750F">
        <w:t xml:space="preserve"> </w:t>
      </w:r>
      <w:r w:rsidR="002321C3">
        <w:t>кнопку</w:t>
      </w:r>
      <w:r w:rsidR="00ED750F">
        <w:t xml:space="preserve"> </w:t>
      </w:r>
      <w:r w:rsidR="002321C3" w:rsidRPr="002321C3">
        <w:rPr>
          <w:rStyle w:val="af4"/>
        </w:rPr>
        <w:t>Да,</w:t>
      </w:r>
      <w:r w:rsidR="00ED750F">
        <w:rPr>
          <w:rStyle w:val="af4"/>
        </w:rPr>
        <w:t xml:space="preserve"> </w:t>
      </w:r>
      <w:r w:rsidR="002321C3" w:rsidRPr="002321C3">
        <w:rPr>
          <w:rStyle w:val="af4"/>
        </w:rPr>
        <w:t>обновить!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подтверждения</w:t>
      </w:r>
      <w:r w:rsidR="00ED750F">
        <w:t xml:space="preserve"> </w:t>
      </w:r>
      <w:r w:rsidRPr="00AF6AF5">
        <w:t>д</w:t>
      </w:r>
      <w:r w:rsidR="002321C3">
        <w:t>ействия,</w:t>
      </w:r>
      <w:r w:rsidR="00ED750F">
        <w:t xml:space="preserve"> </w:t>
      </w:r>
      <w:r w:rsidR="002321C3">
        <w:t>для</w:t>
      </w:r>
      <w:r w:rsidR="00ED750F">
        <w:t xml:space="preserve"> </w:t>
      </w:r>
      <w:r w:rsidR="002321C3">
        <w:t>отмены</w:t>
      </w:r>
      <w:r w:rsidR="00ED750F">
        <w:t xml:space="preserve"> </w:t>
      </w:r>
      <w:r w:rsidR="002321C3">
        <w:t>действия</w:t>
      </w:r>
      <w:r w:rsidR="00ED750F">
        <w:t xml:space="preserve"> </w:t>
      </w:r>
      <w:r w:rsidR="002321C3">
        <w:t>–</w:t>
      </w:r>
      <w:r w:rsidR="00ED750F">
        <w:t xml:space="preserve"> </w:t>
      </w:r>
      <w:r w:rsidR="002321C3" w:rsidRPr="002321C3">
        <w:rPr>
          <w:rStyle w:val="af5"/>
        </w:rPr>
        <w:t>Отмена</w:t>
      </w:r>
      <w:r w:rsidR="00ED750F">
        <w:t xml:space="preserve"> </w:t>
      </w:r>
    </w:p>
    <w:p w14:paraId="09841352" w14:textId="4E81C3DF" w:rsidR="00AF6AF5" w:rsidRPr="00AF6AF5" w:rsidRDefault="00AF6AF5" w:rsidP="00371399">
      <w:r w:rsidRPr="00AF6AF5">
        <w:t>В</w:t>
      </w:r>
      <w:r w:rsidR="00ED750F">
        <w:t xml:space="preserve"> </w:t>
      </w:r>
      <w:r w:rsidRPr="00AF6AF5">
        <w:t>результате</w:t>
      </w:r>
      <w:r w:rsidR="00ED750F">
        <w:t xml:space="preserve"> </w:t>
      </w:r>
      <w:r w:rsidRPr="00AF6AF5">
        <w:t>появится</w:t>
      </w:r>
      <w:r w:rsidR="00ED750F">
        <w:t xml:space="preserve"> </w:t>
      </w:r>
      <w:r w:rsidRPr="00AF6AF5">
        <w:t>поле</w:t>
      </w:r>
      <w:r w:rsidR="00ED750F">
        <w:t xml:space="preserve"> </w:t>
      </w:r>
      <w:r w:rsidRPr="00AF6AF5">
        <w:t>«Идет</w:t>
      </w:r>
      <w:r w:rsidR="00ED750F">
        <w:t xml:space="preserve"> </w:t>
      </w:r>
      <w:r w:rsidRPr="00AF6AF5">
        <w:t>копирование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ViQube».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нем</w:t>
      </w:r>
      <w:r w:rsidR="00ED750F">
        <w:t xml:space="preserve"> </w:t>
      </w:r>
      <w:r w:rsidRPr="00AF6AF5">
        <w:t>отражается</w:t>
      </w:r>
      <w:r w:rsidR="00ED750F">
        <w:t xml:space="preserve"> </w:t>
      </w:r>
      <w:r w:rsidRPr="00AF6AF5">
        <w:t>процент</w:t>
      </w:r>
      <w:r w:rsidR="00ED750F">
        <w:t xml:space="preserve"> </w:t>
      </w:r>
      <w:r w:rsidRPr="00AF6AF5">
        <w:t>копирования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rPr>
          <w:lang w:val="en-US"/>
        </w:rPr>
        <w:t>ViQube</w:t>
      </w:r>
      <w:r w:rsidRPr="00AF6AF5">
        <w:t>.</w:t>
      </w:r>
      <w:r w:rsidR="00ED750F">
        <w:t xml:space="preserve"> </w:t>
      </w:r>
      <w:r w:rsidRPr="00AF6AF5">
        <w:t>После</w:t>
      </w:r>
      <w:r w:rsidR="00ED750F">
        <w:t xml:space="preserve"> </w:t>
      </w:r>
      <w:r w:rsidRPr="00AF6AF5">
        <w:t>копирования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="002321C3">
        <w:t>система</w:t>
      </w:r>
      <w:r w:rsidR="00ED750F">
        <w:t xml:space="preserve"> </w:t>
      </w:r>
      <w:r w:rsidRPr="00AF6AF5">
        <w:t>сообщит</w:t>
      </w:r>
      <w:r w:rsidR="00ED750F">
        <w:t xml:space="preserve"> </w:t>
      </w:r>
      <w:r w:rsidRPr="00AF6AF5">
        <w:t>об</w:t>
      </w:r>
      <w:r w:rsidR="00ED750F">
        <w:t xml:space="preserve"> </w:t>
      </w:r>
      <w:r w:rsidRPr="00AF6AF5">
        <w:t>этом.</w:t>
      </w:r>
    </w:p>
    <w:p w14:paraId="74950AC5" w14:textId="7A57C049" w:rsidR="00AF6AF5" w:rsidRPr="00AF6AF5" w:rsidRDefault="00AF6AF5" w:rsidP="00371399">
      <w:r w:rsidRPr="00AF6AF5">
        <w:t>Для</w:t>
      </w:r>
      <w:r w:rsidR="00ED750F">
        <w:t xml:space="preserve"> </w:t>
      </w:r>
      <w:r w:rsidRPr="00AF6AF5">
        <w:t>прекращения</w:t>
      </w:r>
      <w:r w:rsidR="00ED750F">
        <w:t xml:space="preserve"> </w:t>
      </w:r>
      <w:r w:rsidRPr="00AF6AF5">
        <w:t>процесса</w:t>
      </w:r>
      <w:r w:rsidR="00ED750F">
        <w:t xml:space="preserve"> </w:t>
      </w:r>
      <w:r w:rsidRPr="00AF6AF5">
        <w:t>копиро</w:t>
      </w:r>
      <w:r w:rsidR="002321C3">
        <w:t>вания</w:t>
      </w:r>
      <w:r w:rsidR="00ED750F">
        <w:t xml:space="preserve"> </w:t>
      </w:r>
      <w:r w:rsidR="002321C3">
        <w:t>необходимо</w:t>
      </w:r>
      <w:r w:rsidR="00ED750F">
        <w:t xml:space="preserve"> </w:t>
      </w:r>
      <w:r w:rsidR="002321C3">
        <w:t>нажать</w:t>
      </w:r>
      <w:r w:rsidR="00ED750F">
        <w:t xml:space="preserve"> </w:t>
      </w:r>
      <w:r w:rsidR="002321C3">
        <w:t>кнопку</w:t>
      </w:r>
      <w:r w:rsidR="00ED750F">
        <w:t xml:space="preserve"> </w:t>
      </w:r>
      <w:r w:rsidR="002321C3" w:rsidRPr="002321C3">
        <w:rPr>
          <w:rStyle w:val="af5"/>
        </w:rPr>
        <w:t>Остановить</w:t>
      </w:r>
      <w:r w:rsidRPr="00AF6AF5">
        <w:t>.</w:t>
      </w:r>
      <w:r w:rsidR="00ED750F">
        <w:t xml:space="preserve"> </w:t>
      </w:r>
      <w:r w:rsidRPr="00AF6AF5">
        <w:t>При</w:t>
      </w:r>
      <w:r w:rsidR="00ED750F">
        <w:t xml:space="preserve"> </w:t>
      </w:r>
      <w:r w:rsidRPr="00AF6AF5">
        <w:t>нажатии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эту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Pr="00AF6AF5">
        <w:t>появляется</w:t>
      </w:r>
      <w:r w:rsidR="00ED750F">
        <w:t xml:space="preserve"> </w:t>
      </w:r>
      <w:r w:rsidRPr="00AF6AF5">
        <w:t>окно</w:t>
      </w:r>
      <w:r w:rsidR="00ED750F">
        <w:t xml:space="preserve"> </w:t>
      </w:r>
      <w:r w:rsidRPr="00AF6AF5">
        <w:t>предупреждения,</w:t>
      </w:r>
      <w:r w:rsidR="00ED750F">
        <w:t xml:space="preserve"> </w:t>
      </w:r>
      <w:r w:rsidRPr="00AF6AF5">
        <w:t>что</w:t>
      </w:r>
      <w:r w:rsidR="00ED750F">
        <w:t xml:space="preserve"> </w:t>
      </w:r>
      <w:r w:rsidRPr="00AF6AF5">
        <w:t>не</w:t>
      </w:r>
      <w:r w:rsidR="00ED750F">
        <w:t xml:space="preserve"> </w:t>
      </w:r>
      <w:r w:rsidRPr="00AF6AF5">
        <w:t>все</w:t>
      </w:r>
      <w:r w:rsidR="00ED750F">
        <w:t xml:space="preserve"> </w:t>
      </w:r>
      <w:r w:rsidRPr="00AF6AF5">
        <w:t>данные</w:t>
      </w:r>
      <w:r w:rsidR="00ED750F">
        <w:t xml:space="preserve"> </w:t>
      </w:r>
      <w:r w:rsidRPr="00AF6AF5">
        <w:t>будут</w:t>
      </w:r>
      <w:r w:rsidR="00ED750F">
        <w:t xml:space="preserve"> </w:t>
      </w:r>
      <w:r w:rsidRPr="00AF6AF5">
        <w:t>перенесены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ViQube.</w:t>
      </w:r>
      <w:r w:rsidR="00ED750F">
        <w:t xml:space="preserve"> </w:t>
      </w:r>
    </w:p>
    <w:p w14:paraId="275FC3B9" w14:textId="7E3F7A24" w:rsidR="00AF6AF5" w:rsidRPr="00AF6AF5" w:rsidRDefault="00AF6AF5" w:rsidP="00371399">
      <w:r w:rsidRPr="00AF6AF5">
        <w:t>После</w:t>
      </w:r>
      <w:r w:rsidR="00ED750F">
        <w:t xml:space="preserve"> </w:t>
      </w:r>
      <w:r w:rsidRPr="00AF6AF5">
        <w:t>переноса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ViQube</w:t>
      </w:r>
      <w:r w:rsidR="00ED750F">
        <w:t xml:space="preserve"> </w:t>
      </w:r>
      <w:r w:rsidRPr="00AF6AF5">
        <w:t>создадутся</w:t>
      </w:r>
      <w:r w:rsidR="00ED750F">
        <w:t xml:space="preserve"> </w:t>
      </w:r>
      <w:r w:rsidRPr="00AF6AF5">
        <w:t>таблицы,</w:t>
      </w:r>
      <w:r w:rsidR="00ED750F">
        <w:t xml:space="preserve"> </w:t>
      </w:r>
      <w:r w:rsidRPr="00AF6AF5">
        <w:t>измерения,</w:t>
      </w:r>
      <w:r w:rsidR="00ED750F">
        <w:t xml:space="preserve"> </w:t>
      </w:r>
      <w:r w:rsidRPr="00AF6AF5">
        <w:t>группы</w:t>
      </w:r>
      <w:r w:rsidR="00ED750F">
        <w:t xml:space="preserve"> </w:t>
      </w:r>
      <w:r w:rsidRPr="00AF6AF5">
        <w:t>показателей,</w:t>
      </w:r>
      <w:r w:rsidR="00ED750F">
        <w:t xml:space="preserve"> </w:t>
      </w:r>
      <w:r w:rsidRPr="00AF6AF5">
        <w:t>названия</w:t>
      </w:r>
      <w:r w:rsidR="00ED750F">
        <w:t xml:space="preserve"> </w:t>
      </w:r>
      <w:r w:rsidRPr="00AF6AF5">
        <w:t>которых</w:t>
      </w:r>
      <w:r w:rsidR="00ED750F">
        <w:t xml:space="preserve"> </w:t>
      </w:r>
      <w:r w:rsidRPr="00AF6AF5">
        <w:t>соответствуют</w:t>
      </w:r>
      <w:r w:rsidR="00ED750F">
        <w:t xml:space="preserve"> </w:t>
      </w:r>
      <w:r w:rsidRPr="00AF6AF5">
        <w:t>названиям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Smart</w:t>
      </w:r>
      <w:r w:rsidR="00ED750F">
        <w:t xml:space="preserve"> </w:t>
      </w:r>
      <w:r w:rsidRPr="00AF6AF5">
        <w:t>Forms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начинаются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символа</w:t>
      </w:r>
      <w:r w:rsidR="00ED750F">
        <w:t xml:space="preserve"> </w:t>
      </w:r>
      <w:r w:rsidRPr="00AF6AF5">
        <w:t>звездочка</w:t>
      </w:r>
      <w:r w:rsidR="00ED750F">
        <w:t xml:space="preserve"> </w:t>
      </w:r>
      <w:r w:rsidRPr="00AF6AF5">
        <w:t>(*)</w:t>
      </w:r>
      <w:r w:rsidR="00ED750F">
        <w:t xml:space="preserve"> </w:t>
      </w:r>
      <w:r w:rsidRPr="00AF6AF5">
        <w:t>или</w:t>
      </w:r>
      <w:r w:rsidR="00ED750F">
        <w:t xml:space="preserve"> </w:t>
      </w:r>
      <w:r w:rsidRPr="00AF6AF5">
        <w:t>нижнее</w:t>
      </w:r>
      <w:r w:rsidR="00ED750F">
        <w:t xml:space="preserve"> </w:t>
      </w:r>
      <w:r w:rsidRPr="00AF6AF5">
        <w:t>подчеркивание</w:t>
      </w:r>
      <w:r w:rsidR="00ED750F">
        <w:t xml:space="preserve"> </w:t>
      </w:r>
      <w:r w:rsidRPr="00AF6AF5">
        <w:t>(_).</w:t>
      </w:r>
      <w:r w:rsidR="00ED750F">
        <w:t xml:space="preserve"> </w:t>
      </w:r>
      <w:r w:rsidRPr="00AF6AF5">
        <w:t>Папка,</w:t>
      </w:r>
      <w:r w:rsidR="00ED750F">
        <w:t xml:space="preserve"> </w:t>
      </w:r>
      <w:r w:rsidRPr="00AF6AF5">
        <w:t>конечный</w:t>
      </w:r>
      <w:r w:rsidR="00ED750F">
        <w:t xml:space="preserve"> </w:t>
      </w:r>
      <w:r w:rsidRPr="00AF6AF5">
        <w:t>элемент</w:t>
      </w:r>
      <w:r w:rsidR="00ED750F">
        <w:t xml:space="preserve"> </w:t>
      </w:r>
      <w:r w:rsidRPr="00AF6AF5">
        <w:t>измерения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его</w:t>
      </w:r>
      <w:r w:rsidR="00ED750F">
        <w:t xml:space="preserve"> </w:t>
      </w:r>
      <w:r w:rsidRPr="00AF6AF5">
        <w:t>атрибуты</w:t>
      </w:r>
      <w:r w:rsidR="00ED750F">
        <w:t xml:space="preserve"> </w:t>
      </w:r>
      <w:r w:rsidRPr="00AF6AF5">
        <w:t>создадутся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формате</w:t>
      </w:r>
      <w:r w:rsidR="00ED750F">
        <w:t xml:space="preserve"> </w:t>
      </w:r>
      <w:r w:rsidRPr="00AF6AF5">
        <w:t>«*’имя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Data</w:t>
      </w:r>
      <w:r w:rsidR="00ED750F">
        <w:t xml:space="preserve"> </w:t>
      </w:r>
      <w:r w:rsidRPr="00AF6AF5">
        <w:t>Collection’».</w:t>
      </w:r>
    </w:p>
    <w:p w14:paraId="1FE45106" w14:textId="0A692A9C" w:rsidR="00AF6AF5" w:rsidRPr="00AF6AF5" w:rsidRDefault="00AF6AF5" w:rsidP="00371399">
      <w:pPr>
        <w:pStyle w:val="3"/>
      </w:pPr>
      <w:bookmarkStart w:id="170" w:name="_Toc126141078"/>
      <w:r w:rsidRPr="00AF6AF5">
        <w:lastRenderedPageBreak/>
        <w:t>Автообновление</w:t>
      </w:r>
      <w:r w:rsidR="00ED750F">
        <w:t xml:space="preserve"> </w:t>
      </w:r>
      <w:r w:rsidRPr="00AF6AF5">
        <w:t>данных</w:t>
      </w:r>
      <w:bookmarkEnd w:id="170"/>
    </w:p>
    <w:p w14:paraId="15050B3B" w14:textId="0225BBE8" w:rsidR="00AF6AF5" w:rsidRPr="00AF6AF5" w:rsidRDefault="00AF6AF5" w:rsidP="00371399">
      <w:r w:rsidRPr="00AF6AF5">
        <w:t>Функция</w:t>
      </w:r>
      <w:r w:rsidR="00ED750F">
        <w:t xml:space="preserve"> </w:t>
      </w:r>
      <w:r w:rsidRPr="00AF6AF5">
        <w:t>автообновления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предназначена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автоматического</w:t>
      </w:r>
      <w:r w:rsidR="00ED750F">
        <w:t xml:space="preserve"> </w:t>
      </w:r>
      <w:r w:rsidRPr="00AF6AF5">
        <w:t>переноса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из</w:t>
      </w:r>
      <w:r w:rsidR="00ED750F">
        <w:t xml:space="preserve"> </w:t>
      </w:r>
      <w:r w:rsidRPr="00AF6AF5">
        <w:t>системы</w:t>
      </w:r>
      <w:r w:rsidR="00ED750F">
        <w:t xml:space="preserve"> </w:t>
      </w:r>
      <w:r w:rsidRPr="00AF6AF5">
        <w:t>сбора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ViQube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заданному</w:t>
      </w:r>
      <w:r w:rsidR="00ED750F">
        <w:t xml:space="preserve"> </w:t>
      </w:r>
      <w:r w:rsidRPr="00AF6AF5">
        <w:t>расписанию.</w:t>
      </w:r>
    </w:p>
    <w:p w14:paraId="7D8C84D0" w14:textId="24E9F976" w:rsidR="00AF6AF5" w:rsidRPr="00AF6AF5" w:rsidRDefault="00AF6AF5" w:rsidP="00371399">
      <w:r w:rsidRPr="00AF6AF5">
        <w:t>Для</w:t>
      </w:r>
      <w:r w:rsidR="00ED750F">
        <w:t xml:space="preserve"> </w:t>
      </w:r>
      <w:r w:rsidRPr="00AF6AF5">
        <w:t>настройки</w:t>
      </w:r>
      <w:r w:rsidR="00ED750F">
        <w:t xml:space="preserve"> </w:t>
      </w:r>
      <w:r w:rsidRPr="00AF6AF5">
        <w:t>автообновления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ViQube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выполнить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действия:</w:t>
      </w:r>
    </w:p>
    <w:p w14:paraId="12D00A1D" w14:textId="10687530" w:rsidR="00AF6AF5" w:rsidRPr="00AF6AF5" w:rsidRDefault="00AF6AF5">
      <w:pPr>
        <w:pStyle w:val="afa"/>
        <w:numPr>
          <w:ilvl w:val="0"/>
          <w:numId w:val="13"/>
        </w:numPr>
      </w:pPr>
      <w:r w:rsidRPr="00AF6AF5">
        <w:t>Нажат</w:t>
      </w:r>
      <w:r w:rsidR="003321C1">
        <w:t>ь</w:t>
      </w:r>
      <w:r w:rsidR="00ED750F">
        <w:t xml:space="preserve"> </w:t>
      </w:r>
      <w:r w:rsidR="003321C1">
        <w:t>кнопку</w:t>
      </w:r>
      <w:r w:rsidR="00ED750F">
        <w:t xml:space="preserve"> </w:t>
      </w:r>
      <w:r w:rsidR="003321C1" w:rsidRPr="003321C1">
        <w:rPr>
          <w:rStyle w:val="af2"/>
        </w:rPr>
        <w:t>Проверить</w:t>
      </w:r>
      <w:r w:rsidR="00ED750F">
        <w:rPr>
          <w:rStyle w:val="af2"/>
        </w:rPr>
        <w:t xml:space="preserve"> </w:t>
      </w:r>
      <w:r w:rsidR="003321C1" w:rsidRPr="003321C1">
        <w:rPr>
          <w:rStyle w:val="af2"/>
        </w:rPr>
        <w:t>подключение</w:t>
      </w:r>
      <w:r w:rsidR="00ED750F">
        <w:t xml:space="preserve"> </w:t>
      </w:r>
      <w:r w:rsidR="003321C1" w:rsidRPr="00AF6AF5">
        <w:t>(</w:t>
      </w:r>
      <w:r w:rsidR="003321C1">
        <w:t>см.</w:t>
      </w:r>
      <w:r w:rsidR="00ED750F">
        <w:t xml:space="preserve"> </w:t>
      </w:r>
      <w:fldSimple w:instr=" REF  _Ref124541749 \* Lower ">
        <w:r w:rsidR="0021251C">
          <w:t xml:space="preserve">рисунок </w:t>
        </w:r>
        <w:r w:rsidR="0021251C">
          <w:rPr>
            <w:noProof/>
          </w:rPr>
          <w:t>25</w:t>
        </w:r>
      </w:fldSimple>
      <w:r w:rsidR="003321C1" w:rsidRPr="00AF6AF5">
        <w:t>).</w:t>
      </w:r>
    </w:p>
    <w:p w14:paraId="4F01439C" w14:textId="00D09CDE" w:rsidR="00AF6AF5" w:rsidRPr="00AF6AF5" w:rsidRDefault="00AF6AF5">
      <w:pPr>
        <w:pStyle w:val="afa"/>
        <w:numPr>
          <w:ilvl w:val="0"/>
          <w:numId w:val="13"/>
        </w:numPr>
      </w:pPr>
      <w:r w:rsidRPr="00AF6AF5">
        <w:t>Установить</w:t>
      </w:r>
      <w:r w:rsidR="00ED750F">
        <w:t xml:space="preserve"> </w:t>
      </w:r>
      <w:r w:rsidRPr="00AF6AF5">
        <w:t>отметку</w:t>
      </w:r>
      <w:r w:rsidR="00ED750F">
        <w:t xml:space="preserve"> </w:t>
      </w:r>
      <w:r w:rsidR="003321C1">
        <w:t>в</w:t>
      </w:r>
      <w:r w:rsidR="00ED750F">
        <w:t xml:space="preserve"> </w:t>
      </w:r>
      <w:r w:rsidRPr="00AF6AF5">
        <w:t>поле</w:t>
      </w:r>
      <w:r w:rsidR="00ED750F">
        <w:t xml:space="preserve"> </w:t>
      </w:r>
      <w:r w:rsidRPr="00AF6AF5">
        <w:t>«Автообновление</w:t>
      </w:r>
      <w:r w:rsidR="00ED750F">
        <w:t xml:space="preserve"> </w:t>
      </w:r>
      <w:r w:rsidRPr="00AF6AF5">
        <w:t>данных»</w:t>
      </w:r>
      <w:r w:rsidR="00ED750F">
        <w:t xml:space="preserve"> </w:t>
      </w:r>
      <w:r w:rsidRPr="00AF6AF5">
        <w:t>(</w:t>
      </w:r>
      <w:r w:rsidR="00A92141">
        <w:t>см.</w:t>
      </w:r>
      <w:r w:rsidR="00ED750F">
        <w:t xml:space="preserve"> </w:t>
      </w:r>
      <w:fldSimple w:instr=" REF  _Ref124542717 \* Lower ">
        <w:r w:rsidR="0021251C">
          <w:t xml:space="preserve">рисунок </w:t>
        </w:r>
        <w:r w:rsidR="0021251C">
          <w:rPr>
            <w:noProof/>
          </w:rPr>
          <w:t>27</w:t>
        </w:r>
      </w:fldSimple>
      <w:r w:rsidRPr="00AF6AF5">
        <w:t>).</w:t>
      </w:r>
    </w:p>
    <w:p w14:paraId="2C290898" w14:textId="77777777" w:rsidR="003321C1" w:rsidRDefault="00AF6AF5" w:rsidP="00371399">
      <w:pPr>
        <w:pStyle w:val="af7"/>
      </w:pPr>
      <w:r w:rsidRPr="00AF6AF5">
        <w:rPr>
          <w:lang w:eastAsia="ru-RU"/>
        </w:rPr>
        <w:drawing>
          <wp:inline distT="0" distB="0" distL="0" distR="0" wp14:anchorId="2449BE6E" wp14:editId="202CA306">
            <wp:extent cx="3676453" cy="3669444"/>
            <wp:effectExtent l="0" t="0" r="635" b="762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48" cy="368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B987A" w14:textId="6CB41625" w:rsidR="00AF6AF5" w:rsidRPr="00AF6AF5" w:rsidRDefault="003321C1" w:rsidP="00371399">
      <w:pPr>
        <w:pStyle w:val="a6"/>
      </w:pPr>
      <w:bookmarkStart w:id="171" w:name="_Ref124542717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27</w:t>
        </w:r>
      </w:fldSimple>
      <w:bookmarkEnd w:id="171"/>
      <w:r>
        <w:t>.</w:t>
      </w:r>
      <w:r w:rsidR="00ED750F">
        <w:t xml:space="preserve"> </w:t>
      </w:r>
      <w:r>
        <w:t>Подключение</w:t>
      </w:r>
      <w:r w:rsidR="00ED750F">
        <w:t xml:space="preserve"> </w:t>
      </w:r>
      <w:r>
        <w:t>автоматического</w:t>
      </w:r>
      <w:r w:rsidR="00ED750F">
        <w:t xml:space="preserve"> </w:t>
      </w:r>
      <w:r>
        <w:t>переноса</w:t>
      </w:r>
      <w:r w:rsidR="00ED750F">
        <w:t xml:space="preserve"> </w:t>
      </w:r>
      <w:r>
        <w:t>данных</w:t>
      </w:r>
    </w:p>
    <w:p w14:paraId="6B28FBA2" w14:textId="5678A2D1" w:rsidR="00AF6AF5" w:rsidRPr="00AF6AF5" w:rsidRDefault="00AF6AF5">
      <w:pPr>
        <w:pStyle w:val="afa"/>
        <w:numPr>
          <w:ilvl w:val="0"/>
          <w:numId w:val="13"/>
        </w:numPr>
      </w:pPr>
      <w:r w:rsidRPr="00AF6AF5">
        <w:t>Задать</w:t>
      </w:r>
      <w:r w:rsidR="00ED750F">
        <w:t xml:space="preserve"> </w:t>
      </w:r>
      <w:r w:rsidRPr="00AF6AF5">
        <w:t>период</w:t>
      </w:r>
      <w:r w:rsidR="00ED750F">
        <w:t xml:space="preserve"> </w:t>
      </w:r>
      <w:r w:rsidRPr="00AF6AF5">
        <w:t>автообновления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раскрывшемся</w:t>
      </w:r>
      <w:r w:rsidR="00ED750F">
        <w:t xml:space="preserve"> </w:t>
      </w:r>
      <w:r w:rsidRPr="00AF6AF5">
        <w:t>поле</w:t>
      </w:r>
      <w:r w:rsidR="00ED750F">
        <w:t xml:space="preserve"> </w:t>
      </w:r>
      <w:r w:rsidRPr="00AF6AF5">
        <w:t>выбора</w:t>
      </w:r>
      <w:r w:rsidR="00ED750F">
        <w:t xml:space="preserve"> </w:t>
      </w:r>
      <w:r w:rsidRPr="00AF6AF5">
        <w:t>периода</w:t>
      </w:r>
      <w:r w:rsidR="00ED750F">
        <w:t xml:space="preserve"> </w:t>
      </w:r>
      <w:r w:rsidRPr="00AF6AF5">
        <w:t>(</w:t>
      </w:r>
      <w:r w:rsidR="00213B40">
        <w:t>см.</w:t>
      </w:r>
      <w:r w:rsidR="00ED750F">
        <w:t xml:space="preserve"> </w:t>
      </w:r>
      <w:fldSimple w:instr=" REF  _Ref124542824 \* Lower ">
        <w:r w:rsidR="0021251C">
          <w:t xml:space="preserve">рисунок </w:t>
        </w:r>
        <w:r w:rsidR="0021251C">
          <w:rPr>
            <w:noProof/>
          </w:rPr>
          <w:t>28</w:t>
        </w:r>
      </w:fldSimple>
      <w:r w:rsidR="00ED750F">
        <w:t xml:space="preserve"> </w:t>
      </w:r>
      <w:r w:rsidRPr="00AF6AF5">
        <w:t>).</w:t>
      </w:r>
    </w:p>
    <w:p w14:paraId="58786222" w14:textId="77777777" w:rsidR="00213B40" w:rsidRDefault="00AF6AF5" w:rsidP="00371399">
      <w:pPr>
        <w:pStyle w:val="af7"/>
      </w:pPr>
      <w:r w:rsidRPr="00AF6AF5">
        <w:rPr>
          <w:lang w:eastAsia="ru-RU"/>
        </w:rPr>
        <w:lastRenderedPageBreak/>
        <w:drawing>
          <wp:inline distT="0" distB="0" distL="0" distR="0" wp14:anchorId="3C1B4DA4" wp14:editId="09AB6529">
            <wp:extent cx="5193927" cy="1857080"/>
            <wp:effectExtent l="0" t="0" r="6985" b="0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993" cy="186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A6DE4" w14:textId="40CFCA35" w:rsidR="00AF6AF5" w:rsidRPr="00AF6AF5" w:rsidRDefault="00213B40" w:rsidP="00371399">
      <w:pPr>
        <w:pStyle w:val="a6"/>
      </w:pPr>
      <w:bookmarkStart w:id="172" w:name="_Ref124542824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28</w:t>
        </w:r>
      </w:fldSimple>
      <w:bookmarkEnd w:id="172"/>
      <w:r>
        <w:t>.</w:t>
      </w:r>
      <w:r w:rsidR="00ED750F">
        <w:t xml:space="preserve"> </w:t>
      </w:r>
      <w:r>
        <w:t>Настройка</w:t>
      </w:r>
      <w:r w:rsidR="00ED750F">
        <w:t xml:space="preserve"> </w:t>
      </w:r>
      <w:r>
        <w:t>расписания</w:t>
      </w:r>
      <w:r w:rsidR="00ED750F">
        <w:t xml:space="preserve"> </w:t>
      </w:r>
      <w:r>
        <w:t>автообновления</w:t>
      </w:r>
    </w:p>
    <w:p w14:paraId="7DF03D86" w14:textId="3354C3DD" w:rsidR="00AF6AF5" w:rsidRPr="00AF6AF5" w:rsidRDefault="00881DE7">
      <w:pPr>
        <w:pStyle w:val="afa"/>
        <w:numPr>
          <w:ilvl w:val="0"/>
          <w:numId w:val="13"/>
        </w:numPr>
      </w:pPr>
      <w:r>
        <w:t>Нажать</w:t>
      </w:r>
      <w:r w:rsidR="00ED750F">
        <w:t xml:space="preserve"> </w:t>
      </w:r>
      <w:r>
        <w:t>на</w:t>
      </w:r>
      <w:r w:rsidR="00ED750F">
        <w:t xml:space="preserve"> </w:t>
      </w:r>
      <w:r>
        <w:t>кнопку</w:t>
      </w:r>
      <w:r w:rsidR="00ED750F">
        <w:t xml:space="preserve"> </w:t>
      </w:r>
      <w:r w:rsidRPr="00881DE7">
        <w:rPr>
          <w:rStyle w:val="af1"/>
        </w:rPr>
        <w:t>Сохранить</w:t>
      </w:r>
      <w:r w:rsidR="00AF6AF5" w:rsidRPr="00AF6AF5">
        <w:t>.</w:t>
      </w:r>
    </w:p>
    <w:p w14:paraId="0475278F" w14:textId="33C9C890" w:rsidR="00AF6AF5" w:rsidRPr="00AF6AF5" w:rsidRDefault="00AF6AF5" w:rsidP="00371399">
      <w:r w:rsidRPr="00AF6AF5">
        <w:t>Доступны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размерности</w:t>
      </w:r>
      <w:r w:rsidR="00ED750F">
        <w:t xml:space="preserve"> </w:t>
      </w:r>
      <w:r w:rsidRPr="00AF6AF5">
        <w:t>периодов</w:t>
      </w:r>
      <w:r w:rsidR="00ED750F">
        <w:t xml:space="preserve"> </w:t>
      </w:r>
      <w:r w:rsidRPr="00AF6AF5">
        <w:t>автообновления:</w:t>
      </w:r>
    </w:p>
    <w:p w14:paraId="1D7B3F64" w14:textId="141137AA" w:rsidR="00AF6AF5" w:rsidRPr="00AF6AF5" w:rsidRDefault="00AF6AF5">
      <w:pPr>
        <w:pStyle w:val="afa"/>
        <w:numPr>
          <w:ilvl w:val="0"/>
          <w:numId w:val="14"/>
        </w:numPr>
      </w:pPr>
      <w:r w:rsidRPr="00881DE7">
        <w:rPr>
          <w:rStyle w:val="af0"/>
        </w:rPr>
        <w:t>Минуты</w:t>
      </w:r>
      <w:r w:rsidRPr="00AF6AF5">
        <w:t>.</w:t>
      </w:r>
      <w:r w:rsidR="00ED750F">
        <w:t xml:space="preserve"> </w:t>
      </w:r>
      <w:r w:rsidRPr="00AF6AF5">
        <w:t>Доступный</w:t>
      </w:r>
      <w:r w:rsidR="00ED750F">
        <w:t xml:space="preserve"> </w:t>
      </w:r>
      <w:r w:rsidRPr="00AF6AF5">
        <w:t>интервал</w:t>
      </w:r>
      <w:r w:rsidR="00ED750F">
        <w:t xml:space="preserve"> </w:t>
      </w:r>
      <w:r w:rsidRPr="00AF6AF5">
        <w:t>1</w:t>
      </w:r>
      <w:r w:rsidR="00ED750F">
        <w:t xml:space="preserve"> </w:t>
      </w:r>
      <w:r w:rsidRPr="00AF6AF5">
        <w:t>-</w:t>
      </w:r>
      <w:r w:rsidR="00ED750F">
        <w:t xml:space="preserve"> </w:t>
      </w:r>
      <w:r w:rsidRPr="00AF6AF5">
        <w:t>59</w:t>
      </w:r>
      <w:r w:rsidR="00ED750F">
        <w:t xml:space="preserve"> </w:t>
      </w:r>
      <w:r w:rsidRPr="00AF6AF5">
        <w:t>минут.</w:t>
      </w:r>
    </w:p>
    <w:p w14:paraId="1C3B99C6" w14:textId="3AE1908E" w:rsidR="00AF6AF5" w:rsidRPr="00AF6AF5" w:rsidRDefault="00AF6AF5">
      <w:pPr>
        <w:pStyle w:val="afa"/>
        <w:numPr>
          <w:ilvl w:val="0"/>
          <w:numId w:val="14"/>
        </w:numPr>
      </w:pPr>
      <w:r w:rsidRPr="00881DE7">
        <w:rPr>
          <w:rStyle w:val="af0"/>
        </w:rPr>
        <w:t>Часы</w:t>
      </w:r>
      <w:r w:rsidRPr="00AF6AF5">
        <w:t>.</w:t>
      </w:r>
      <w:r w:rsidR="00ED750F">
        <w:t xml:space="preserve"> </w:t>
      </w:r>
      <w:r w:rsidRPr="00AF6AF5">
        <w:t>Доступный</w:t>
      </w:r>
      <w:r w:rsidR="00ED750F">
        <w:t xml:space="preserve"> </w:t>
      </w:r>
      <w:r w:rsidRPr="00AF6AF5">
        <w:t>интервал</w:t>
      </w:r>
      <w:r w:rsidR="00ED750F">
        <w:t xml:space="preserve"> </w:t>
      </w:r>
      <w:r w:rsidRPr="00AF6AF5">
        <w:t>1</w:t>
      </w:r>
      <w:r w:rsidR="00ED750F">
        <w:t xml:space="preserve"> </w:t>
      </w:r>
      <w:r w:rsidRPr="00AF6AF5">
        <w:t>-</w:t>
      </w:r>
      <w:r w:rsidR="00ED750F">
        <w:t xml:space="preserve"> </w:t>
      </w:r>
      <w:r w:rsidRPr="00AF6AF5">
        <w:t>23</w:t>
      </w:r>
      <w:r w:rsidR="00ED750F">
        <w:t xml:space="preserve"> </w:t>
      </w:r>
      <w:r w:rsidRPr="00AF6AF5">
        <w:t>часа.</w:t>
      </w:r>
      <w:r w:rsidR="00ED750F">
        <w:t xml:space="preserve"> </w:t>
      </w:r>
      <w:r w:rsidRPr="00AF6AF5">
        <w:t>Настройка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выбрать</w:t>
      </w:r>
      <w:r w:rsidR="00ED750F">
        <w:t xml:space="preserve"> </w:t>
      </w:r>
      <w:r w:rsidRPr="00AF6AF5">
        <w:t>минуту</w:t>
      </w:r>
      <w:r w:rsidR="00ED750F">
        <w:t xml:space="preserve"> </w:t>
      </w:r>
      <w:r w:rsidRPr="00AF6AF5">
        <w:t>часа,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которую</w:t>
      </w:r>
      <w:r w:rsidR="00ED750F">
        <w:t xml:space="preserve"> </w:t>
      </w:r>
      <w:r w:rsidRPr="00AF6AF5">
        <w:t>запускается</w:t>
      </w:r>
      <w:r w:rsidR="00ED750F">
        <w:t xml:space="preserve"> </w:t>
      </w:r>
      <w:r w:rsidRPr="00AF6AF5">
        <w:t>автообновление.</w:t>
      </w:r>
    </w:p>
    <w:p w14:paraId="3B1A26B9" w14:textId="2A52FAAB" w:rsidR="00881DE7" w:rsidRPr="00881DE7" w:rsidRDefault="00AF6AF5">
      <w:pPr>
        <w:pStyle w:val="afa"/>
        <w:numPr>
          <w:ilvl w:val="0"/>
          <w:numId w:val="14"/>
        </w:numPr>
      </w:pPr>
      <w:r w:rsidRPr="00881DE7">
        <w:rPr>
          <w:rStyle w:val="af0"/>
        </w:rPr>
        <w:t>Дни</w:t>
      </w:r>
      <w:r w:rsidRPr="00AF6AF5">
        <w:t>.</w:t>
      </w:r>
      <w:r w:rsidR="00ED750F">
        <w:t xml:space="preserve"> </w:t>
      </w:r>
      <w:r w:rsidRPr="00AF6AF5">
        <w:t>Доступен</w:t>
      </w:r>
      <w:r w:rsidR="00ED750F">
        <w:t xml:space="preserve"> </w:t>
      </w:r>
      <w:r w:rsidRPr="00AF6AF5">
        <w:t>произвольный</w:t>
      </w:r>
      <w:r w:rsidR="00ED750F">
        <w:t xml:space="preserve"> </w:t>
      </w:r>
      <w:r w:rsidRPr="00AF6AF5">
        <w:t>интервал</w:t>
      </w:r>
      <w:r w:rsidR="00ED750F">
        <w:t xml:space="preserve"> </w:t>
      </w:r>
      <w:r w:rsidRPr="00AF6AF5">
        <w:t>дней.</w:t>
      </w:r>
      <w:r w:rsidR="00ED750F">
        <w:t xml:space="preserve"> </w:t>
      </w:r>
      <w:r w:rsidRPr="00AF6AF5">
        <w:t>Настройка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выбрать</w:t>
      </w:r>
      <w:r w:rsidR="00ED750F">
        <w:t xml:space="preserve"> </w:t>
      </w:r>
      <w:r w:rsidRPr="00AF6AF5">
        <w:t>время,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которое</w:t>
      </w:r>
      <w:r w:rsidR="00ED750F">
        <w:t xml:space="preserve"> </w:t>
      </w:r>
      <w:r w:rsidRPr="00AF6AF5">
        <w:t>запускается</w:t>
      </w:r>
      <w:r w:rsidR="00ED750F">
        <w:t xml:space="preserve"> </w:t>
      </w:r>
      <w:r w:rsidRPr="00AF6AF5">
        <w:t>автообновление.</w:t>
      </w:r>
    </w:p>
    <w:p w14:paraId="19435E73" w14:textId="76F23853" w:rsidR="00AF6AF5" w:rsidRPr="00AF6AF5" w:rsidRDefault="00AF6AF5" w:rsidP="00371399">
      <w:pPr>
        <w:pStyle w:val="3"/>
      </w:pPr>
      <w:bookmarkStart w:id="173" w:name="_Toc126141079"/>
      <w:r w:rsidRPr="00AF6AF5">
        <w:t>Автоматический</w:t>
      </w:r>
      <w:r w:rsidR="00ED750F">
        <w:t xml:space="preserve"> </w:t>
      </w:r>
      <w:r w:rsidRPr="00AF6AF5">
        <w:t>перенос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при</w:t>
      </w:r>
      <w:r w:rsidR="00ED750F">
        <w:t xml:space="preserve"> </w:t>
      </w:r>
      <w:r w:rsidRPr="00AF6AF5">
        <w:t>сохранении</w:t>
      </w:r>
      <w:bookmarkEnd w:id="173"/>
    </w:p>
    <w:p w14:paraId="488B2C7B" w14:textId="74822313" w:rsidR="00AF6AF5" w:rsidRPr="00AF6AF5" w:rsidRDefault="00AF6AF5" w:rsidP="00371399">
      <w:r w:rsidRPr="00AF6AF5">
        <w:t>Автоматический</w:t>
      </w:r>
      <w:r w:rsidR="00ED750F">
        <w:t xml:space="preserve"> </w:t>
      </w:r>
      <w:r w:rsidRPr="00AF6AF5">
        <w:t>перенос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при</w:t>
      </w:r>
      <w:r w:rsidR="00ED750F">
        <w:t xml:space="preserve"> </w:t>
      </w:r>
      <w:r w:rsidRPr="00AF6AF5">
        <w:t>сохранении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автоматически</w:t>
      </w:r>
      <w:r w:rsidR="00ED750F">
        <w:t xml:space="preserve"> </w:t>
      </w:r>
      <w:r w:rsidRPr="00AF6AF5">
        <w:t>переносить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rPr>
          <w:lang w:val="en-US"/>
        </w:rPr>
        <w:t>ViQube</w:t>
      </w:r>
      <w:r w:rsidR="00ED750F">
        <w:t xml:space="preserve"> </w:t>
      </w:r>
      <w:r w:rsidRPr="00AF6AF5">
        <w:t>из</w:t>
      </w:r>
      <w:r w:rsidR="00ED750F">
        <w:t xml:space="preserve"> </w:t>
      </w:r>
      <w:r w:rsidRPr="00AF6AF5">
        <w:t>системы</w:t>
      </w:r>
      <w:r w:rsidR="00ED750F">
        <w:t xml:space="preserve"> </w:t>
      </w:r>
      <w:r w:rsidRPr="00AF6AF5">
        <w:t>сбора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данные:</w:t>
      </w:r>
    </w:p>
    <w:p w14:paraId="1E364832" w14:textId="37414CBF" w:rsidR="00AF6AF5" w:rsidRPr="00AF6AF5" w:rsidRDefault="00AF6AF5">
      <w:pPr>
        <w:pStyle w:val="afa"/>
        <w:numPr>
          <w:ilvl w:val="0"/>
          <w:numId w:val="15"/>
        </w:numPr>
      </w:pPr>
      <w:r w:rsidRPr="00AF6AF5">
        <w:t>многомерные</w:t>
      </w:r>
      <w:r w:rsidR="00ED750F">
        <w:t xml:space="preserve"> </w:t>
      </w:r>
      <w:r w:rsidRPr="00AF6AF5">
        <w:t>данные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экземплярах</w:t>
      </w:r>
      <w:r w:rsidR="00ED750F">
        <w:t xml:space="preserve"> </w:t>
      </w:r>
      <w:r w:rsidRPr="00AF6AF5">
        <w:t>форм</w:t>
      </w:r>
      <w:r w:rsidR="00ED750F">
        <w:t xml:space="preserve"> </w:t>
      </w:r>
      <w:r w:rsidRPr="00AF6AF5">
        <w:t>после</w:t>
      </w:r>
      <w:r w:rsidR="00ED750F">
        <w:t xml:space="preserve"> </w:t>
      </w:r>
      <w:r w:rsidRPr="00AF6AF5">
        <w:t>их</w:t>
      </w:r>
      <w:r w:rsidR="00ED750F">
        <w:t xml:space="preserve"> </w:t>
      </w:r>
      <w:r w:rsidRPr="00AF6AF5">
        <w:t>ввода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сохранения;</w:t>
      </w:r>
    </w:p>
    <w:p w14:paraId="237C7404" w14:textId="0F1FBA26" w:rsidR="00AF6AF5" w:rsidRPr="00AF6AF5" w:rsidRDefault="00AF6AF5">
      <w:pPr>
        <w:pStyle w:val="afa"/>
        <w:numPr>
          <w:ilvl w:val="0"/>
          <w:numId w:val="15"/>
        </w:numPr>
      </w:pPr>
      <w:r w:rsidRPr="00AF6AF5">
        <w:t>данные</w:t>
      </w:r>
      <w:r w:rsidR="00ED750F">
        <w:t xml:space="preserve"> </w:t>
      </w:r>
      <w:r w:rsidRPr="00AF6AF5">
        <w:t>измерений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реестровом</w:t>
      </w:r>
      <w:r w:rsidR="00ED750F">
        <w:t xml:space="preserve"> </w:t>
      </w:r>
      <w:r w:rsidRPr="00AF6AF5">
        <w:t>вводе</w:t>
      </w:r>
      <w:r w:rsidR="00ED750F">
        <w:t xml:space="preserve"> </w:t>
      </w:r>
      <w:r w:rsidRPr="00AF6AF5">
        <w:t>после</w:t>
      </w:r>
      <w:r w:rsidR="00ED750F">
        <w:t xml:space="preserve"> </w:t>
      </w:r>
      <w:r w:rsidRPr="00AF6AF5">
        <w:t>их</w:t>
      </w:r>
      <w:r w:rsidR="00ED750F">
        <w:t xml:space="preserve"> </w:t>
      </w:r>
      <w:r w:rsidRPr="00AF6AF5">
        <w:t>ввода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сохранения;</w:t>
      </w:r>
    </w:p>
    <w:p w14:paraId="787B8CB9" w14:textId="16251A84" w:rsidR="00AF6AF5" w:rsidRPr="00AF6AF5" w:rsidRDefault="00AF6AF5">
      <w:pPr>
        <w:pStyle w:val="afa"/>
        <w:numPr>
          <w:ilvl w:val="0"/>
          <w:numId w:val="15"/>
        </w:numPr>
      </w:pPr>
      <w:r w:rsidRPr="00AF6AF5">
        <w:t>статусы</w:t>
      </w:r>
      <w:r w:rsidR="00ED750F">
        <w:t xml:space="preserve"> </w:t>
      </w:r>
      <w:r w:rsidRPr="00AF6AF5">
        <w:t>элементов</w:t>
      </w:r>
      <w:r w:rsidR="00ED750F">
        <w:t xml:space="preserve"> </w:t>
      </w:r>
      <w:r w:rsidRPr="00AF6AF5">
        <w:t>бизнес-процессов.</w:t>
      </w:r>
    </w:p>
    <w:p w14:paraId="36D29C27" w14:textId="15E8AF35" w:rsidR="00AF6AF5" w:rsidRPr="00AF6AF5" w:rsidRDefault="00AF6AF5" w:rsidP="00371399">
      <w:bookmarkStart w:id="174" w:name="_Ref72932306"/>
      <w:bookmarkEnd w:id="174"/>
      <w:r w:rsidRPr="00AF6AF5">
        <w:t>Для</w:t>
      </w:r>
      <w:r w:rsidR="00ED750F">
        <w:t xml:space="preserve"> </w:t>
      </w:r>
      <w:r w:rsidRPr="00AF6AF5">
        <w:t>настройки</w:t>
      </w:r>
      <w:r w:rsidR="00ED750F">
        <w:t xml:space="preserve"> </w:t>
      </w:r>
      <w:r w:rsidRPr="00AF6AF5">
        <w:t>автоматического</w:t>
      </w:r>
      <w:r w:rsidR="00ED750F">
        <w:t xml:space="preserve"> </w:t>
      </w:r>
      <w:r w:rsidRPr="00AF6AF5">
        <w:t>переноса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при</w:t>
      </w:r>
      <w:r w:rsidR="00ED750F">
        <w:t xml:space="preserve"> </w:t>
      </w:r>
      <w:r w:rsidRPr="00AF6AF5">
        <w:t>сохранении</w:t>
      </w:r>
      <w:r w:rsidR="00ED750F">
        <w:t xml:space="preserve"> </w:t>
      </w:r>
      <w:r w:rsidRPr="00AF6AF5">
        <w:t>после</w:t>
      </w:r>
      <w:r w:rsidR="00ED750F">
        <w:t xml:space="preserve"> </w:t>
      </w:r>
      <w:r w:rsidRPr="00AF6AF5">
        <w:t>ввода</w:t>
      </w:r>
      <w:r w:rsidR="00ED750F">
        <w:t xml:space="preserve"> </w:t>
      </w:r>
      <w:r w:rsidRPr="00AF6AF5">
        <w:t>необходимо:</w:t>
      </w:r>
    </w:p>
    <w:p w14:paraId="48BD6340" w14:textId="4D8F786D" w:rsidR="00AF6AF5" w:rsidRPr="00AF6AF5" w:rsidRDefault="00AF6AF5">
      <w:pPr>
        <w:pStyle w:val="afa"/>
        <w:numPr>
          <w:ilvl w:val="0"/>
          <w:numId w:val="16"/>
        </w:numPr>
      </w:pPr>
      <w:r w:rsidRPr="00AF6AF5">
        <w:t>Нажат</w:t>
      </w:r>
      <w:r w:rsidR="00881DE7">
        <w:t>ь</w:t>
      </w:r>
      <w:r w:rsidR="00ED750F">
        <w:t xml:space="preserve"> </w:t>
      </w:r>
      <w:r w:rsidR="00881DE7">
        <w:t>кнопку</w:t>
      </w:r>
      <w:r w:rsidR="00ED750F">
        <w:t xml:space="preserve"> </w:t>
      </w:r>
      <w:r w:rsidR="00881DE7" w:rsidRPr="00881DE7">
        <w:rPr>
          <w:rStyle w:val="af2"/>
        </w:rPr>
        <w:t>Проверить</w:t>
      </w:r>
      <w:r w:rsidR="00ED750F">
        <w:rPr>
          <w:rStyle w:val="af2"/>
        </w:rPr>
        <w:t xml:space="preserve"> </w:t>
      </w:r>
      <w:r w:rsidR="00881DE7" w:rsidRPr="00881DE7">
        <w:rPr>
          <w:rStyle w:val="af2"/>
        </w:rPr>
        <w:t>подключение</w:t>
      </w:r>
      <w:r w:rsidR="00ED750F">
        <w:t xml:space="preserve"> </w:t>
      </w:r>
      <w:r w:rsidRPr="00AF6AF5">
        <w:t>(</w:t>
      </w:r>
      <w:r w:rsidR="00881DE7">
        <w:t>см.</w:t>
      </w:r>
      <w:r w:rsidR="00ED750F">
        <w:t xml:space="preserve"> </w:t>
      </w:r>
      <w:fldSimple w:instr=" REF  _Ref124541749 \* Lower ">
        <w:r w:rsidR="0021251C">
          <w:t xml:space="preserve">рисунок </w:t>
        </w:r>
        <w:r w:rsidR="0021251C">
          <w:rPr>
            <w:noProof/>
          </w:rPr>
          <w:t>25</w:t>
        </w:r>
      </w:fldSimple>
      <w:r w:rsidRPr="00AF6AF5">
        <w:t>).</w:t>
      </w:r>
    </w:p>
    <w:p w14:paraId="2DD58FD6" w14:textId="0D71F932" w:rsidR="00AF6AF5" w:rsidRPr="00AF6AF5" w:rsidRDefault="00AF6AF5">
      <w:pPr>
        <w:pStyle w:val="afa"/>
        <w:numPr>
          <w:ilvl w:val="0"/>
          <w:numId w:val="16"/>
        </w:numPr>
      </w:pPr>
      <w:r w:rsidRPr="00AF6AF5">
        <w:t>Поставить</w:t>
      </w:r>
      <w:r w:rsidR="00ED750F">
        <w:t xml:space="preserve"> </w:t>
      </w:r>
      <w:r w:rsidRPr="00AF6AF5">
        <w:t>отметку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поле</w:t>
      </w:r>
      <w:r w:rsidR="00ED750F">
        <w:t xml:space="preserve"> </w:t>
      </w:r>
      <w:r w:rsidRPr="00AF6AF5">
        <w:t>«Автоматический</w:t>
      </w:r>
      <w:r w:rsidR="00ED750F">
        <w:t xml:space="preserve"> </w:t>
      </w:r>
      <w:r w:rsidRPr="00AF6AF5">
        <w:t>перенос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при</w:t>
      </w:r>
      <w:r w:rsidR="00ED750F">
        <w:t xml:space="preserve"> </w:t>
      </w:r>
      <w:r w:rsidRPr="00AF6AF5">
        <w:t>сохранении»</w:t>
      </w:r>
      <w:r w:rsidR="00ED750F">
        <w:t xml:space="preserve"> </w:t>
      </w:r>
      <w:r w:rsidRPr="00AF6AF5">
        <w:t>(</w:t>
      </w:r>
      <w:r w:rsidR="00D355FA">
        <w:t>см.</w:t>
      </w:r>
      <w:r w:rsidR="00ED750F">
        <w:t xml:space="preserve"> </w:t>
      </w:r>
      <w:fldSimple w:instr=" REF  _Ref124543076 \* Lower ">
        <w:r w:rsidR="0021251C">
          <w:t xml:space="preserve">рисунок </w:t>
        </w:r>
        <w:r w:rsidR="0021251C">
          <w:rPr>
            <w:noProof/>
          </w:rPr>
          <w:t>29</w:t>
        </w:r>
      </w:fldSimple>
      <w:r w:rsidRPr="00AF6AF5">
        <w:t>).</w:t>
      </w:r>
    </w:p>
    <w:p w14:paraId="51BD8CE9" w14:textId="77777777" w:rsidR="00D355FA" w:rsidRDefault="00AF6AF5" w:rsidP="00371399">
      <w:pPr>
        <w:pStyle w:val="af7"/>
      </w:pPr>
      <w:r w:rsidRPr="00AF6AF5">
        <w:rPr>
          <w:lang w:eastAsia="ru-RU"/>
        </w:rPr>
        <w:lastRenderedPageBreak/>
        <w:drawing>
          <wp:inline distT="0" distB="0" distL="0" distR="0" wp14:anchorId="4F0CCC7F" wp14:editId="2C7A1DA7">
            <wp:extent cx="4100660" cy="2847833"/>
            <wp:effectExtent l="0" t="0" r="0" b="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438" cy="285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BC028" w14:textId="066E20C1" w:rsidR="00AF6AF5" w:rsidRDefault="00D355FA" w:rsidP="00371399">
      <w:pPr>
        <w:pStyle w:val="a6"/>
      </w:pPr>
      <w:bookmarkStart w:id="175" w:name="_Ref124543076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29</w:t>
        </w:r>
      </w:fldSimple>
      <w:bookmarkEnd w:id="175"/>
      <w:r>
        <w:t>.</w:t>
      </w:r>
      <w:r w:rsidR="00ED750F">
        <w:t xml:space="preserve"> </w:t>
      </w:r>
      <w:r>
        <w:t>Подключение</w:t>
      </w:r>
      <w:r w:rsidR="00ED750F">
        <w:t xml:space="preserve"> </w:t>
      </w:r>
      <w:r>
        <w:t>автообновления</w:t>
      </w:r>
      <w:r w:rsidR="00ED750F">
        <w:t xml:space="preserve"> </w:t>
      </w:r>
      <w:r>
        <w:t>при</w:t>
      </w:r>
      <w:r w:rsidR="00ED750F">
        <w:t xml:space="preserve"> </w:t>
      </w:r>
      <w:r>
        <w:t>сохранении</w:t>
      </w:r>
    </w:p>
    <w:p w14:paraId="39696141" w14:textId="7C87C8C7" w:rsidR="00AF6AF5" w:rsidRPr="00AF6AF5" w:rsidRDefault="00D355FA">
      <w:pPr>
        <w:pStyle w:val="afa"/>
        <w:numPr>
          <w:ilvl w:val="0"/>
          <w:numId w:val="16"/>
        </w:numPr>
      </w:pPr>
      <w:r>
        <w:t>Нажать</w:t>
      </w:r>
      <w:r w:rsidR="00ED750F">
        <w:t xml:space="preserve"> </w:t>
      </w:r>
      <w:r>
        <w:t>кнопку</w:t>
      </w:r>
      <w:r w:rsidR="00ED750F">
        <w:t xml:space="preserve"> </w:t>
      </w:r>
      <w:r w:rsidRPr="00D355FA">
        <w:rPr>
          <w:rStyle w:val="af1"/>
        </w:rPr>
        <w:t>Сохранить</w:t>
      </w:r>
      <w:r w:rsidR="00AF6AF5" w:rsidRPr="00AF6AF5">
        <w:t>.</w:t>
      </w:r>
    </w:p>
    <w:p w14:paraId="0A904968" w14:textId="7A1C485C" w:rsidR="00AF6AF5" w:rsidRPr="00D355FA" w:rsidRDefault="008C0164" w:rsidP="00371399">
      <w:pPr>
        <w:pStyle w:val="a5"/>
        <w:rPr>
          <w:lang w:val="ru-RU"/>
        </w:rPr>
      </w:pPr>
      <w:r w:rsidRPr="008C0164">
        <w:rPr>
          <w:rStyle w:val="af0"/>
        </w:rPr>
        <w:t xml:space="preserve">Внимание! </w:t>
      </w:r>
      <w:r w:rsidR="00AF6AF5" w:rsidRPr="00D355FA">
        <w:rPr>
          <w:lang w:val="ru-RU"/>
        </w:rPr>
        <w:t>1.</w:t>
      </w:r>
      <w:r w:rsidR="00ED750F" w:rsidRPr="00ED750F">
        <w:rPr>
          <w:lang w:val="ru-RU"/>
        </w:rPr>
        <w:t xml:space="preserve"> </w:t>
      </w:r>
      <w:r w:rsidR="00AF6AF5" w:rsidRPr="00D355FA">
        <w:rPr>
          <w:lang w:val="ru-RU"/>
        </w:rPr>
        <w:t>Структура</w:t>
      </w:r>
      <w:r w:rsidR="00ED750F">
        <w:rPr>
          <w:lang w:val="ru-RU"/>
        </w:rPr>
        <w:t xml:space="preserve"> </w:t>
      </w:r>
      <w:r w:rsidR="00AF6AF5" w:rsidRPr="00D355FA">
        <w:rPr>
          <w:lang w:val="ru-RU"/>
        </w:rPr>
        <w:t>из</w:t>
      </w:r>
      <w:r w:rsidR="00ED750F" w:rsidRPr="00ED750F">
        <w:rPr>
          <w:lang w:val="ru-RU"/>
        </w:rPr>
        <w:t xml:space="preserve"> </w:t>
      </w:r>
      <w:r w:rsidR="00AF6AF5" w:rsidRPr="00D355FA">
        <w:rPr>
          <w:lang w:val="ru-RU"/>
        </w:rPr>
        <w:t>системы</w:t>
      </w:r>
      <w:r w:rsidR="00ED750F">
        <w:rPr>
          <w:lang w:val="ru-RU"/>
        </w:rPr>
        <w:t xml:space="preserve"> </w:t>
      </w:r>
      <w:r w:rsidR="00AF6AF5" w:rsidRPr="00D355FA">
        <w:rPr>
          <w:lang w:val="ru-RU"/>
        </w:rPr>
        <w:t>сбора</w:t>
      </w:r>
      <w:r w:rsidR="00ED750F">
        <w:rPr>
          <w:lang w:val="ru-RU"/>
        </w:rPr>
        <w:t xml:space="preserve"> </w:t>
      </w:r>
      <w:r w:rsidR="00AF6AF5" w:rsidRPr="00D355FA">
        <w:rPr>
          <w:lang w:val="ru-RU"/>
        </w:rPr>
        <w:t>данных</w:t>
      </w:r>
      <w:r w:rsidR="00ED750F">
        <w:rPr>
          <w:lang w:val="ru-RU"/>
        </w:rPr>
        <w:t xml:space="preserve"> </w:t>
      </w:r>
      <w:r w:rsidR="00D355FA">
        <w:rPr>
          <w:lang w:val="ru-RU"/>
        </w:rPr>
        <w:t>при</w:t>
      </w:r>
      <w:r w:rsidR="00ED750F">
        <w:rPr>
          <w:lang w:val="ru-RU"/>
        </w:rPr>
        <w:t xml:space="preserve"> </w:t>
      </w:r>
      <w:r w:rsidR="00D355FA">
        <w:rPr>
          <w:lang w:val="ru-RU"/>
        </w:rPr>
        <w:t>автообновлении</w:t>
      </w:r>
      <w:r w:rsidR="00ED750F">
        <w:rPr>
          <w:lang w:val="ru-RU"/>
        </w:rPr>
        <w:t xml:space="preserve"> </w:t>
      </w:r>
      <w:r w:rsidR="00AF6AF5" w:rsidRPr="00D355FA">
        <w:rPr>
          <w:lang w:val="ru-RU"/>
        </w:rPr>
        <w:t>не</w:t>
      </w:r>
      <w:r w:rsidR="00ED750F" w:rsidRPr="00ED750F">
        <w:rPr>
          <w:lang w:val="ru-RU"/>
        </w:rPr>
        <w:t xml:space="preserve"> </w:t>
      </w:r>
      <w:r w:rsidR="00AF6AF5" w:rsidRPr="00D355FA">
        <w:rPr>
          <w:lang w:val="ru-RU"/>
        </w:rPr>
        <w:t>переносится.</w:t>
      </w:r>
      <w:r w:rsidR="00ED750F">
        <w:rPr>
          <w:lang w:val="ru-RU"/>
        </w:rPr>
        <w:t xml:space="preserve"> </w:t>
      </w:r>
      <w:r w:rsidR="00AF6AF5" w:rsidRPr="00C74A78">
        <w:rPr>
          <w:lang w:val="ru-RU"/>
        </w:rPr>
        <w:t>Возникают</w:t>
      </w:r>
      <w:r w:rsidR="00ED750F">
        <w:rPr>
          <w:lang w:val="ru-RU"/>
        </w:rPr>
        <w:t xml:space="preserve"> </w:t>
      </w:r>
      <w:r w:rsidR="00AF6AF5" w:rsidRPr="00C74A78">
        <w:rPr>
          <w:lang w:val="ru-RU"/>
        </w:rPr>
        <w:t>частые</w:t>
      </w:r>
      <w:r w:rsidR="00ED750F">
        <w:rPr>
          <w:lang w:val="ru-RU"/>
        </w:rPr>
        <w:t xml:space="preserve"> </w:t>
      </w:r>
      <w:r w:rsidR="00AF6AF5" w:rsidRPr="00C74A78">
        <w:rPr>
          <w:lang w:val="ru-RU"/>
        </w:rPr>
        <w:t>ошибки</w:t>
      </w:r>
      <w:r w:rsidR="00ED750F">
        <w:rPr>
          <w:lang w:val="ru-RU"/>
        </w:rPr>
        <w:t xml:space="preserve"> </w:t>
      </w:r>
      <w:r w:rsidR="00AF6AF5" w:rsidRPr="00C74A78">
        <w:rPr>
          <w:lang w:val="ru-RU"/>
        </w:rPr>
        <w:t>из</w:t>
      </w:r>
      <w:r w:rsidR="00AF6AF5" w:rsidRPr="00C74A78">
        <w:rPr>
          <w:lang w:val="ru-RU"/>
        </w:rPr>
        <w:noBreakHyphen/>
        <w:t>за</w:t>
      </w:r>
      <w:r w:rsidR="00ED750F" w:rsidRPr="00ED750F">
        <w:rPr>
          <w:lang w:val="ru-RU"/>
        </w:rPr>
        <w:t xml:space="preserve"> </w:t>
      </w:r>
      <w:r w:rsidR="00AF6AF5" w:rsidRPr="00C74A78">
        <w:rPr>
          <w:lang w:val="ru-RU"/>
        </w:rPr>
        <w:t>модификации</w:t>
      </w:r>
      <w:r w:rsidR="00ED750F">
        <w:rPr>
          <w:lang w:val="ru-RU"/>
        </w:rPr>
        <w:t xml:space="preserve"> </w:t>
      </w:r>
      <w:r w:rsidR="00AF6AF5" w:rsidRPr="00C74A78">
        <w:rPr>
          <w:lang w:val="ru-RU"/>
        </w:rPr>
        <w:t>уже</w:t>
      </w:r>
      <w:r w:rsidR="00ED750F">
        <w:rPr>
          <w:lang w:val="ru-RU"/>
        </w:rPr>
        <w:t xml:space="preserve"> </w:t>
      </w:r>
      <w:r w:rsidR="00AF6AF5" w:rsidRPr="00C74A78">
        <w:rPr>
          <w:lang w:val="ru-RU"/>
        </w:rPr>
        <w:t>перенесенной</w:t>
      </w:r>
      <w:r w:rsidR="00ED750F">
        <w:rPr>
          <w:lang w:val="ru-RU"/>
        </w:rPr>
        <w:t xml:space="preserve"> </w:t>
      </w:r>
      <w:r w:rsidR="00AF6AF5" w:rsidRPr="00C74A78">
        <w:rPr>
          <w:lang w:val="ru-RU"/>
        </w:rPr>
        <w:t>структуры</w:t>
      </w:r>
      <w:r w:rsidR="00ED750F">
        <w:rPr>
          <w:lang w:val="ru-RU"/>
        </w:rPr>
        <w:t xml:space="preserve"> </w:t>
      </w:r>
      <w:r w:rsidR="00AF6AF5" w:rsidRPr="00C74A78">
        <w:rPr>
          <w:lang w:val="ru-RU"/>
        </w:rPr>
        <w:t>внутри</w:t>
      </w:r>
      <w:r w:rsidR="00ED750F">
        <w:rPr>
          <w:lang w:val="ru-RU"/>
        </w:rPr>
        <w:t xml:space="preserve"> </w:t>
      </w:r>
      <w:r w:rsidR="00AF6AF5" w:rsidRPr="00D355FA">
        <w:t>ViQube</w:t>
      </w:r>
      <w:r w:rsidR="00AF6AF5" w:rsidRPr="00C74A78">
        <w:rPr>
          <w:lang w:val="ru-RU"/>
        </w:rPr>
        <w:t>.</w:t>
      </w:r>
      <w:r w:rsidR="00ED750F">
        <w:rPr>
          <w:lang w:val="ru-RU"/>
        </w:rPr>
        <w:t xml:space="preserve"> </w:t>
      </w:r>
      <w:r w:rsidR="00AF6AF5" w:rsidRPr="00C74A78">
        <w:rPr>
          <w:lang w:val="ru-RU"/>
        </w:rPr>
        <w:t>Например,</w:t>
      </w:r>
      <w:r w:rsidR="00ED750F">
        <w:rPr>
          <w:lang w:val="ru-RU"/>
        </w:rPr>
        <w:t xml:space="preserve"> </w:t>
      </w:r>
      <w:r w:rsidR="00AF6AF5" w:rsidRPr="00C74A78">
        <w:rPr>
          <w:lang w:val="ru-RU"/>
        </w:rPr>
        <w:t>если</w:t>
      </w:r>
      <w:r w:rsidR="00ED750F">
        <w:rPr>
          <w:lang w:val="ru-RU"/>
        </w:rPr>
        <w:t xml:space="preserve"> </w:t>
      </w:r>
      <w:r w:rsidR="00AF6AF5" w:rsidRPr="00C74A78">
        <w:rPr>
          <w:lang w:val="ru-RU"/>
        </w:rPr>
        <w:t>при</w:t>
      </w:r>
      <w:r w:rsidR="00ED750F" w:rsidRPr="00ED750F">
        <w:rPr>
          <w:lang w:val="ru-RU"/>
        </w:rPr>
        <w:t xml:space="preserve"> </w:t>
      </w:r>
      <w:r w:rsidR="00AF6AF5" w:rsidRPr="00C74A78">
        <w:rPr>
          <w:lang w:val="ru-RU"/>
        </w:rPr>
        <w:t>администрировании</w:t>
      </w:r>
      <w:r w:rsidR="00ED750F">
        <w:rPr>
          <w:lang w:val="ru-RU"/>
        </w:rPr>
        <w:t xml:space="preserve"> </w:t>
      </w:r>
      <w:r w:rsidR="00AF6AF5" w:rsidRPr="00D355FA">
        <w:t>ViQube</w:t>
      </w:r>
      <w:r w:rsidR="00ED750F">
        <w:rPr>
          <w:lang w:val="ru-RU"/>
        </w:rPr>
        <w:t xml:space="preserve"> </w:t>
      </w:r>
      <w:r w:rsidR="00AF6AF5" w:rsidRPr="00C74A78">
        <w:rPr>
          <w:lang w:val="ru-RU"/>
        </w:rPr>
        <w:t>поменять</w:t>
      </w:r>
      <w:r w:rsidR="00ED750F">
        <w:rPr>
          <w:lang w:val="ru-RU"/>
        </w:rPr>
        <w:t xml:space="preserve"> </w:t>
      </w:r>
      <w:r w:rsidR="00AF6AF5" w:rsidRPr="00C74A78">
        <w:rPr>
          <w:lang w:val="ru-RU"/>
        </w:rPr>
        <w:t>структуру</w:t>
      </w:r>
      <w:r w:rsidR="00ED750F">
        <w:rPr>
          <w:lang w:val="ru-RU"/>
        </w:rPr>
        <w:t xml:space="preserve"> </w:t>
      </w:r>
      <w:r w:rsidR="00AF6AF5" w:rsidRPr="00C74A78">
        <w:rPr>
          <w:lang w:val="ru-RU"/>
        </w:rPr>
        <w:t>измерения,</w:t>
      </w:r>
      <w:r w:rsidR="00ED750F">
        <w:rPr>
          <w:lang w:val="ru-RU"/>
        </w:rPr>
        <w:t xml:space="preserve"> </w:t>
      </w:r>
      <w:r w:rsidR="00AF6AF5" w:rsidRPr="00C74A78">
        <w:rPr>
          <w:lang w:val="ru-RU"/>
        </w:rPr>
        <w:t>а</w:t>
      </w:r>
      <w:r w:rsidR="00ED750F" w:rsidRPr="00ED750F">
        <w:rPr>
          <w:lang w:val="ru-RU"/>
        </w:rPr>
        <w:t xml:space="preserve"> </w:t>
      </w:r>
      <w:r w:rsidR="00AF6AF5" w:rsidRPr="00C74A78">
        <w:rPr>
          <w:lang w:val="ru-RU"/>
        </w:rPr>
        <w:t>потом</w:t>
      </w:r>
      <w:r w:rsidR="00ED750F">
        <w:rPr>
          <w:lang w:val="ru-RU"/>
        </w:rPr>
        <w:t xml:space="preserve"> </w:t>
      </w:r>
      <w:r w:rsidR="00AF6AF5" w:rsidRPr="00C74A78">
        <w:rPr>
          <w:lang w:val="ru-RU"/>
        </w:rPr>
        <w:t>в</w:t>
      </w:r>
      <w:r w:rsidR="00ED750F" w:rsidRPr="00ED750F">
        <w:rPr>
          <w:lang w:val="ru-RU"/>
        </w:rPr>
        <w:t xml:space="preserve"> </w:t>
      </w:r>
      <w:r w:rsidR="00AF6AF5" w:rsidRPr="00C74A78">
        <w:rPr>
          <w:lang w:val="ru-RU"/>
        </w:rPr>
        <w:t>системе</w:t>
      </w:r>
      <w:r w:rsidR="00ED750F">
        <w:rPr>
          <w:lang w:val="ru-RU"/>
        </w:rPr>
        <w:t xml:space="preserve"> </w:t>
      </w:r>
      <w:r w:rsidR="00AF6AF5" w:rsidRPr="00C74A78">
        <w:rPr>
          <w:lang w:val="ru-RU"/>
        </w:rPr>
        <w:t>сбора</w:t>
      </w:r>
      <w:r w:rsidR="00ED750F">
        <w:rPr>
          <w:lang w:val="ru-RU"/>
        </w:rPr>
        <w:t xml:space="preserve"> </w:t>
      </w:r>
      <w:r w:rsidR="00AF6AF5" w:rsidRPr="00C74A78">
        <w:rPr>
          <w:lang w:val="ru-RU"/>
        </w:rPr>
        <w:t>сохранить</w:t>
      </w:r>
      <w:r w:rsidR="00ED750F">
        <w:rPr>
          <w:lang w:val="ru-RU"/>
        </w:rPr>
        <w:t xml:space="preserve"> </w:t>
      </w:r>
      <w:r w:rsidR="00AF6AF5" w:rsidRPr="00C74A78">
        <w:rPr>
          <w:lang w:val="ru-RU"/>
        </w:rPr>
        <w:t>данные,</w:t>
      </w:r>
      <w:r w:rsidR="00ED750F">
        <w:rPr>
          <w:lang w:val="ru-RU"/>
        </w:rPr>
        <w:t xml:space="preserve"> </w:t>
      </w:r>
      <w:r w:rsidR="00AF6AF5" w:rsidRPr="00C74A78">
        <w:rPr>
          <w:lang w:val="ru-RU"/>
        </w:rPr>
        <w:t>появится</w:t>
      </w:r>
      <w:r w:rsidR="00ED750F">
        <w:rPr>
          <w:lang w:val="ru-RU"/>
        </w:rPr>
        <w:t xml:space="preserve"> </w:t>
      </w:r>
      <w:r w:rsidR="00AF6AF5" w:rsidRPr="00C74A78">
        <w:rPr>
          <w:lang w:val="ru-RU"/>
        </w:rPr>
        <w:t>ошибка.</w:t>
      </w:r>
      <w:r w:rsidR="00ED750F">
        <w:rPr>
          <w:lang w:val="ru-RU"/>
        </w:rPr>
        <w:t xml:space="preserve"> </w:t>
      </w:r>
      <w:r w:rsidR="00D355FA">
        <w:rPr>
          <w:lang w:val="ru-RU"/>
        </w:rPr>
        <w:t>Для</w:t>
      </w:r>
      <w:r w:rsidR="00ED750F">
        <w:rPr>
          <w:lang w:val="ru-RU"/>
        </w:rPr>
        <w:t xml:space="preserve"> </w:t>
      </w:r>
      <w:r w:rsidR="00D355FA">
        <w:rPr>
          <w:lang w:val="ru-RU"/>
        </w:rPr>
        <w:t>предотвращения</w:t>
      </w:r>
      <w:r w:rsidR="00ED750F">
        <w:rPr>
          <w:lang w:val="ru-RU"/>
        </w:rPr>
        <w:t xml:space="preserve"> </w:t>
      </w:r>
      <w:r w:rsidR="00D355FA">
        <w:rPr>
          <w:lang w:val="ru-RU"/>
        </w:rPr>
        <w:t>ошибок</w:t>
      </w:r>
      <w:r w:rsidR="00ED750F">
        <w:rPr>
          <w:lang w:val="ru-RU"/>
        </w:rPr>
        <w:t xml:space="preserve"> </w:t>
      </w:r>
      <w:r w:rsidR="00D355FA">
        <w:rPr>
          <w:lang w:val="ru-RU"/>
        </w:rPr>
        <w:t>после</w:t>
      </w:r>
      <w:r w:rsidR="00ED750F">
        <w:rPr>
          <w:lang w:val="ru-RU"/>
        </w:rPr>
        <w:t xml:space="preserve"> </w:t>
      </w:r>
      <w:r w:rsidR="00D355FA">
        <w:rPr>
          <w:lang w:val="ru-RU"/>
        </w:rPr>
        <w:t>модификации</w:t>
      </w:r>
      <w:r w:rsidR="00ED750F">
        <w:rPr>
          <w:lang w:val="ru-RU"/>
        </w:rPr>
        <w:t xml:space="preserve"> </w:t>
      </w:r>
      <w:r w:rsidR="00D355FA">
        <w:rPr>
          <w:lang w:val="ru-RU"/>
        </w:rPr>
        <w:t>измерений</w:t>
      </w:r>
      <w:r w:rsidR="00ED750F">
        <w:rPr>
          <w:lang w:val="ru-RU"/>
        </w:rPr>
        <w:t xml:space="preserve"> </w:t>
      </w:r>
      <w:r w:rsidR="00D355FA">
        <w:rPr>
          <w:lang w:val="ru-RU"/>
        </w:rPr>
        <w:t>и</w:t>
      </w:r>
      <w:r w:rsidR="00ED750F">
        <w:rPr>
          <w:lang w:val="ru-RU"/>
        </w:rPr>
        <w:t xml:space="preserve"> </w:t>
      </w:r>
      <w:r w:rsidR="00D355FA">
        <w:rPr>
          <w:lang w:val="ru-RU"/>
        </w:rPr>
        <w:t>групп</w:t>
      </w:r>
      <w:r w:rsidR="00ED750F">
        <w:rPr>
          <w:lang w:val="ru-RU"/>
        </w:rPr>
        <w:t xml:space="preserve"> </w:t>
      </w:r>
      <w:r w:rsidR="00D355FA">
        <w:rPr>
          <w:lang w:val="ru-RU"/>
        </w:rPr>
        <w:t>показателей</w:t>
      </w:r>
      <w:r w:rsidR="00ED750F">
        <w:rPr>
          <w:lang w:val="ru-RU"/>
        </w:rPr>
        <w:t xml:space="preserve"> </w:t>
      </w:r>
      <w:r w:rsidR="00D355FA">
        <w:rPr>
          <w:lang w:val="ru-RU"/>
        </w:rPr>
        <w:t>следует</w:t>
      </w:r>
      <w:r w:rsidR="00ED750F">
        <w:rPr>
          <w:lang w:val="ru-RU"/>
        </w:rPr>
        <w:t xml:space="preserve"> </w:t>
      </w:r>
      <w:r w:rsidR="00AF6AF5" w:rsidRPr="00D355FA">
        <w:rPr>
          <w:lang w:val="ru-RU"/>
        </w:rPr>
        <w:t>выполнять</w:t>
      </w:r>
      <w:r w:rsidR="00ED750F">
        <w:rPr>
          <w:lang w:val="ru-RU"/>
        </w:rPr>
        <w:t xml:space="preserve"> </w:t>
      </w:r>
      <w:r w:rsidR="00AF6AF5" w:rsidRPr="00D355FA">
        <w:rPr>
          <w:lang w:val="ru-RU"/>
        </w:rPr>
        <w:t>полный</w:t>
      </w:r>
      <w:r w:rsidR="00ED750F">
        <w:rPr>
          <w:lang w:val="ru-RU"/>
        </w:rPr>
        <w:t xml:space="preserve"> </w:t>
      </w:r>
      <w:r w:rsidR="00AF6AF5" w:rsidRPr="00D355FA">
        <w:rPr>
          <w:lang w:val="ru-RU"/>
        </w:rPr>
        <w:t>перенос</w:t>
      </w:r>
      <w:r w:rsidR="00ED750F">
        <w:rPr>
          <w:lang w:val="ru-RU"/>
        </w:rPr>
        <w:t xml:space="preserve"> </w:t>
      </w:r>
      <w:r w:rsidR="00D355FA">
        <w:rPr>
          <w:lang w:val="ru-RU"/>
        </w:rPr>
        <w:t>данных</w:t>
      </w:r>
      <w:r w:rsidR="00ED750F">
        <w:rPr>
          <w:lang w:val="ru-RU"/>
        </w:rPr>
        <w:t xml:space="preserve"> </w:t>
      </w:r>
      <w:r w:rsidR="00D355FA">
        <w:rPr>
          <w:lang w:val="ru-RU"/>
        </w:rPr>
        <w:t>в</w:t>
      </w:r>
      <w:r w:rsidR="00ED750F">
        <w:rPr>
          <w:lang w:val="ru-RU"/>
        </w:rPr>
        <w:t xml:space="preserve"> </w:t>
      </w:r>
      <w:r w:rsidR="00D355FA">
        <w:rPr>
          <w:lang w:val="ru-RU"/>
        </w:rPr>
        <w:t>ручном</w:t>
      </w:r>
      <w:r w:rsidR="00ED750F">
        <w:rPr>
          <w:lang w:val="ru-RU"/>
        </w:rPr>
        <w:t xml:space="preserve"> </w:t>
      </w:r>
      <w:r w:rsidR="00D355FA">
        <w:rPr>
          <w:lang w:val="ru-RU"/>
        </w:rPr>
        <w:t>режиме</w:t>
      </w:r>
      <w:r w:rsidR="00ED750F">
        <w:rPr>
          <w:lang w:val="ru-RU"/>
        </w:rPr>
        <w:t xml:space="preserve"> </w:t>
      </w:r>
      <w:r w:rsidR="00D355FA">
        <w:rPr>
          <w:lang w:val="ru-RU"/>
        </w:rPr>
        <w:t>(см.</w:t>
      </w:r>
      <w:r w:rsidR="00ED750F">
        <w:rPr>
          <w:lang w:val="ru-RU"/>
        </w:rPr>
        <w:t xml:space="preserve"> </w:t>
      </w:r>
      <w:r w:rsidR="00FA1EF7">
        <w:rPr>
          <w:lang w:val="ru-RU"/>
        </w:rPr>
        <w:t>п.</w:t>
      </w:r>
      <w:r w:rsidR="00ED750F">
        <w:rPr>
          <w:lang w:val="ru-RU"/>
        </w:rPr>
        <w:t xml:space="preserve"> </w:t>
      </w:r>
      <w:r w:rsidR="00D355FA">
        <w:rPr>
          <w:lang w:val="ru-RU"/>
        </w:rPr>
        <w:fldChar w:fldCharType="begin"/>
      </w:r>
      <w:r w:rsidR="00D355FA">
        <w:rPr>
          <w:lang w:val="ru-RU"/>
        </w:rPr>
        <w:instrText xml:space="preserve"> REF _Ref124543301 \n </w:instrText>
      </w:r>
      <w:r w:rsidR="00D355FA">
        <w:rPr>
          <w:lang w:val="ru-RU"/>
        </w:rPr>
        <w:fldChar w:fldCharType="separate"/>
      </w:r>
      <w:r w:rsidR="0021251C">
        <w:rPr>
          <w:lang w:val="ru-RU"/>
        </w:rPr>
        <w:t>5.2.3</w:t>
      </w:r>
      <w:r w:rsidR="00D355FA">
        <w:rPr>
          <w:lang w:val="ru-RU"/>
        </w:rPr>
        <w:fldChar w:fldCharType="end"/>
      </w:r>
      <w:r w:rsidR="00ED750F">
        <w:rPr>
          <w:lang w:val="ru-RU"/>
        </w:rPr>
        <w:t xml:space="preserve"> </w:t>
      </w:r>
      <w:r w:rsidR="00D355FA">
        <w:rPr>
          <w:lang w:val="ru-RU"/>
        </w:rPr>
        <w:fldChar w:fldCharType="begin"/>
      </w:r>
      <w:r w:rsidR="00D355FA">
        <w:rPr>
          <w:lang w:val="ru-RU"/>
        </w:rPr>
        <w:instrText xml:space="preserve"> REF _Ref124543301 </w:instrText>
      </w:r>
      <w:r w:rsidR="00D355FA">
        <w:rPr>
          <w:lang w:val="ru-RU"/>
        </w:rPr>
        <w:fldChar w:fldCharType="separate"/>
      </w:r>
      <w:r w:rsidR="0021251C" w:rsidRPr="00AF6AF5">
        <w:t>Процедура</w:t>
      </w:r>
      <w:r w:rsidR="0021251C">
        <w:t xml:space="preserve"> </w:t>
      </w:r>
      <w:r w:rsidR="0021251C" w:rsidRPr="00AF6AF5">
        <w:t>переноса</w:t>
      </w:r>
      <w:r w:rsidR="0021251C">
        <w:t xml:space="preserve"> </w:t>
      </w:r>
      <w:r w:rsidR="0021251C" w:rsidRPr="00AF6AF5">
        <w:t>(копирования)</w:t>
      </w:r>
      <w:r w:rsidR="0021251C">
        <w:t xml:space="preserve"> </w:t>
      </w:r>
      <w:r w:rsidR="0021251C" w:rsidRPr="00AF6AF5">
        <w:t>данных</w:t>
      </w:r>
      <w:r w:rsidR="00D355FA">
        <w:rPr>
          <w:lang w:val="ru-RU"/>
        </w:rPr>
        <w:fldChar w:fldCharType="end"/>
      </w:r>
      <w:r w:rsidR="00FA1EF7">
        <w:rPr>
          <w:lang w:val="ru-RU"/>
        </w:rPr>
        <w:t>).</w:t>
      </w:r>
      <w:r w:rsidR="00ED750F">
        <w:rPr>
          <w:lang w:val="ru-RU"/>
        </w:rPr>
        <w:t xml:space="preserve"> </w:t>
      </w:r>
      <w:r w:rsidR="00FA1EF7">
        <w:rPr>
          <w:lang w:val="ru-RU"/>
        </w:rPr>
        <w:t>П</w:t>
      </w:r>
      <w:r w:rsidR="00AF6AF5" w:rsidRPr="00D355FA">
        <w:rPr>
          <w:lang w:val="ru-RU"/>
        </w:rPr>
        <w:t>ри</w:t>
      </w:r>
      <w:r w:rsidR="00ED750F">
        <w:rPr>
          <w:lang w:val="ru-RU"/>
        </w:rPr>
        <w:t xml:space="preserve"> </w:t>
      </w:r>
      <w:r w:rsidR="00FA1EF7">
        <w:rPr>
          <w:lang w:val="ru-RU"/>
        </w:rPr>
        <w:t>полном</w:t>
      </w:r>
      <w:r w:rsidR="00ED750F">
        <w:rPr>
          <w:lang w:val="ru-RU"/>
        </w:rPr>
        <w:t xml:space="preserve"> </w:t>
      </w:r>
      <w:r w:rsidR="00FA1EF7">
        <w:rPr>
          <w:lang w:val="ru-RU"/>
        </w:rPr>
        <w:t>ручном</w:t>
      </w:r>
      <w:r w:rsidR="00ED750F">
        <w:rPr>
          <w:lang w:val="ru-RU"/>
        </w:rPr>
        <w:t xml:space="preserve"> </w:t>
      </w:r>
      <w:r w:rsidR="00FA1EF7">
        <w:rPr>
          <w:lang w:val="ru-RU"/>
        </w:rPr>
        <w:t>переносе</w:t>
      </w:r>
      <w:r w:rsidR="00ED750F">
        <w:rPr>
          <w:lang w:val="ru-RU"/>
        </w:rPr>
        <w:t xml:space="preserve"> </w:t>
      </w:r>
      <w:r w:rsidR="00AF6AF5" w:rsidRPr="00D355FA">
        <w:rPr>
          <w:lang w:val="ru-RU"/>
        </w:rPr>
        <w:t>измерения</w:t>
      </w:r>
      <w:r w:rsidR="00ED750F">
        <w:rPr>
          <w:lang w:val="ru-RU"/>
        </w:rPr>
        <w:t xml:space="preserve"> </w:t>
      </w:r>
      <w:r w:rsidR="00AF6AF5" w:rsidRPr="00D355FA">
        <w:rPr>
          <w:lang w:val="ru-RU"/>
        </w:rPr>
        <w:t>будут</w:t>
      </w:r>
      <w:r w:rsidR="00ED750F">
        <w:rPr>
          <w:lang w:val="ru-RU"/>
        </w:rPr>
        <w:t xml:space="preserve"> </w:t>
      </w:r>
      <w:r w:rsidR="00AF6AF5" w:rsidRPr="00D355FA">
        <w:rPr>
          <w:lang w:val="ru-RU"/>
        </w:rPr>
        <w:t>записаны</w:t>
      </w:r>
      <w:r w:rsidR="00ED750F">
        <w:rPr>
          <w:lang w:val="ru-RU"/>
        </w:rPr>
        <w:t xml:space="preserve"> </w:t>
      </w:r>
      <w:r w:rsidR="00AF6AF5" w:rsidRPr="00D355FA">
        <w:rPr>
          <w:lang w:val="ru-RU"/>
        </w:rPr>
        <w:t>заново.</w:t>
      </w:r>
    </w:p>
    <w:p w14:paraId="5C5CBED2" w14:textId="0A98AD7F" w:rsidR="00AF6AF5" w:rsidRPr="00C74A78" w:rsidRDefault="00AF6AF5" w:rsidP="00371399">
      <w:pPr>
        <w:pStyle w:val="a5"/>
        <w:rPr>
          <w:lang w:val="ru-RU"/>
        </w:rPr>
      </w:pPr>
      <w:r w:rsidRPr="00C74A78">
        <w:rPr>
          <w:lang w:val="ru-RU"/>
        </w:rPr>
        <w:t>2.</w:t>
      </w:r>
      <w:r w:rsidR="00ED750F" w:rsidRPr="00ED750F">
        <w:rPr>
          <w:lang w:val="ru-RU"/>
        </w:rPr>
        <w:t xml:space="preserve"> </w:t>
      </w:r>
      <w:r w:rsidRPr="00C74A78">
        <w:rPr>
          <w:lang w:val="ru-RU"/>
        </w:rPr>
        <w:t>Поддерживается</w:t>
      </w:r>
      <w:r w:rsidR="00ED750F">
        <w:rPr>
          <w:lang w:val="ru-RU"/>
        </w:rPr>
        <w:t xml:space="preserve"> </w:t>
      </w:r>
      <w:r w:rsidRPr="00C74A78">
        <w:rPr>
          <w:lang w:val="ru-RU"/>
        </w:rPr>
        <w:t>комбинация</w:t>
      </w:r>
      <w:r w:rsidR="00ED750F">
        <w:rPr>
          <w:lang w:val="ru-RU"/>
        </w:rPr>
        <w:t xml:space="preserve"> </w:t>
      </w:r>
      <w:r w:rsidRPr="00C74A78">
        <w:rPr>
          <w:lang w:val="ru-RU"/>
        </w:rPr>
        <w:t>настроек,</w:t>
      </w:r>
      <w:r w:rsidR="00ED750F">
        <w:rPr>
          <w:lang w:val="ru-RU"/>
        </w:rPr>
        <w:t xml:space="preserve"> </w:t>
      </w:r>
      <w:r w:rsidRPr="00C74A78">
        <w:rPr>
          <w:lang w:val="ru-RU"/>
        </w:rPr>
        <w:t>когда</w:t>
      </w:r>
      <w:r w:rsidR="00ED750F">
        <w:rPr>
          <w:lang w:val="ru-RU"/>
        </w:rPr>
        <w:t xml:space="preserve"> </w:t>
      </w:r>
      <w:r w:rsidRPr="00C74A78">
        <w:rPr>
          <w:lang w:val="ru-RU"/>
        </w:rPr>
        <w:t>при</w:t>
      </w:r>
      <w:r w:rsidR="00ED750F">
        <w:rPr>
          <w:lang w:val="ru-RU"/>
        </w:rPr>
        <w:t xml:space="preserve"> </w:t>
      </w:r>
      <w:r w:rsidRPr="00C74A78">
        <w:rPr>
          <w:lang w:val="ru-RU"/>
        </w:rPr>
        <w:t>автоматическом</w:t>
      </w:r>
      <w:r w:rsidR="00ED750F">
        <w:rPr>
          <w:lang w:val="ru-RU"/>
        </w:rPr>
        <w:t xml:space="preserve"> </w:t>
      </w:r>
      <w:r w:rsidRPr="00C74A78">
        <w:rPr>
          <w:lang w:val="ru-RU"/>
        </w:rPr>
        <w:t>переносе</w:t>
      </w:r>
      <w:r w:rsidR="00ED750F">
        <w:rPr>
          <w:lang w:val="ru-RU"/>
        </w:rPr>
        <w:t xml:space="preserve"> </w:t>
      </w:r>
      <w:r w:rsidRPr="00C74A78">
        <w:rPr>
          <w:lang w:val="ru-RU"/>
        </w:rPr>
        <w:t>данных</w:t>
      </w:r>
      <w:r w:rsidR="00ED750F">
        <w:rPr>
          <w:lang w:val="ru-RU"/>
        </w:rPr>
        <w:t xml:space="preserve"> </w:t>
      </w:r>
      <w:r w:rsidRPr="00C74A78">
        <w:rPr>
          <w:lang w:val="ru-RU"/>
        </w:rPr>
        <w:t>после</w:t>
      </w:r>
      <w:r w:rsidR="00ED750F">
        <w:rPr>
          <w:lang w:val="ru-RU"/>
        </w:rPr>
        <w:t xml:space="preserve"> </w:t>
      </w:r>
      <w:r w:rsidRPr="00C74A78">
        <w:rPr>
          <w:lang w:val="ru-RU"/>
        </w:rPr>
        <w:t>сохранения</w:t>
      </w:r>
      <w:r w:rsidR="00ED750F">
        <w:rPr>
          <w:lang w:val="ru-RU"/>
        </w:rPr>
        <w:t xml:space="preserve"> </w:t>
      </w:r>
      <w:r w:rsidRPr="00C74A78">
        <w:rPr>
          <w:lang w:val="ru-RU"/>
        </w:rPr>
        <w:t>в</w:t>
      </w:r>
      <w:r w:rsidR="00ED750F" w:rsidRPr="00ED750F">
        <w:rPr>
          <w:lang w:val="ru-RU"/>
        </w:rPr>
        <w:t xml:space="preserve"> </w:t>
      </w:r>
      <w:r w:rsidR="00ED750F">
        <w:rPr>
          <w:lang w:val="ru-RU"/>
        </w:rPr>
        <w:t xml:space="preserve"> </w:t>
      </w:r>
      <w:r w:rsidRPr="00D355FA">
        <w:t>ViQube</w:t>
      </w:r>
      <w:r w:rsidR="00ED750F">
        <w:rPr>
          <w:lang w:val="ru-RU"/>
        </w:rPr>
        <w:t xml:space="preserve"> </w:t>
      </w:r>
      <w:r w:rsidRPr="00C74A78">
        <w:rPr>
          <w:lang w:val="ru-RU"/>
        </w:rPr>
        <w:t>попадают</w:t>
      </w:r>
      <w:r w:rsidR="00ED750F">
        <w:rPr>
          <w:lang w:val="ru-RU"/>
        </w:rPr>
        <w:t xml:space="preserve"> </w:t>
      </w:r>
      <w:r w:rsidRPr="00C74A78">
        <w:rPr>
          <w:lang w:val="ru-RU"/>
        </w:rPr>
        <w:t>только</w:t>
      </w:r>
      <w:r w:rsidR="00ED750F">
        <w:rPr>
          <w:lang w:val="ru-RU"/>
        </w:rPr>
        <w:t xml:space="preserve"> </w:t>
      </w:r>
      <w:r w:rsidRPr="00C74A78">
        <w:rPr>
          <w:lang w:val="ru-RU"/>
        </w:rPr>
        <w:t>данные</w:t>
      </w:r>
      <w:r w:rsidR="00ED750F">
        <w:rPr>
          <w:lang w:val="ru-RU"/>
        </w:rPr>
        <w:t xml:space="preserve"> </w:t>
      </w:r>
      <w:r w:rsidRPr="00C74A78">
        <w:rPr>
          <w:lang w:val="ru-RU"/>
        </w:rPr>
        <w:t>в</w:t>
      </w:r>
      <w:r w:rsidR="00ED750F" w:rsidRPr="00ED750F">
        <w:rPr>
          <w:lang w:val="ru-RU"/>
        </w:rPr>
        <w:t xml:space="preserve"> </w:t>
      </w:r>
      <w:r w:rsidRPr="00C74A78">
        <w:rPr>
          <w:lang w:val="ru-RU"/>
        </w:rPr>
        <w:t>конечных</w:t>
      </w:r>
      <w:r w:rsidR="00ED750F">
        <w:rPr>
          <w:lang w:val="ru-RU"/>
        </w:rPr>
        <w:t xml:space="preserve"> </w:t>
      </w:r>
      <w:r w:rsidRPr="00C74A78">
        <w:rPr>
          <w:lang w:val="ru-RU"/>
        </w:rPr>
        <w:t>статусах.</w:t>
      </w:r>
    </w:p>
    <w:p w14:paraId="6D116649" w14:textId="14CA12E6" w:rsidR="00AF6AF5" w:rsidRPr="00AF6AF5" w:rsidRDefault="00AF6AF5" w:rsidP="00371399">
      <w:pPr>
        <w:pStyle w:val="3"/>
      </w:pPr>
      <w:bookmarkStart w:id="176" w:name="_Toc126141080"/>
      <w:r w:rsidRPr="00AF6AF5">
        <w:t>Перенос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только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конечных</w:t>
      </w:r>
      <w:r w:rsidR="00ED750F">
        <w:t xml:space="preserve"> </w:t>
      </w:r>
      <w:r w:rsidRPr="00AF6AF5">
        <w:t>статусах</w:t>
      </w:r>
      <w:bookmarkEnd w:id="176"/>
    </w:p>
    <w:p w14:paraId="4F8E0338" w14:textId="746F619D" w:rsidR="00AF6AF5" w:rsidRPr="00AF6AF5" w:rsidRDefault="00AF6AF5" w:rsidP="00371399">
      <w:r w:rsidRPr="00AF6AF5">
        <w:t>Данная</w:t>
      </w:r>
      <w:r w:rsidR="00ED750F">
        <w:t xml:space="preserve"> </w:t>
      </w:r>
      <w:r w:rsidRPr="00AF6AF5">
        <w:t>настройка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переносить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ViQube</w:t>
      </w:r>
      <w:r w:rsidR="00ED750F">
        <w:t xml:space="preserve"> </w:t>
      </w:r>
      <w:r w:rsidRPr="00AF6AF5">
        <w:t>данные</w:t>
      </w:r>
      <w:r w:rsidR="00ED750F">
        <w:t xml:space="preserve"> </w:t>
      </w:r>
      <w:r w:rsidRPr="00AF6AF5">
        <w:t>только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конечных</w:t>
      </w:r>
      <w:r w:rsidR="00ED750F">
        <w:t xml:space="preserve"> </w:t>
      </w:r>
      <w:r w:rsidRPr="00AF6AF5">
        <w:t>статусах</w:t>
      </w:r>
      <w:r w:rsidR="00ED750F">
        <w:t xml:space="preserve"> </w:t>
      </w:r>
      <w:r w:rsidRPr="00AF6AF5">
        <w:t>бизнес-процессов</w:t>
      </w:r>
      <w:r w:rsidR="00ED750F">
        <w:t xml:space="preserve"> </w:t>
      </w:r>
      <w:r w:rsidRPr="00AF6AF5">
        <w:t>или</w:t>
      </w:r>
      <w:r w:rsidR="00ED750F">
        <w:t xml:space="preserve"> </w:t>
      </w:r>
      <w:r w:rsidRPr="00AF6AF5">
        <w:t>данные,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которых</w:t>
      </w:r>
      <w:r w:rsidR="00ED750F">
        <w:t xml:space="preserve"> </w:t>
      </w:r>
      <w:r w:rsidRPr="00AF6AF5">
        <w:t>нет</w:t>
      </w:r>
      <w:r w:rsidR="00ED750F">
        <w:t xml:space="preserve"> </w:t>
      </w:r>
      <w:r w:rsidRPr="00AF6AF5">
        <w:t>никаких</w:t>
      </w:r>
      <w:r w:rsidR="00ED750F">
        <w:t xml:space="preserve"> </w:t>
      </w:r>
      <w:r w:rsidRPr="00AF6AF5">
        <w:t>бизнес-процессов.</w:t>
      </w:r>
      <w:r w:rsidR="00ED750F">
        <w:t xml:space="preserve"> </w:t>
      </w:r>
      <w:r w:rsidRPr="00AF6AF5">
        <w:t>Цель</w:t>
      </w:r>
      <w:r w:rsidR="00ED750F">
        <w:t xml:space="preserve"> </w:t>
      </w:r>
      <w:r w:rsidRPr="00AF6AF5">
        <w:t>данной</w:t>
      </w:r>
      <w:r w:rsidR="00ED750F">
        <w:t xml:space="preserve"> </w:t>
      </w:r>
      <w:r w:rsidRPr="00AF6AF5">
        <w:t>настройки</w:t>
      </w:r>
      <w:r w:rsidR="00ED750F">
        <w:t xml:space="preserve"> </w:t>
      </w:r>
      <w:r w:rsidRPr="00AF6AF5">
        <w:t>–</w:t>
      </w:r>
      <w:r w:rsidR="00ED750F">
        <w:t xml:space="preserve"> </w:t>
      </w:r>
      <w:r w:rsidRPr="00AF6AF5">
        <w:t>отображение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информационных</w:t>
      </w:r>
      <w:r w:rsidR="00ED750F">
        <w:t xml:space="preserve"> </w:t>
      </w:r>
      <w:r w:rsidRPr="00AF6AF5">
        <w:t>панелях</w:t>
      </w:r>
      <w:r w:rsidR="00ED750F">
        <w:t xml:space="preserve"> </w:t>
      </w:r>
      <w:r w:rsidRPr="00AF6AF5">
        <w:t>только</w:t>
      </w:r>
      <w:r w:rsidR="00ED750F">
        <w:t xml:space="preserve"> </w:t>
      </w:r>
      <w:r w:rsidRPr="00AF6AF5">
        <w:t>согласованных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проверенных</w:t>
      </w:r>
      <w:r w:rsidR="00ED750F">
        <w:t xml:space="preserve"> </w:t>
      </w:r>
      <w:r w:rsidRPr="00AF6AF5">
        <w:t>данных.</w:t>
      </w:r>
    </w:p>
    <w:p w14:paraId="161E4932" w14:textId="2B2601E5" w:rsidR="00AF6AF5" w:rsidRPr="00AF6AF5" w:rsidRDefault="00AF6AF5" w:rsidP="00371399">
      <w:r w:rsidRPr="00AF6AF5">
        <w:lastRenderedPageBreak/>
        <w:t>Для</w:t>
      </w:r>
      <w:r w:rsidR="00ED750F">
        <w:t xml:space="preserve"> </w:t>
      </w:r>
      <w:r w:rsidRPr="00AF6AF5">
        <w:t>включения</w:t>
      </w:r>
      <w:r w:rsidR="00ED750F">
        <w:t xml:space="preserve"> </w:t>
      </w:r>
      <w:r w:rsidRPr="00AF6AF5">
        <w:t>переноса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только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конечных</w:t>
      </w:r>
      <w:r w:rsidR="00ED750F">
        <w:t xml:space="preserve"> </w:t>
      </w:r>
      <w:r w:rsidRPr="00AF6AF5">
        <w:t>статусах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выполнить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действия:</w:t>
      </w:r>
    </w:p>
    <w:p w14:paraId="423C1B50" w14:textId="3C5044F6" w:rsidR="00CE489B" w:rsidRPr="00AF6AF5" w:rsidRDefault="00CE489B">
      <w:pPr>
        <w:pStyle w:val="afa"/>
        <w:numPr>
          <w:ilvl w:val="0"/>
          <w:numId w:val="17"/>
        </w:numPr>
      </w:pPr>
      <w:r w:rsidRPr="00AF6AF5">
        <w:t>Нажат</w:t>
      </w:r>
      <w:r>
        <w:t>ь</w:t>
      </w:r>
      <w:r w:rsidR="00ED750F">
        <w:t xml:space="preserve"> </w:t>
      </w:r>
      <w:r>
        <w:t>кнопку</w:t>
      </w:r>
      <w:r w:rsidR="00ED750F">
        <w:t xml:space="preserve"> </w:t>
      </w:r>
      <w:r w:rsidRPr="00881DE7">
        <w:rPr>
          <w:rStyle w:val="af2"/>
        </w:rPr>
        <w:t>Проверить</w:t>
      </w:r>
      <w:r w:rsidR="00ED750F">
        <w:rPr>
          <w:rStyle w:val="af2"/>
        </w:rPr>
        <w:t xml:space="preserve"> </w:t>
      </w:r>
      <w:r w:rsidRPr="00881DE7">
        <w:rPr>
          <w:rStyle w:val="af2"/>
        </w:rPr>
        <w:t>подключение</w:t>
      </w:r>
      <w:r w:rsidR="00ED750F">
        <w:t xml:space="preserve"> </w:t>
      </w:r>
      <w:r w:rsidRPr="00AF6AF5">
        <w:t>(</w:t>
      </w:r>
      <w:r>
        <w:t>см.</w:t>
      </w:r>
      <w:r w:rsidR="00ED750F">
        <w:t xml:space="preserve"> </w:t>
      </w:r>
      <w:fldSimple w:instr=" REF  _Ref124541749 \* Lower ">
        <w:r w:rsidR="0021251C">
          <w:t xml:space="preserve">рисунок </w:t>
        </w:r>
        <w:r w:rsidR="0021251C">
          <w:rPr>
            <w:noProof/>
          </w:rPr>
          <w:t>25</w:t>
        </w:r>
      </w:fldSimple>
      <w:r w:rsidRPr="00AF6AF5">
        <w:t>).</w:t>
      </w:r>
    </w:p>
    <w:p w14:paraId="41624A09" w14:textId="10B111AC" w:rsidR="00CE489B" w:rsidRDefault="00CE489B">
      <w:pPr>
        <w:pStyle w:val="afa"/>
        <w:numPr>
          <w:ilvl w:val="0"/>
          <w:numId w:val="17"/>
        </w:numPr>
      </w:pPr>
      <w:r>
        <w:t>Поставить</w:t>
      </w:r>
      <w:r w:rsidR="00ED750F">
        <w:t xml:space="preserve"> </w:t>
      </w:r>
      <w:r>
        <w:t>отметку</w:t>
      </w:r>
      <w:r w:rsidR="00ED750F">
        <w:t xml:space="preserve"> </w:t>
      </w:r>
      <w:r>
        <w:t>в</w:t>
      </w:r>
      <w:r w:rsidR="00ED750F">
        <w:t xml:space="preserve"> </w:t>
      </w:r>
      <w:r w:rsidR="00AF6AF5" w:rsidRPr="00AF6AF5">
        <w:t>поле</w:t>
      </w:r>
      <w:r w:rsidR="00ED750F">
        <w:t xml:space="preserve"> </w:t>
      </w:r>
      <w:r w:rsidR="00AF6AF5" w:rsidRPr="00AF6AF5">
        <w:t>«Переносить</w:t>
      </w:r>
      <w:r w:rsidR="00ED750F">
        <w:t xml:space="preserve"> </w:t>
      </w:r>
      <w:r w:rsidR="00AF6AF5" w:rsidRPr="00AF6AF5">
        <w:t>данные</w:t>
      </w:r>
      <w:r w:rsidR="00ED750F">
        <w:t xml:space="preserve"> </w:t>
      </w:r>
      <w:r w:rsidR="00AF6AF5" w:rsidRPr="00AF6AF5">
        <w:t>только</w:t>
      </w:r>
      <w:r w:rsidR="00ED750F">
        <w:t xml:space="preserve"> </w:t>
      </w:r>
      <w:r w:rsidR="00AF6AF5" w:rsidRPr="00AF6AF5">
        <w:t>в</w:t>
      </w:r>
      <w:r w:rsidR="00ED750F">
        <w:t xml:space="preserve"> </w:t>
      </w:r>
      <w:r w:rsidR="00AF6AF5" w:rsidRPr="00AF6AF5">
        <w:t>конечных</w:t>
      </w:r>
      <w:r w:rsidR="00ED750F">
        <w:t xml:space="preserve"> </w:t>
      </w:r>
      <w:r w:rsidR="00AF6AF5" w:rsidRPr="00AF6AF5">
        <w:t>статусах»</w:t>
      </w:r>
      <w:r w:rsidR="00ED750F">
        <w:t xml:space="preserve"> </w:t>
      </w:r>
    </w:p>
    <w:p w14:paraId="3B6A9791" w14:textId="53BD762C" w:rsidR="00AF6AF5" w:rsidRPr="00AF6AF5" w:rsidRDefault="00ED750F">
      <w:pPr>
        <w:pStyle w:val="afa"/>
        <w:numPr>
          <w:ilvl w:val="0"/>
          <w:numId w:val="17"/>
        </w:numPr>
      </w:pPr>
      <w:r>
        <w:t xml:space="preserve"> </w:t>
      </w:r>
      <w:r w:rsidR="00CE489B">
        <w:t>Нажать</w:t>
      </w:r>
      <w:r>
        <w:t xml:space="preserve"> </w:t>
      </w:r>
      <w:r w:rsidR="00CE489B">
        <w:t>кнопку</w:t>
      </w:r>
      <w:r>
        <w:t xml:space="preserve"> </w:t>
      </w:r>
      <w:r w:rsidR="00CE489B" w:rsidRPr="00CE489B">
        <w:rPr>
          <w:rStyle w:val="af1"/>
        </w:rPr>
        <w:t>Сохранить</w:t>
      </w:r>
      <w:r w:rsidR="00AF6AF5" w:rsidRPr="00AF6AF5">
        <w:t>.</w:t>
      </w:r>
    </w:p>
    <w:p w14:paraId="03455F56" w14:textId="1AA768D2" w:rsidR="00AF6AF5" w:rsidRPr="00AF6AF5" w:rsidRDefault="00AF6AF5" w:rsidP="00371399">
      <w:pPr>
        <w:pStyle w:val="3"/>
      </w:pPr>
      <w:bookmarkStart w:id="177" w:name="_Toc126141081"/>
      <w:r w:rsidRPr="00AF6AF5">
        <w:t>Перенос</w:t>
      </w:r>
      <w:r w:rsidR="00ED750F">
        <w:t xml:space="preserve"> </w:t>
      </w:r>
      <w:r w:rsidRPr="00AF6AF5">
        <w:t>состояний</w:t>
      </w:r>
      <w:r w:rsidR="00ED750F">
        <w:t xml:space="preserve"> </w:t>
      </w:r>
      <w:r w:rsidRPr="00AF6AF5">
        <w:t>«Статутов</w:t>
      </w:r>
      <w:r w:rsidR="00ED750F">
        <w:t xml:space="preserve"> </w:t>
      </w:r>
      <w:r w:rsidRPr="00AF6AF5">
        <w:t>элементов»</w:t>
      </w:r>
      <w:r w:rsidR="00ED750F">
        <w:t xml:space="preserve"> </w:t>
      </w:r>
      <w:r w:rsidRPr="00AF6AF5">
        <w:t>справочников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ViQube</w:t>
      </w:r>
      <w:bookmarkEnd w:id="177"/>
    </w:p>
    <w:p w14:paraId="17670890" w14:textId="5262221A" w:rsidR="00AF6AF5" w:rsidRPr="00AF6AF5" w:rsidRDefault="00AF6AF5" w:rsidP="00371399">
      <w:r w:rsidRPr="00AF6AF5">
        <w:t>При</w:t>
      </w:r>
      <w:r w:rsidR="00ED750F">
        <w:t xml:space="preserve"> </w:t>
      </w:r>
      <w:r w:rsidRPr="00AF6AF5">
        <w:t>переносе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справочников</w:t>
      </w:r>
      <w:r w:rsidR="00ED750F">
        <w:t xml:space="preserve"> </w:t>
      </w:r>
      <w:r w:rsidR="00CE489B">
        <w:t>система</w:t>
      </w:r>
      <w:r w:rsidR="00ED750F">
        <w:t xml:space="preserve"> </w:t>
      </w:r>
      <w:r w:rsidRPr="00AF6AF5">
        <w:t>может</w:t>
      </w:r>
      <w:r w:rsidR="00ED750F">
        <w:t xml:space="preserve"> </w:t>
      </w:r>
      <w:r w:rsidRPr="00AF6AF5">
        <w:t>переносить</w:t>
      </w:r>
      <w:r w:rsidR="00ED750F">
        <w:t xml:space="preserve"> </w:t>
      </w:r>
      <w:r w:rsidRPr="00AF6AF5">
        <w:t>также</w:t>
      </w:r>
      <w:r w:rsidR="00ED750F">
        <w:t xml:space="preserve"> </w:t>
      </w:r>
      <w:r w:rsidRPr="00AF6AF5">
        <w:t>данные</w:t>
      </w:r>
      <w:r w:rsidR="00ED750F">
        <w:t xml:space="preserve"> </w:t>
      </w:r>
      <w:r w:rsidRPr="00AF6AF5">
        <w:t>статуса</w:t>
      </w:r>
      <w:r w:rsidR="00ED750F">
        <w:t xml:space="preserve"> </w:t>
      </w:r>
      <w:r w:rsidRPr="00AF6AF5">
        <w:t>бизнес-процесса</w:t>
      </w:r>
      <w:r w:rsidR="00ED750F">
        <w:t xml:space="preserve"> </w:t>
      </w:r>
      <w:r w:rsidRPr="00AF6AF5">
        <w:t>элемента.</w:t>
      </w:r>
      <w:r w:rsidR="00ED750F">
        <w:t xml:space="preserve"> </w:t>
      </w:r>
      <w:r w:rsidRPr="00AF6AF5">
        <w:t>Они</w:t>
      </w:r>
      <w:r w:rsidR="00ED750F">
        <w:t xml:space="preserve"> </w:t>
      </w:r>
      <w:r w:rsidRPr="00AF6AF5">
        <w:t>записываются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rPr>
          <w:lang w:val="en-US"/>
        </w:rPr>
        <w:t>ViQube</w:t>
      </w:r>
      <w:r w:rsidR="00ED750F">
        <w:t xml:space="preserve"> </w:t>
      </w:r>
      <w:r w:rsidRPr="00AF6AF5">
        <w:t>совместно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данными</w:t>
      </w:r>
      <w:r w:rsidR="00ED750F">
        <w:t xml:space="preserve"> </w:t>
      </w:r>
      <w:r w:rsidRPr="00AF6AF5">
        <w:t>при</w:t>
      </w:r>
      <w:r w:rsidR="00ED750F">
        <w:t xml:space="preserve"> </w:t>
      </w:r>
      <w:r w:rsidRPr="00AF6AF5">
        <w:t>выполнении</w:t>
      </w:r>
      <w:r w:rsidR="00ED750F">
        <w:t xml:space="preserve"> </w:t>
      </w:r>
      <w:r w:rsidRPr="00AF6AF5">
        <w:t>переноса.</w:t>
      </w:r>
    </w:p>
    <w:p w14:paraId="66C03722" w14:textId="1AA8BE3A" w:rsidR="00AF6AF5" w:rsidRPr="00AF6AF5" w:rsidRDefault="00AF6AF5" w:rsidP="00371399">
      <w:r w:rsidRPr="00AF6AF5">
        <w:t>При</w:t>
      </w:r>
      <w:r w:rsidR="00ED750F">
        <w:t xml:space="preserve"> </w:t>
      </w:r>
      <w:r w:rsidRPr="00AF6AF5">
        <w:t>переносе</w:t>
      </w:r>
      <w:r w:rsidR="00ED750F">
        <w:t xml:space="preserve"> </w:t>
      </w:r>
      <w:r w:rsidRPr="00AF6AF5">
        <w:t>информации</w:t>
      </w:r>
      <w:r w:rsidR="00ED750F">
        <w:t xml:space="preserve"> </w:t>
      </w:r>
      <w:r w:rsidRPr="00AF6AF5">
        <w:t>о</w:t>
      </w:r>
      <w:r w:rsidR="00ED750F">
        <w:t xml:space="preserve"> </w:t>
      </w:r>
      <w:r w:rsidRPr="00AF6AF5">
        <w:t>статусах</w:t>
      </w:r>
      <w:r w:rsidR="00ED750F">
        <w:t xml:space="preserve"> </w:t>
      </w:r>
      <w:r w:rsidRPr="00AF6AF5">
        <w:t>бизнес-процессов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таблице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ViQube</w:t>
      </w:r>
      <w:r w:rsidR="00ED750F">
        <w:t xml:space="preserve"> </w:t>
      </w:r>
      <w:r w:rsidRPr="00AF6AF5">
        <w:t>отобразятся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поля:</w:t>
      </w:r>
    </w:p>
    <w:p w14:paraId="770FF461" w14:textId="0FF09931" w:rsidR="00AF6AF5" w:rsidRPr="00AF6AF5" w:rsidRDefault="00AF6AF5">
      <w:pPr>
        <w:pStyle w:val="afa"/>
        <w:numPr>
          <w:ilvl w:val="0"/>
          <w:numId w:val="18"/>
        </w:numPr>
      </w:pPr>
      <w:r w:rsidRPr="00AF6AF5">
        <w:t>поле</w:t>
      </w:r>
      <w:r w:rsidR="00ED750F">
        <w:t xml:space="preserve"> </w:t>
      </w:r>
      <w:r w:rsidRPr="00AF6AF5">
        <w:t>«*bp_statename_&lt;Название</w:t>
      </w:r>
      <w:r w:rsidR="00ED750F">
        <w:t xml:space="preserve"> </w:t>
      </w:r>
      <w:r w:rsidRPr="00AF6AF5">
        <w:t>бизнес-процесса&gt;».</w:t>
      </w:r>
      <w:r w:rsidR="00ED750F">
        <w:t xml:space="preserve"> </w:t>
      </w:r>
      <w:r w:rsidRPr="00AF6AF5">
        <w:t>Содержит</w:t>
      </w:r>
      <w:r w:rsidR="00ED750F">
        <w:t xml:space="preserve"> </w:t>
      </w:r>
      <w:r w:rsidRPr="00AF6AF5">
        <w:t>наименование</w:t>
      </w:r>
      <w:r w:rsidR="00ED750F">
        <w:t xml:space="preserve"> </w:t>
      </w:r>
      <w:r w:rsidRPr="00AF6AF5">
        <w:t>статуса</w:t>
      </w:r>
      <w:r w:rsidR="00ED750F">
        <w:t xml:space="preserve"> </w:t>
      </w:r>
      <w:r w:rsidRPr="00AF6AF5">
        <w:t>бизнес-процесса;</w:t>
      </w:r>
    </w:p>
    <w:p w14:paraId="3A1F360F" w14:textId="6A3493D3" w:rsidR="00AF6AF5" w:rsidRPr="00AF6AF5" w:rsidRDefault="00AF6AF5">
      <w:pPr>
        <w:pStyle w:val="afa"/>
        <w:numPr>
          <w:ilvl w:val="0"/>
          <w:numId w:val="18"/>
        </w:numPr>
      </w:pPr>
      <w:r w:rsidRPr="00AF6AF5">
        <w:t>поле</w:t>
      </w:r>
      <w:r w:rsidR="00ED750F">
        <w:t xml:space="preserve"> </w:t>
      </w:r>
      <w:r w:rsidRPr="00AF6AF5">
        <w:t>«*bp_datetime_&lt;Название</w:t>
      </w:r>
      <w:r w:rsidR="00ED750F">
        <w:t xml:space="preserve"> </w:t>
      </w:r>
      <w:r w:rsidRPr="00AF6AF5">
        <w:t>бизнес-процесса&gt;».</w:t>
      </w:r>
      <w:r w:rsidR="00ED750F">
        <w:t xml:space="preserve"> </w:t>
      </w:r>
      <w:r w:rsidRPr="00AF6AF5">
        <w:t>Содержит</w:t>
      </w:r>
      <w:r w:rsidR="00ED750F">
        <w:t xml:space="preserve"> </w:t>
      </w:r>
      <w:r w:rsidRPr="00AF6AF5">
        <w:t>дату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время</w:t>
      </w:r>
      <w:r w:rsidR="00ED750F">
        <w:t xml:space="preserve"> </w:t>
      </w:r>
      <w:r w:rsidRPr="00AF6AF5">
        <w:t>перевода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статус</w:t>
      </w:r>
      <w:r w:rsidR="00ED750F">
        <w:t xml:space="preserve"> </w:t>
      </w:r>
      <w:r w:rsidRPr="00AF6AF5">
        <w:t>бизнес-процесса;</w:t>
      </w:r>
    </w:p>
    <w:p w14:paraId="5A69AB00" w14:textId="722525C0" w:rsidR="00AF6AF5" w:rsidRPr="00AF6AF5" w:rsidRDefault="00AF6AF5">
      <w:pPr>
        <w:pStyle w:val="afa"/>
        <w:numPr>
          <w:ilvl w:val="0"/>
          <w:numId w:val="18"/>
        </w:numPr>
      </w:pPr>
      <w:r w:rsidRPr="00AF6AF5">
        <w:t>поле</w:t>
      </w:r>
      <w:r w:rsidR="00ED750F">
        <w:t xml:space="preserve"> </w:t>
      </w:r>
      <w:r w:rsidRPr="00AF6AF5">
        <w:t>«*bp_comment_&lt;Название</w:t>
      </w:r>
      <w:r w:rsidR="00ED750F">
        <w:t xml:space="preserve"> </w:t>
      </w:r>
      <w:r w:rsidRPr="00AF6AF5">
        <w:t>бизнес-процесса&gt;».</w:t>
      </w:r>
      <w:r w:rsidR="00ED750F">
        <w:t xml:space="preserve"> </w:t>
      </w:r>
      <w:r w:rsidRPr="00AF6AF5">
        <w:t>Содержит</w:t>
      </w:r>
      <w:r w:rsidR="00ED750F">
        <w:t xml:space="preserve"> </w:t>
      </w:r>
      <w:r w:rsidRPr="00AF6AF5">
        <w:t>комментарий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статусу</w:t>
      </w:r>
      <w:r w:rsidR="00ED750F">
        <w:t xml:space="preserve"> </w:t>
      </w:r>
      <w:r w:rsidRPr="00AF6AF5">
        <w:t>бизнес-процесса.</w:t>
      </w:r>
    </w:p>
    <w:p w14:paraId="17E0617F" w14:textId="4452BFF6" w:rsidR="00AF6AF5" w:rsidRPr="00BC02C6" w:rsidRDefault="008C0164" w:rsidP="00371399">
      <w:pPr>
        <w:pStyle w:val="a5"/>
        <w:rPr>
          <w:lang w:val="ru-RU"/>
        </w:rPr>
      </w:pPr>
      <w:r w:rsidRPr="008C0164">
        <w:rPr>
          <w:rStyle w:val="af0"/>
        </w:rPr>
        <w:t xml:space="preserve">Внимание! </w:t>
      </w:r>
      <w:r w:rsidR="00AF6AF5" w:rsidRPr="00BC02C6">
        <w:rPr>
          <w:lang w:val="ru-RU"/>
        </w:rPr>
        <w:t>В</w:t>
      </w:r>
      <w:r w:rsidR="00ED750F" w:rsidRPr="00ED750F">
        <w:rPr>
          <w:lang w:val="ru-RU"/>
        </w:rPr>
        <w:t xml:space="preserve"> </w:t>
      </w:r>
      <w:r w:rsidR="00AF6AF5" w:rsidRPr="00BC02C6">
        <w:rPr>
          <w:lang w:val="ru-RU"/>
        </w:rPr>
        <w:t>зависимости</w:t>
      </w:r>
      <w:r w:rsidR="00ED750F">
        <w:rPr>
          <w:lang w:val="ru-RU"/>
        </w:rPr>
        <w:t xml:space="preserve"> </w:t>
      </w:r>
      <w:r w:rsidR="00AF6AF5" w:rsidRPr="00BC02C6">
        <w:rPr>
          <w:lang w:val="ru-RU"/>
        </w:rPr>
        <w:t>от</w:t>
      </w:r>
      <w:r w:rsidR="00ED750F" w:rsidRPr="00ED750F">
        <w:rPr>
          <w:lang w:val="ru-RU"/>
        </w:rPr>
        <w:t xml:space="preserve"> </w:t>
      </w:r>
      <w:r w:rsidR="00AF6AF5" w:rsidRPr="00BC02C6">
        <w:rPr>
          <w:lang w:val="ru-RU"/>
        </w:rPr>
        <w:t>количества</w:t>
      </w:r>
      <w:r w:rsidR="00ED750F">
        <w:rPr>
          <w:lang w:val="ru-RU"/>
        </w:rPr>
        <w:t xml:space="preserve"> </w:t>
      </w:r>
      <w:r w:rsidR="00AF6AF5" w:rsidRPr="00BC02C6">
        <w:rPr>
          <w:lang w:val="ru-RU"/>
        </w:rPr>
        <w:t>бизнес-процессов,</w:t>
      </w:r>
      <w:r w:rsidR="00ED750F">
        <w:rPr>
          <w:lang w:val="ru-RU"/>
        </w:rPr>
        <w:t xml:space="preserve"> </w:t>
      </w:r>
      <w:r w:rsidR="00AF6AF5" w:rsidRPr="00BC02C6">
        <w:rPr>
          <w:lang w:val="ru-RU"/>
        </w:rPr>
        <w:t>подключенных</w:t>
      </w:r>
      <w:r w:rsidR="00ED750F">
        <w:rPr>
          <w:lang w:val="ru-RU"/>
        </w:rPr>
        <w:t xml:space="preserve"> </w:t>
      </w:r>
      <w:r w:rsidR="00AF6AF5" w:rsidRPr="00BC02C6">
        <w:rPr>
          <w:lang w:val="ru-RU"/>
        </w:rPr>
        <w:t>к</w:t>
      </w:r>
      <w:r w:rsidR="00ED750F" w:rsidRPr="00ED750F">
        <w:rPr>
          <w:lang w:val="ru-RU"/>
        </w:rPr>
        <w:t xml:space="preserve"> </w:t>
      </w:r>
      <w:r w:rsidR="00AF6AF5" w:rsidRPr="00BC02C6">
        <w:rPr>
          <w:lang w:val="ru-RU"/>
        </w:rPr>
        <w:t>форме</w:t>
      </w:r>
      <w:r w:rsidR="00ED750F">
        <w:rPr>
          <w:lang w:val="ru-RU"/>
        </w:rPr>
        <w:t xml:space="preserve"> </w:t>
      </w:r>
      <w:r w:rsidR="00AF6AF5" w:rsidRPr="00BC02C6">
        <w:rPr>
          <w:lang w:val="ru-RU"/>
        </w:rPr>
        <w:t>реестрового</w:t>
      </w:r>
      <w:r w:rsidR="00ED750F">
        <w:rPr>
          <w:lang w:val="ru-RU"/>
        </w:rPr>
        <w:t xml:space="preserve"> </w:t>
      </w:r>
      <w:r w:rsidR="00AF6AF5" w:rsidRPr="00BC02C6">
        <w:rPr>
          <w:lang w:val="ru-RU"/>
        </w:rPr>
        <w:t>ввода</w:t>
      </w:r>
      <w:r w:rsidR="00BC02C6">
        <w:rPr>
          <w:lang w:val="ru-RU"/>
        </w:rPr>
        <w:t>,</w:t>
      </w:r>
      <w:r w:rsidR="00ED750F">
        <w:rPr>
          <w:lang w:val="ru-RU"/>
        </w:rPr>
        <w:t xml:space="preserve"> </w:t>
      </w:r>
      <w:r w:rsidR="00AF6AF5" w:rsidRPr="00BC02C6">
        <w:rPr>
          <w:lang w:val="ru-RU"/>
        </w:rPr>
        <w:t>количество</w:t>
      </w:r>
      <w:r w:rsidR="00ED750F">
        <w:rPr>
          <w:lang w:val="ru-RU"/>
        </w:rPr>
        <w:t xml:space="preserve"> </w:t>
      </w:r>
      <w:r w:rsidR="00AF6AF5" w:rsidRPr="00BC02C6">
        <w:rPr>
          <w:lang w:val="ru-RU"/>
        </w:rPr>
        <w:t>столбцов</w:t>
      </w:r>
      <w:r w:rsidR="00ED750F">
        <w:rPr>
          <w:lang w:val="ru-RU"/>
        </w:rPr>
        <w:t xml:space="preserve"> </w:t>
      </w:r>
      <w:r w:rsidR="00AF6AF5" w:rsidRPr="00BC02C6">
        <w:rPr>
          <w:lang w:val="ru-RU"/>
        </w:rPr>
        <w:t>с</w:t>
      </w:r>
      <w:r w:rsidR="00ED750F" w:rsidRPr="00ED750F">
        <w:rPr>
          <w:lang w:val="ru-RU"/>
        </w:rPr>
        <w:t xml:space="preserve"> </w:t>
      </w:r>
      <w:r w:rsidR="00AF6AF5" w:rsidRPr="00BC02C6">
        <w:rPr>
          <w:lang w:val="ru-RU"/>
        </w:rPr>
        <w:t>информацией</w:t>
      </w:r>
      <w:r w:rsidR="00ED750F">
        <w:rPr>
          <w:lang w:val="ru-RU"/>
        </w:rPr>
        <w:t xml:space="preserve"> </w:t>
      </w:r>
      <w:r w:rsidR="00AF6AF5" w:rsidRPr="00BC02C6">
        <w:rPr>
          <w:lang w:val="ru-RU"/>
        </w:rPr>
        <w:t>по</w:t>
      </w:r>
      <w:r w:rsidR="00ED750F" w:rsidRPr="00ED750F">
        <w:rPr>
          <w:lang w:val="ru-RU"/>
        </w:rPr>
        <w:t xml:space="preserve"> </w:t>
      </w:r>
      <w:r w:rsidR="00AF6AF5" w:rsidRPr="00BC02C6">
        <w:rPr>
          <w:lang w:val="ru-RU"/>
        </w:rPr>
        <w:t>статусам</w:t>
      </w:r>
      <w:r w:rsidR="00ED750F">
        <w:rPr>
          <w:lang w:val="ru-RU"/>
        </w:rPr>
        <w:t xml:space="preserve"> </w:t>
      </w:r>
      <w:r w:rsidR="00AF6AF5" w:rsidRPr="00BC02C6">
        <w:rPr>
          <w:lang w:val="ru-RU"/>
        </w:rPr>
        <w:t>будет</w:t>
      </w:r>
      <w:r w:rsidR="00ED750F">
        <w:rPr>
          <w:lang w:val="ru-RU"/>
        </w:rPr>
        <w:t xml:space="preserve"> </w:t>
      </w:r>
      <w:r w:rsidR="00AF6AF5" w:rsidRPr="00BC02C6">
        <w:rPr>
          <w:lang w:val="ru-RU"/>
        </w:rPr>
        <w:t>увеличиваться.</w:t>
      </w:r>
    </w:p>
    <w:p w14:paraId="74E82628" w14:textId="21DF8581" w:rsidR="00AF6AF5" w:rsidRPr="00AF6AF5" w:rsidRDefault="00AF6AF5" w:rsidP="00371399">
      <w:pPr>
        <w:pStyle w:val="2"/>
      </w:pPr>
      <w:bookmarkStart w:id="178" w:name="_Toc75424450"/>
      <w:bookmarkStart w:id="179" w:name="_Toc75424816"/>
      <w:bookmarkStart w:id="180" w:name="_Toc75858307"/>
      <w:bookmarkStart w:id="181" w:name="_Toc75858855"/>
      <w:bookmarkStart w:id="182" w:name="_Toc75860996"/>
      <w:bookmarkStart w:id="183" w:name="_Toc75978275"/>
      <w:bookmarkStart w:id="184" w:name="_Toc119943084"/>
      <w:bookmarkStart w:id="185" w:name="_Toc126141082"/>
      <w:r w:rsidRPr="00AF6AF5">
        <w:t>История</w:t>
      </w:r>
      <w:r w:rsidR="00ED750F">
        <w:t xml:space="preserve"> </w:t>
      </w:r>
      <w:r w:rsidRPr="00AF6AF5">
        <w:t>изменений</w:t>
      </w:r>
      <w:bookmarkEnd w:id="178"/>
      <w:bookmarkEnd w:id="179"/>
      <w:bookmarkEnd w:id="180"/>
      <w:bookmarkEnd w:id="181"/>
      <w:bookmarkEnd w:id="182"/>
      <w:bookmarkEnd w:id="183"/>
      <w:bookmarkEnd w:id="184"/>
      <w:bookmarkEnd w:id="185"/>
    </w:p>
    <w:p w14:paraId="090CBF2D" w14:textId="585AF923" w:rsidR="00AF6AF5" w:rsidRPr="00AF6AF5" w:rsidRDefault="00AF6AF5" w:rsidP="00AF6AF5">
      <w:r w:rsidRPr="00AF6AF5">
        <w:t>Администратор</w:t>
      </w:r>
      <w:r w:rsidR="00ED750F">
        <w:t xml:space="preserve"> </w:t>
      </w:r>
      <w:r w:rsidR="00BC02C6">
        <w:t>системы</w:t>
      </w:r>
      <w:r w:rsidR="00ED750F">
        <w:t xml:space="preserve"> </w:t>
      </w:r>
      <w:r w:rsidRPr="00AF6AF5">
        <w:t>может</w:t>
      </w:r>
      <w:r w:rsidR="00ED750F">
        <w:t xml:space="preserve"> </w:t>
      </w:r>
      <w:r w:rsidRPr="00AF6AF5">
        <w:t>отслеживать</w:t>
      </w:r>
      <w:r w:rsidR="00ED750F">
        <w:t xml:space="preserve"> </w:t>
      </w:r>
      <w:r w:rsidRPr="00AF6AF5">
        <w:t>историю</w:t>
      </w:r>
      <w:r w:rsidR="00ED750F">
        <w:t xml:space="preserve"> </w:t>
      </w:r>
      <w:r w:rsidRPr="00AF6AF5">
        <w:t>изменения</w:t>
      </w:r>
      <w:r w:rsidR="00ED750F">
        <w:t xml:space="preserve"> </w:t>
      </w:r>
      <w:r w:rsidRPr="00AF6AF5">
        <w:t>данных.</w:t>
      </w:r>
      <w:r w:rsidR="00ED750F">
        <w:t xml:space="preserve"> </w:t>
      </w:r>
    </w:p>
    <w:p w14:paraId="490ED187" w14:textId="7B5A55AA" w:rsidR="00AF6AF5" w:rsidRPr="00AF6AF5" w:rsidRDefault="00AF6AF5" w:rsidP="00AF6AF5">
      <w:r w:rsidRPr="00AF6AF5">
        <w:t>Просмотр</w:t>
      </w:r>
      <w:r w:rsidR="00ED750F">
        <w:t xml:space="preserve"> </w:t>
      </w:r>
      <w:r w:rsidRPr="00AF6AF5">
        <w:t>истории</w:t>
      </w:r>
      <w:r w:rsidR="00ED750F">
        <w:t xml:space="preserve"> </w:t>
      </w:r>
      <w:r w:rsidRPr="00AF6AF5">
        <w:t>изменений</w:t>
      </w:r>
      <w:r w:rsidR="00ED750F">
        <w:t xml:space="preserve"> </w:t>
      </w:r>
      <w:r w:rsidRPr="00AF6AF5">
        <w:t>доступен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следующих</w:t>
      </w:r>
      <w:r w:rsidR="00ED750F">
        <w:t xml:space="preserve"> </w:t>
      </w:r>
      <w:r w:rsidRPr="00AF6AF5">
        <w:t>разделов:</w:t>
      </w:r>
    </w:p>
    <w:p w14:paraId="5888FA03" w14:textId="24425BF1" w:rsidR="00AF6AF5" w:rsidRPr="00AF6AF5" w:rsidRDefault="00AF6AF5">
      <w:pPr>
        <w:pStyle w:val="afa"/>
        <w:numPr>
          <w:ilvl w:val="0"/>
          <w:numId w:val="19"/>
        </w:numPr>
      </w:pPr>
      <w:r w:rsidRPr="00AF6AF5">
        <w:t>раздел</w:t>
      </w:r>
      <w:r w:rsidR="00ED750F">
        <w:t xml:space="preserve"> </w:t>
      </w:r>
      <w:r w:rsidRPr="00AF6AF5">
        <w:t>«Измерения»;</w:t>
      </w:r>
    </w:p>
    <w:p w14:paraId="19EC3A5B" w14:textId="1A1D2469" w:rsidR="00AF6AF5" w:rsidRPr="00AF6AF5" w:rsidRDefault="00AF6AF5">
      <w:pPr>
        <w:pStyle w:val="afa"/>
        <w:numPr>
          <w:ilvl w:val="0"/>
          <w:numId w:val="19"/>
        </w:numPr>
      </w:pPr>
      <w:r w:rsidRPr="00AF6AF5">
        <w:lastRenderedPageBreak/>
        <w:t>раздел</w:t>
      </w:r>
      <w:r w:rsidR="00ED750F">
        <w:t xml:space="preserve"> </w:t>
      </w:r>
      <w:r w:rsidRPr="00AF6AF5">
        <w:t>«Показатели»;</w:t>
      </w:r>
    </w:p>
    <w:p w14:paraId="168772CD" w14:textId="62CD3288" w:rsidR="00AF6AF5" w:rsidRPr="00AF6AF5" w:rsidRDefault="00AF6AF5">
      <w:pPr>
        <w:pStyle w:val="afa"/>
        <w:numPr>
          <w:ilvl w:val="0"/>
          <w:numId w:val="19"/>
        </w:numPr>
      </w:pPr>
      <w:r w:rsidRPr="00AF6AF5">
        <w:t>раздел</w:t>
      </w:r>
      <w:r w:rsidR="00ED750F">
        <w:t xml:space="preserve"> </w:t>
      </w:r>
      <w:r w:rsidRPr="00AF6AF5">
        <w:t>«Группы</w:t>
      </w:r>
      <w:r w:rsidR="00ED750F">
        <w:t xml:space="preserve"> </w:t>
      </w:r>
      <w:r w:rsidRPr="00AF6AF5">
        <w:t>показателей».</w:t>
      </w:r>
    </w:p>
    <w:p w14:paraId="654BEFB9" w14:textId="33D8D0BA" w:rsidR="00AF6AF5" w:rsidRPr="00AF6AF5" w:rsidRDefault="00AF6AF5" w:rsidP="00AF6AF5">
      <w:r w:rsidRPr="00AF6AF5">
        <w:t>Для</w:t>
      </w:r>
      <w:r w:rsidR="00ED750F">
        <w:t xml:space="preserve"> </w:t>
      </w:r>
      <w:r w:rsidRPr="00AF6AF5">
        <w:t>просмотра</w:t>
      </w:r>
      <w:r w:rsidR="00ED750F">
        <w:t xml:space="preserve"> </w:t>
      </w:r>
      <w:r w:rsidRPr="00AF6AF5">
        <w:t>истории</w:t>
      </w:r>
      <w:r w:rsidR="00ED750F">
        <w:t xml:space="preserve"> </w:t>
      </w:r>
      <w:r w:rsidRPr="00AF6AF5">
        <w:t>изменений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выполнить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действия:</w:t>
      </w:r>
    </w:p>
    <w:p w14:paraId="2D387076" w14:textId="342C8D3A" w:rsidR="00AF6AF5" w:rsidRPr="00AF6AF5" w:rsidRDefault="00AF6AF5">
      <w:pPr>
        <w:pStyle w:val="afa"/>
        <w:numPr>
          <w:ilvl w:val="0"/>
          <w:numId w:val="20"/>
        </w:numPr>
      </w:pPr>
      <w:r w:rsidRPr="00AF6AF5">
        <w:t>Зайти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раздел</w:t>
      </w:r>
      <w:r w:rsidR="00ED750F">
        <w:t xml:space="preserve"> </w:t>
      </w:r>
      <w:r w:rsidRPr="00AF6AF5">
        <w:t>«Измерения»,</w:t>
      </w:r>
      <w:r w:rsidR="00ED750F">
        <w:t xml:space="preserve"> </w:t>
      </w:r>
      <w:r w:rsidRPr="00AF6AF5">
        <w:t>«Показатели»</w:t>
      </w:r>
      <w:r w:rsidR="00ED750F">
        <w:t xml:space="preserve"> </w:t>
      </w:r>
      <w:r w:rsidRPr="00AF6AF5">
        <w:t>или</w:t>
      </w:r>
      <w:r w:rsidR="00ED750F">
        <w:t xml:space="preserve"> </w:t>
      </w:r>
      <w:r w:rsidRPr="00AF6AF5">
        <w:t>«Группы</w:t>
      </w:r>
      <w:r w:rsidR="00ED750F">
        <w:t xml:space="preserve"> </w:t>
      </w:r>
      <w:r w:rsidRPr="00AF6AF5">
        <w:t>показателей»</w:t>
      </w:r>
      <w:r w:rsidR="00ED750F">
        <w:t xml:space="preserve"> </w:t>
      </w:r>
      <w:r w:rsidRPr="00AF6AF5">
        <w:t>компонента</w:t>
      </w:r>
      <w:r w:rsidR="00ED750F">
        <w:t xml:space="preserve"> </w:t>
      </w:r>
      <w:r w:rsidRPr="00AF6AF5">
        <w:t>«Smart</w:t>
      </w:r>
      <w:r w:rsidR="00ED750F">
        <w:t xml:space="preserve"> </w:t>
      </w:r>
      <w:r w:rsidRPr="00AF6AF5">
        <w:t>Forms»</w:t>
      </w:r>
      <w:r w:rsidR="00ED750F">
        <w:t xml:space="preserve"> </w:t>
      </w:r>
      <w:r w:rsidRPr="00AF6AF5">
        <w:t>панели</w:t>
      </w:r>
      <w:r w:rsidR="00ED750F">
        <w:t xml:space="preserve"> </w:t>
      </w:r>
      <w:r w:rsidRPr="00AF6AF5">
        <w:t>админ</w:t>
      </w:r>
      <w:r w:rsidR="00BC02C6">
        <w:t>истрирования.</w:t>
      </w:r>
    </w:p>
    <w:p w14:paraId="3E542605" w14:textId="5F992A6E" w:rsidR="00AF6AF5" w:rsidRPr="00AF6AF5" w:rsidRDefault="00AF6AF5">
      <w:pPr>
        <w:pStyle w:val="afa"/>
        <w:numPr>
          <w:ilvl w:val="0"/>
          <w:numId w:val="20"/>
        </w:numPr>
      </w:pPr>
      <w:r w:rsidRPr="00AF6AF5">
        <w:t>Выбрать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списке</w:t>
      </w:r>
      <w:r w:rsidR="00ED750F">
        <w:t xml:space="preserve"> </w:t>
      </w:r>
      <w:r w:rsidRPr="00AF6AF5">
        <w:t>элемент</w:t>
      </w:r>
      <w:r w:rsidR="00ED750F">
        <w:t xml:space="preserve"> </w:t>
      </w:r>
      <w:r w:rsidRPr="00AF6AF5">
        <w:t>(измерение</w:t>
      </w:r>
      <w:r w:rsidR="00ED750F">
        <w:t xml:space="preserve"> </w:t>
      </w:r>
      <w:r w:rsidRPr="00AF6AF5">
        <w:t>или</w:t>
      </w:r>
      <w:r w:rsidR="00ED750F">
        <w:t xml:space="preserve"> </w:t>
      </w:r>
      <w:r w:rsidRPr="00AF6AF5">
        <w:t>группу</w:t>
      </w:r>
      <w:r w:rsidR="00ED750F">
        <w:t xml:space="preserve"> </w:t>
      </w:r>
      <w:r w:rsidRPr="00AF6AF5">
        <w:t>показателей).</w:t>
      </w:r>
    </w:p>
    <w:p w14:paraId="3D4362C9" w14:textId="3FA3DBA2" w:rsidR="00AF6AF5" w:rsidRPr="00AF6AF5" w:rsidRDefault="00AF6AF5">
      <w:pPr>
        <w:pStyle w:val="afa"/>
        <w:numPr>
          <w:ilvl w:val="0"/>
          <w:numId w:val="20"/>
        </w:numPr>
      </w:pPr>
      <w:r w:rsidRPr="00AF6AF5">
        <w:t>Выбрать</w:t>
      </w:r>
      <w:r w:rsidR="00ED750F">
        <w:t xml:space="preserve"> </w:t>
      </w:r>
      <w:r w:rsidRPr="00AF6AF5">
        <w:t>вкладку</w:t>
      </w:r>
      <w:r w:rsidR="00ED750F">
        <w:t xml:space="preserve"> </w:t>
      </w:r>
      <w:r w:rsidRPr="00AF6AF5">
        <w:t>«История</w:t>
      </w:r>
      <w:r w:rsidR="00ED750F">
        <w:t xml:space="preserve"> </w:t>
      </w:r>
      <w:r w:rsidRPr="00AF6AF5">
        <w:t>изменений»</w:t>
      </w:r>
      <w:r w:rsidR="00ED750F">
        <w:t xml:space="preserve"> </w:t>
      </w:r>
      <w:r w:rsidRPr="00AF6AF5">
        <w:t>(</w:t>
      </w:r>
      <w:r w:rsidR="00BC02C6">
        <w:t>см.</w:t>
      </w:r>
      <w:r w:rsidR="00ED750F">
        <w:t xml:space="preserve"> </w:t>
      </w:r>
      <w:r w:rsidR="005B6DF2" w:rsidRPr="00FC39ED">
        <w:fldChar w:fldCharType="begin"/>
      </w:r>
      <w:r w:rsidR="005B6DF2" w:rsidRPr="00FC39ED">
        <w:instrText xml:space="preserve"> REF _Ref124408032 </w:instrText>
      </w:r>
      <w:r w:rsidR="00FC39ED">
        <w:instrText xml:space="preserve"> \* MERGEFORMAT </w:instrText>
      </w:r>
      <w:r w:rsidR="005B6DF2" w:rsidRPr="00FC39ED">
        <w:fldChar w:fldCharType="separate"/>
      </w:r>
      <w:r w:rsidR="0021251C">
        <w:t xml:space="preserve">Рисунок </w:t>
      </w:r>
      <w:r w:rsidR="0021251C">
        <w:rPr>
          <w:noProof/>
        </w:rPr>
        <w:t>1</w:t>
      </w:r>
      <w:r w:rsidR="005B6DF2" w:rsidRPr="00FC39ED">
        <w:fldChar w:fldCharType="end"/>
      </w:r>
      <w:r w:rsidR="005B6DF2" w:rsidRPr="00FC39ED">
        <w:fldChar w:fldCharType="begin"/>
      </w:r>
      <w:r w:rsidR="005B6DF2" w:rsidRPr="00FC39ED">
        <w:instrText xml:space="preserve"> REF  _Ref124543905 \* Lower </w:instrText>
      </w:r>
      <w:r w:rsidR="00FC39ED">
        <w:instrText xml:space="preserve"> \* MERGEFORMAT </w:instrText>
      </w:r>
      <w:r w:rsidR="005B6DF2" w:rsidRPr="00FC39ED">
        <w:fldChar w:fldCharType="separate"/>
      </w:r>
      <w:r w:rsidR="0021251C">
        <w:t xml:space="preserve">рисунок </w:t>
      </w:r>
      <w:r w:rsidR="0021251C">
        <w:rPr>
          <w:noProof/>
        </w:rPr>
        <w:t>30</w:t>
      </w:r>
      <w:r w:rsidR="005B6DF2" w:rsidRPr="00FC39ED">
        <w:fldChar w:fldCharType="end"/>
      </w:r>
      <w:r w:rsidRPr="00FC39ED">
        <w:t>).</w:t>
      </w:r>
    </w:p>
    <w:p w14:paraId="5DE6FA59" w14:textId="77777777" w:rsidR="00BC02C6" w:rsidRDefault="00AF6AF5" w:rsidP="00BC02C6">
      <w:pPr>
        <w:pStyle w:val="af7"/>
      </w:pPr>
      <w:r w:rsidRPr="00AF6AF5">
        <w:rPr>
          <w:lang w:eastAsia="ru-RU"/>
        </w:rPr>
        <w:drawing>
          <wp:inline distT="0" distB="0" distL="0" distR="0" wp14:anchorId="30D948E4" wp14:editId="7EF7FCCB">
            <wp:extent cx="6476365" cy="2696210"/>
            <wp:effectExtent l="0" t="0" r="635" b="8890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1921C" w14:textId="1E3BFACE" w:rsidR="00AF6AF5" w:rsidRPr="00AF6AF5" w:rsidRDefault="00BC02C6" w:rsidP="00BC02C6">
      <w:pPr>
        <w:pStyle w:val="a6"/>
      </w:pPr>
      <w:bookmarkStart w:id="186" w:name="_Ref124543905"/>
      <w:bookmarkStart w:id="187" w:name="_Ref124543879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30</w:t>
        </w:r>
      </w:fldSimple>
      <w:bookmarkEnd w:id="186"/>
      <w:r>
        <w:t>.</w:t>
      </w:r>
      <w:r w:rsidR="00ED750F">
        <w:t xml:space="preserve"> </w:t>
      </w:r>
      <w:r>
        <w:t>Вкладка</w:t>
      </w:r>
      <w:r w:rsidR="00ED750F">
        <w:t xml:space="preserve"> </w:t>
      </w:r>
      <w:r>
        <w:t>«История</w:t>
      </w:r>
      <w:r w:rsidR="00ED750F">
        <w:t xml:space="preserve"> </w:t>
      </w:r>
      <w:r>
        <w:t>изменений»</w:t>
      </w:r>
      <w:bookmarkEnd w:id="187"/>
    </w:p>
    <w:p w14:paraId="2A9124B4" w14:textId="4067EA48" w:rsidR="00AF6AF5" w:rsidRPr="00AF6AF5" w:rsidRDefault="00AF6AF5" w:rsidP="00AF6AF5">
      <w:r w:rsidRPr="00AF6AF5">
        <w:t>История</w:t>
      </w:r>
      <w:r w:rsidR="00ED750F">
        <w:t xml:space="preserve"> </w:t>
      </w:r>
      <w:r w:rsidRPr="00AF6AF5">
        <w:t>изменений</w:t>
      </w:r>
      <w:r w:rsidR="00ED750F">
        <w:t xml:space="preserve"> </w:t>
      </w:r>
      <w:r w:rsidRPr="00AF6AF5">
        <w:t>представлена</w:t>
      </w:r>
      <w:r w:rsidR="00ED750F">
        <w:t xml:space="preserve"> </w:t>
      </w:r>
      <w:r w:rsidRPr="00AF6AF5">
        <w:t>в</w:t>
      </w:r>
      <w:r w:rsidR="00ED750F">
        <w:t xml:space="preserve"> </w:t>
      </w:r>
      <w:r w:rsidR="00902380">
        <w:t>виде</w:t>
      </w:r>
      <w:r w:rsidR="00ED750F">
        <w:t xml:space="preserve"> </w:t>
      </w:r>
      <w:r w:rsidR="00902380">
        <w:t>таблицы</w:t>
      </w:r>
      <w:r w:rsidR="00ED750F">
        <w:t xml:space="preserve"> </w:t>
      </w:r>
      <w:r w:rsidR="00902380">
        <w:t>с</w:t>
      </w:r>
      <w:r w:rsidR="00ED750F">
        <w:t xml:space="preserve"> </w:t>
      </w:r>
      <w:r w:rsidR="00902380">
        <w:t>перечнем</w:t>
      </w:r>
      <w:r w:rsidR="00ED750F">
        <w:t xml:space="preserve"> </w:t>
      </w:r>
      <w:r w:rsidR="00902380">
        <w:t>событий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их</w:t>
      </w:r>
      <w:r w:rsidR="00ED750F">
        <w:t xml:space="preserve"> </w:t>
      </w:r>
      <w:r w:rsidRPr="00AF6AF5">
        <w:t>характеристиками.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заголовках</w:t>
      </w:r>
      <w:r w:rsidR="00ED750F">
        <w:t xml:space="preserve"> </w:t>
      </w:r>
      <w:r w:rsidRPr="00AF6AF5">
        <w:t>колонок</w:t>
      </w:r>
      <w:r w:rsidR="00ED750F">
        <w:t xml:space="preserve"> </w:t>
      </w:r>
      <w:r w:rsidRPr="00AF6AF5">
        <w:t>присутствует</w:t>
      </w:r>
      <w:r w:rsidR="00ED750F">
        <w:t xml:space="preserve"> </w:t>
      </w:r>
      <w:r w:rsidRPr="00AF6AF5">
        <w:t>кнопка</w:t>
      </w:r>
      <w:r w:rsidR="00ED750F">
        <w:t xml:space="preserve"> </w:t>
      </w:r>
      <w:r w:rsidRPr="00AF6AF5">
        <w:rPr>
          <w:noProof/>
          <w:lang w:eastAsia="ru-RU"/>
        </w:rPr>
        <w:drawing>
          <wp:inline distT="0" distB="0" distL="0" distR="0" wp14:anchorId="1ACE2733" wp14:editId="317CBD44">
            <wp:extent cx="273685" cy="235585"/>
            <wp:effectExtent l="0" t="0" r="0" b="0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AF5">
        <w:t>,</w:t>
      </w:r>
      <w:r w:rsidR="00ED750F">
        <w:t xml:space="preserve"> </w:t>
      </w:r>
      <w:r w:rsidRPr="00AF6AF5">
        <w:t>нажав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которую</w:t>
      </w:r>
      <w:r w:rsidR="00ED750F">
        <w:t xml:space="preserve"> </w:t>
      </w:r>
      <w:r w:rsidRPr="00AF6AF5">
        <w:t>можно</w:t>
      </w:r>
      <w:r w:rsidR="00ED750F">
        <w:t xml:space="preserve"> </w:t>
      </w:r>
      <w:r w:rsidRPr="00AF6AF5">
        <w:t>изменить</w:t>
      </w:r>
      <w:r w:rsidR="00ED750F">
        <w:t xml:space="preserve"> </w:t>
      </w:r>
      <w:r w:rsidRPr="00AF6AF5">
        <w:t>сортировку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выбранной</w:t>
      </w:r>
      <w:r w:rsidR="00ED750F">
        <w:t xml:space="preserve"> </w:t>
      </w:r>
      <w:r w:rsidRPr="00AF6AF5">
        <w:t>колонке.</w:t>
      </w:r>
    </w:p>
    <w:p w14:paraId="1D39D7DF" w14:textId="2E3DF389" w:rsidR="00AF6AF5" w:rsidRPr="00AF6AF5" w:rsidRDefault="00AF6AF5" w:rsidP="00AF6AF5">
      <w:r w:rsidRPr="00AF6AF5">
        <w:t>Возможны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варианты</w:t>
      </w:r>
      <w:r w:rsidR="00ED750F">
        <w:t xml:space="preserve"> </w:t>
      </w:r>
      <w:r w:rsidRPr="00AF6AF5">
        <w:t>поиска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таблице:</w:t>
      </w:r>
    </w:p>
    <w:p w14:paraId="4F1B4E9E" w14:textId="1F118444" w:rsidR="00AF6AF5" w:rsidRPr="00AF6AF5" w:rsidRDefault="00AF6AF5" w:rsidP="00902380">
      <w:r w:rsidRPr="00902380">
        <w:rPr>
          <w:rStyle w:val="af0"/>
        </w:rPr>
        <w:t>Поиск</w:t>
      </w:r>
      <w:r w:rsidR="00ED750F">
        <w:rPr>
          <w:rStyle w:val="af0"/>
        </w:rPr>
        <w:t xml:space="preserve"> </w:t>
      </w:r>
      <w:r w:rsidRPr="00902380">
        <w:rPr>
          <w:rStyle w:val="af0"/>
        </w:rPr>
        <w:t>по</w:t>
      </w:r>
      <w:r w:rsidR="00ED750F">
        <w:rPr>
          <w:rStyle w:val="af0"/>
        </w:rPr>
        <w:t xml:space="preserve"> </w:t>
      </w:r>
      <w:r w:rsidRPr="00902380">
        <w:rPr>
          <w:rStyle w:val="af0"/>
        </w:rPr>
        <w:t>выбранной</w:t>
      </w:r>
      <w:r w:rsidR="00ED750F">
        <w:rPr>
          <w:rStyle w:val="af0"/>
        </w:rPr>
        <w:t xml:space="preserve"> </w:t>
      </w:r>
      <w:r w:rsidRPr="00902380">
        <w:rPr>
          <w:rStyle w:val="af0"/>
        </w:rPr>
        <w:t>колонке</w:t>
      </w:r>
      <w:r w:rsidRPr="00AF6AF5">
        <w:t>.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использования</w:t>
      </w:r>
      <w:r w:rsidR="00ED750F">
        <w:t xml:space="preserve"> </w:t>
      </w:r>
      <w:r w:rsidRPr="00AF6AF5">
        <w:t>этого</w:t>
      </w:r>
      <w:r w:rsidR="00ED750F">
        <w:t xml:space="preserve"> </w:t>
      </w:r>
      <w:r w:rsidRPr="00AF6AF5">
        <w:t>варианта</w:t>
      </w:r>
      <w:r w:rsidR="00ED750F">
        <w:t xml:space="preserve"> </w:t>
      </w:r>
      <w:r w:rsidRPr="00AF6AF5">
        <w:t>необходимо:</w:t>
      </w:r>
    </w:p>
    <w:p w14:paraId="65A3DD9C" w14:textId="0A49C7DF" w:rsidR="00AF6AF5" w:rsidRPr="00AF6AF5" w:rsidRDefault="00AF6AF5">
      <w:pPr>
        <w:pStyle w:val="afa"/>
        <w:numPr>
          <w:ilvl w:val="0"/>
          <w:numId w:val="21"/>
        </w:numPr>
      </w:pPr>
      <w:r w:rsidRPr="00AF6AF5">
        <w:t>выбрать</w:t>
      </w:r>
      <w:r w:rsidR="00ED750F">
        <w:t xml:space="preserve"> </w:t>
      </w:r>
      <w:r w:rsidRPr="00AF6AF5">
        <w:t>колонку,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которой</w:t>
      </w:r>
      <w:r w:rsidR="00ED750F">
        <w:t xml:space="preserve"> </w:t>
      </w:r>
      <w:r w:rsidRPr="00AF6AF5">
        <w:t>будет</w:t>
      </w:r>
      <w:r w:rsidR="00ED750F">
        <w:t xml:space="preserve"> </w:t>
      </w:r>
      <w:r w:rsidRPr="00AF6AF5">
        <w:t>происходить</w:t>
      </w:r>
      <w:r w:rsidR="00ED750F">
        <w:t xml:space="preserve"> </w:t>
      </w:r>
      <w:r w:rsidRPr="00AF6AF5">
        <w:t>поиск</w:t>
      </w:r>
      <w:r w:rsidR="00ED750F">
        <w:t xml:space="preserve"> </w:t>
      </w:r>
      <w:r w:rsidRPr="00AF6AF5">
        <w:t>(доступен</w:t>
      </w:r>
      <w:r w:rsidR="00ED750F">
        <w:t xml:space="preserve"> </w:t>
      </w:r>
      <w:r w:rsidRPr="00AF6AF5">
        <w:t>поиск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колонкам</w:t>
      </w:r>
      <w:r w:rsidR="00ED750F">
        <w:t xml:space="preserve"> </w:t>
      </w:r>
      <w:r w:rsidRPr="00AF6AF5">
        <w:t>«Событие»,</w:t>
      </w:r>
      <w:r w:rsidR="00ED750F">
        <w:t xml:space="preserve"> </w:t>
      </w:r>
      <w:r w:rsidRPr="00AF6AF5">
        <w:t>«Новое</w:t>
      </w:r>
      <w:r w:rsidR="00ED750F">
        <w:t xml:space="preserve"> </w:t>
      </w:r>
      <w:r w:rsidRPr="00AF6AF5">
        <w:t>значение»,</w:t>
      </w:r>
      <w:r w:rsidR="00ED750F">
        <w:t xml:space="preserve"> </w:t>
      </w:r>
      <w:r w:rsidRPr="00AF6AF5">
        <w:t>«Предыдущие</w:t>
      </w:r>
      <w:r w:rsidR="00ED750F">
        <w:t xml:space="preserve"> </w:t>
      </w:r>
      <w:r w:rsidRPr="00AF6AF5">
        <w:t>значение»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«IP</w:t>
      </w:r>
      <w:r w:rsidR="00ED750F">
        <w:t xml:space="preserve"> </w:t>
      </w:r>
      <w:r w:rsidRPr="00AF6AF5">
        <w:t>адрес»);</w:t>
      </w:r>
    </w:p>
    <w:p w14:paraId="5A799E2F" w14:textId="497A36DF" w:rsidR="00AF6AF5" w:rsidRPr="00AF6AF5" w:rsidRDefault="00AF6AF5">
      <w:pPr>
        <w:pStyle w:val="afa"/>
        <w:numPr>
          <w:ilvl w:val="0"/>
          <w:numId w:val="21"/>
        </w:numPr>
      </w:pPr>
      <w:r w:rsidRPr="00AF6AF5">
        <w:t>выбрать</w:t>
      </w:r>
      <w:r w:rsidR="00ED750F">
        <w:t xml:space="preserve"> </w:t>
      </w:r>
      <w:r w:rsidRPr="00AF6AF5">
        <w:t>значение</w:t>
      </w:r>
      <w:r w:rsidR="00ED750F">
        <w:t xml:space="preserve"> </w:t>
      </w:r>
      <w:r w:rsidRPr="00AF6AF5">
        <w:t>(для</w:t>
      </w:r>
      <w:r w:rsidR="00ED750F">
        <w:t xml:space="preserve"> </w:t>
      </w:r>
      <w:r w:rsidRPr="00AF6AF5">
        <w:t>колонки</w:t>
      </w:r>
      <w:r w:rsidR="00ED750F">
        <w:t xml:space="preserve"> </w:t>
      </w:r>
      <w:r w:rsidRPr="00AF6AF5">
        <w:t>«Событие»)</w:t>
      </w:r>
      <w:r w:rsidR="00ED750F">
        <w:t xml:space="preserve"> </w:t>
      </w:r>
      <w:r w:rsidRPr="00AF6AF5">
        <w:t>или</w:t>
      </w:r>
      <w:r w:rsidR="00ED750F">
        <w:t xml:space="preserve"> </w:t>
      </w:r>
      <w:r w:rsidRPr="00AF6AF5">
        <w:t>ввести</w:t>
      </w:r>
      <w:r w:rsidR="00ED750F">
        <w:t xml:space="preserve"> </w:t>
      </w:r>
      <w:r w:rsidRPr="00AF6AF5">
        <w:t>значение</w:t>
      </w:r>
      <w:r w:rsidR="00ED750F">
        <w:t xml:space="preserve"> </w:t>
      </w:r>
      <w:r w:rsidRPr="00AF6AF5">
        <w:t>ключевого</w:t>
      </w:r>
      <w:r w:rsidR="00ED750F">
        <w:t xml:space="preserve"> </w:t>
      </w:r>
      <w:r w:rsidRPr="00AF6AF5">
        <w:t>слова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поиска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остальных</w:t>
      </w:r>
      <w:r w:rsidR="00ED750F">
        <w:t xml:space="preserve"> </w:t>
      </w:r>
      <w:r w:rsidRPr="00AF6AF5">
        <w:t>вариантах</w:t>
      </w:r>
      <w:r w:rsidR="00ED750F">
        <w:t xml:space="preserve"> </w:t>
      </w:r>
      <w:r w:rsidRPr="00AF6AF5">
        <w:t>поиска</w:t>
      </w:r>
      <w:r w:rsidR="00ED750F">
        <w:t xml:space="preserve"> </w:t>
      </w:r>
      <w:r w:rsidRPr="00AF6AF5">
        <w:t>(</w:t>
      </w:r>
      <w:r w:rsidR="00986BB5">
        <w:t>см.</w:t>
      </w:r>
      <w:r w:rsidR="00ED750F">
        <w:t xml:space="preserve"> </w:t>
      </w:r>
      <w:fldSimple w:instr=" REF  _Ref124544213 \* Lower ">
        <w:r w:rsidR="0021251C">
          <w:t xml:space="preserve">рисунок </w:t>
        </w:r>
        <w:r w:rsidR="0021251C">
          <w:rPr>
            <w:noProof/>
          </w:rPr>
          <w:t>31</w:t>
        </w:r>
      </w:fldSimple>
      <w:r w:rsidRPr="00AF6AF5">
        <w:t>);</w:t>
      </w:r>
    </w:p>
    <w:p w14:paraId="06B65C3A" w14:textId="002CD80A" w:rsidR="00AF6AF5" w:rsidRPr="00AF6AF5" w:rsidRDefault="00902380">
      <w:pPr>
        <w:pStyle w:val="afa"/>
        <w:numPr>
          <w:ilvl w:val="0"/>
          <w:numId w:val="21"/>
        </w:numPr>
      </w:pPr>
      <w:r>
        <w:t>нажать</w:t>
      </w:r>
      <w:r w:rsidR="00ED750F">
        <w:t xml:space="preserve"> </w:t>
      </w:r>
      <w:r>
        <w:t>кнопку</w:t>
      </w:r>
      <w:r w:rsidR="00ED750F">
        <w:t xml:space="preserve"> </w:t>
      </w:r>
      <w:r>
        <w:t>«Найти»</w:t>
      </w:r>
      <w:r w:rsidR="00AF6AF5" w:rsidRPr="00AF6AF5">
        <w:t>.</w:t>
      </w:r>
    </w:p>
    <w:p w14:paraId="087FB69A" w14:textId="77777777" w:rsidR="00EF58C2" w:rsidRDefault="00AF6AF5" w:rsidP="00EF58C2">
      <w:pPr>
        <w:pStyle w:val="af7"/>
      </w:pPr>
      <w:bookmarkStart w:id="188" w:name="_Ref72937683"/>
      <w:r w:rsidRPr="00AF6AF5">
        <w:rPr>
          <w:lang w:eastAsia="ru-RU"/>
        </w:rPr>
        <w:lastRenderedPageBreak/>
        <w:drawing>
          <wp:inline distT="0" distB="0" distL="0" distR="0" wp14:anchorId="71C2973B" wp14:editId="6AE145CC">
            <wp:extent cx="6485890" cy="4845685"/>
            <wp:effectExtent l="0" t="0" r="0" b="0"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484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CC6CF" w14:textId="5CB6126D" w:rsidR="00AF6AF5" w:rsidRPr="00AF6AF5" w:rsidRDefault="00EF58C2" w:rsidP="00EF58C2">
      <w:pPr>
        <w:pStyle w:val="a6"/>
      </w:pPr>
      <w:bookmarkStart w:id="189" w:name="_Ref124544213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31</w:t>
        </w:r>
      </w:fldSimple>
      <w:bookmarkEnd w:id="189"/>
      <w:r>
        <w:t>.</w:t>
      </w:r>
      <w:r w:rsidR="00ED750F">
        <w:t xml:space="preserve"> </w:t>
      </w:r>
      <w:r>
        <w:t>Поиск</w:t>
      </w:r>
      <w:r w:rsidR="00ED750F">
        <w:t xml:space="preserve"> </w:t>
      </w:r>
      <w:r>
        <w:t>по</w:t>
      </w:r>
      <w:r w:rsidR="00ED750F">
        <w:t xml:space="preserve"> </w:t>
      </w:r>
      <w:r>
        <w:t>колонке</w:t>
      </w:r>
    </w:p>
    <w:bookmarkEnd w:id="188"/>
    <w:p w14:paraId="12FDE103" w14:textId="336E4E9E" w:rsidR="00AF6AF5" w:rsidRPr="00AF6AF5" w:rsidRDefault="00AF6AF5" w:rsidP="00AF6AF5">
      <w:r w:rsidRPr="00550C35">
        <w:rPr>
          <w:rStyle w:val="af0"/>
        </w:rPr>
        <w:t>Поиск</w:t>
      </w:r>
      <w:r w:rsidR="00ED750F">
        <w:rPr>
          <w:rStyle w:val="af0"/>
        </w:rPr>
        <w:t xml:space="preserve"> </w:t>
      </w:r>
      <w:r w:rsidRPr="00550C35">
        <w:rPr>
          <w:rStyle w:val="af0"/>
        </w:rPr>
        <w:t>по</w:t>
      </w:r>
      <w:r w:rsidR="00ED750F">
        <w:rPr>
          <w:rStyle w:val="af0"/>
        </w:rPr>
        <w:t xml:space="preserve"> </w:t>
      </w:r>
      <w:r w:rsidRPr="00550C35">
        <w:rPr>
          <w:rStyle w:val="af0"/>
        </w:rPr>
        <w:t>датам</w:t>
      </w:r>
      <w:r w:rsidRPr="00AF6AF5">
        <w:t>.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выбрать</w:t>
      </w:r>
      <w:r w:rsidR="00ED750F">
        <w:t xml:space="preserve"> </w:t>
      </w:r>
      <w:r w:rsidRPr="00AF6AF5">
        <w:t>даты</w:t>
      </w:r>
      <w:r w:rsidR="00ED750F">
        <w:t xml:space="preserve"> </w:t>
      </w:r>
      <w:r w:rsidRPr="00AF6AF5">
        <w:t>из</w:t>
      </w:r>
      <w:r w:rsidR="00ED750F">
        <w:t xml:space="preserve"> </w:t>
      </w:r>
      <w:r w:rsidRPr="00AF6AF5">
        <w:t>календаря.</w:t>
      </w:r>
      <w:r w:rsidR="00ED750F">
        <w:t xml:space="preserve"> </w:t>
      </w:r>
    </w:p>
    <w:p w14:paraId="30ADF3FA" w14:textId="2CD50131" w:rsidR="00AF6AF5" w:rsidRPr="00AF6AF5" w:rsidRDefault="00AF6AF5" w:rsidP="00AF6AF5">
      <w:r w:rsidRPr="00AF6AF5">
        <w:t>Для</w:t>
      </w:r>
      <w:r w:rsidR="00ED750F">
        <w:t xml:space="preserve"> </w:t>
      </w:r>
      <w:r w:rsidRPr="00AF6AF5">
        <w:t>поиска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датам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задать</w:t>
      </w:r>
      <w:r w:rsidR="00ED750F">
        <w:t xml:space="preserve"> </w:t>
      </w:r>
      <w:r w:rsidRPr="00AF6AF5">
        <w:t>интересующий</w:t>
      </w:r>
      <w:r w:rsidR="00ED750F">
        <w:t xml:space="preserve"> </w:t>
      </w:r>
      <w:r w:rsidRPr="00AF6AF5">
        <w:t>временной</w:t>
      </w:r>
      <w:r w:rsidR="00ED750F">
        <w:t xml:space="preserve"> </w:t>
      </w:r>
      <w:r w:rsidRPr="00AF6AF5">
        <w:t>промежуток</w:t>
      </w:r>
      <w:r w:rsidR="00ED750F">
        <w:t xml:space="preserve"> </w:t>
      </w:r>
      <w:r w:rsidR="00550C35">
        <w:t>в</w:t>
      </w:r>
      <w:r w:rsidR="00ED750F">
        <w:t xml:space="preserve"> </w:t>
      </w:r>
      <w:r w:rsidR="00550C35">
        <w:t>выпадающем</w:t>
      </w:r>
      <w:r w:rsidR="00ED750F">
        <w:t xml:space="preserve"> </w:t>
      </w:r>
      <w:r w:rsidR="00550C35">
        <w:t>списке</w:t>
      </w:r>
      <w:r w:rsidR="00ED750F">
        <w:t xml:space="preserve"> </w:t>
      </w:r>
      <w:r w:rsidR="00550C35">
        <w:t>поля</w:t>
      </w:r>
      <w:r w:rsidR="00ED750F">
        <w:t xml:space="preserve"> </w:t>
      </w:r>
      <w:r w:rsidR="00550C35">
        <w:t>«Искать</w:t>
      </w:r>
      <w:r w:rsidR="00ED750F">
        <w:t xml:space="preserve"> </w:t>
      </w:r>
      <w:r w:rsidR="00550C35">
        <w:t>по</w:t>
      </w:r>
      <w:r w:rsidR="00ED750F">
        <w:t xml:space="preserve"> </w:t>
      </w:r>
      <w:r w:rsidR="00550C35">
        <w:t>датам»</w:t>
      </w:r>
      <w:r w:rsidRPr="00AF6AF5">
        <w:t>.</w:t>
      </w:r>
    </w:p>
    <w:p w14:paraId="522791D6" w14:textId="643DB0F2" w:rsidR="00AF6AF5" w:rsidRPr="00AF6AF5" w:rsidRDefault="00AF6AF5" w:rsidP="00371399">
      <w:pPr>
        <w:pStyle w:val="10"/>
      </w:pPr>
      <w:bookmarkStart w:id="190" w:name="_Toc75424451"/>
      <w:bookmarkStart w:id="191" w:name="_Toc75424817"/>
      <w:bookmarkStart w:id="192" w:name="_Toc75858308"/>
      <w:bookmarkStart w:id="193" w:name="_Toc75858856"/>
      <w:bookmarkStart w:id="194" w:name="_Toc75860997"/>
      <w:bookmarkStart w:id="195" w:name="_Toc75978276"/>
      <w:bookmarkStart w:id="196" w:name="_Toc119943085"/>
      <w:bookmarkStart w:id="197" w:name="_Toc126141083"/>
      <w:r w:rsidRPr="00AF6AF5">
        <w:lastRenderedPageBreak/>
        <w:t>Настройка</w:t>
      </w:r>
      <w:r w:rsidR="00ED750F">
        <w:t xml:space="preserve"> </w:t>
      </w:r>
      <w:r w:rsidRPr="00AF6AF5">
        <w:t>компонента</w:t>
      </w:r>
      <w:r w:rsidR="00ED750F">
        <w:t xml:space="preserve"> </w:t>
      </w:r>
      <w:r w:rsidRPr="00AF6AF5">
        <w:t>«База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ViQube</w:t>
      </w:r>
      <w:bookmarkEnd w:id="190"/>
      <w:bookmarkEnd w:id="191"/>
      <w:bookmarkEnd w:id="192"/>
      <w:bookmarkEnd w:id="193"/>
      <w:bookmarkEnd w:id="194"/>
      <w:r w:rsidRPr="00AF6AF5">
        <w:t>»</w:t>
      </w:r>
      <w:bookmarkEnd w:id="195"/>
      <w:bookmarkEnd w:id="196"/>
      <w:bookmarkEnd w:id="197"/>
    </w:p>
    <w:p w14:paraId="5312ACE3" w14:textId="0C46779E" w:rsidR="00AF6AF5" w:rsidRPr="00AF6AF5" w:rsidRDefault="00AF6AF5" w:rsidP="00371399">
      <w:r w:rsidRPr="00AF6AF5">
        <w:t>Компонент</w:t>
      </w:r>
      <w:r w:rsidR="00ED750F">
        <w:t xml:space="preserve"> </w:t>
      </w:r>
      <w:r w:rsidRPr="00AF6AF5">
        <w:t>«База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rPr>
          <w:lang w:val="en-US"/>
        </w:rPr>
        <w:t>ViQube</w:t>
      </w:r>
      <w:r w:rsidRPr="00AF6AF5">
        <w:t>»</w:t>
      </w:r>
      <w:r w:rsidR="00ED750F">
        <w:t xml:space="preserve"> </w:t>
      </w:r>
      <w:r w:rsidRPr="00AF6AF5">
        <w:t>панели</w:t>
      </w:r>
      <w:r w:rsidR="00ED750F">
        <w:t xml:space="preserve"> </w:t>
      </w:r>
      <w:r w:rsidRPr="00AF6AF5">
        <w:t>администрирования</w:t>
      </w:r>
      <w:r w:rsidR="00ED750F">
        <w:t xml:space="preserve"> </w:t>
      </w:r>
      <w:r w:rsidRPr="00AF6AF5">
        <w:t>отвечает</w:t>
      </w:r>
      <w:r w:rsidR="00ED750F">
        <w:t xml:space="preserve"> </w:t>
      </w:r>
      <w:r w:rsidRPr="00AF6AF5">
        <w:t>за</w:t>
      </w:r>
      <w:r w:rsidR="00ED750F">
        <w:t xml:space="preserve"> </w:t>
      </w:r>
      <w:r w:rsidRPr="00AF6AF5">
        <w:t>все</w:t>
      </w:r>
      <w:r w:rsidR="00ED750F">
        <w:t xml:space="preserve"> </w:t>
      </w:r>
      <w:r w:rsidRPr="00AF6AF5">
        <w:t>настройки</w:t>
      </w:r>
      <w:r w:rsidR="00ED750F">
        <w:t xml:space="preserve"> </w:t>
      </w:r>
      <w:r w:rsidRPr="00AF6AF5">
        <w:t>одноимённого</w:t>
      </w:r>
      <w:r w:rsidR="00ED750F">
        <w:t xml:space="preserve"> </w:t>
      </w:r>
      <w:r w:rsidRPr="00AF6AF5">
        <w:t>модуля</w:t>
      </w:r>
      <w:r w:rsidR="00ED750F">
        <w:t xml:space="preserve"> </w:t>
      </w:r>
      <w:r w:rsidR="00550C35">
        <w:t>системы</w:t>
      </w:r>
      <w:r w:rsidRPr="00AF6AF5">
        <w:t>.</w:t>
      </w:r>
      <w:r w:rsidR="00ED750F">
        <w:t xml:space="preserve"> </w:t>
      </w:r>
      <w:r w:rsidRPr="00AF6AF5">
        <w:t>Разделы</w:t>
      </w:r>
      <w:r w:rsidR="00ED750F">
        <w:t xml:space="preserve"> </w:t>
      </w:r>
      <w:r w:rsidRPr="00AF6AF5">
        <w:t>компонента</w:t>
      </w:r>
      <w:r w:rsidR="00ED750F">
        <w:t xml:space="preserve"> </w:t>
      </w:r>
      <w:r w:rsidRPr="00AF6AF5">
        <w:t>позволяют</w:t>
      </w:r>
      <w:r w:rsidR="00ED750F">
        <w:t xml:space="preserve"> </w:t>
      </w:r>
      <w:r w:rsidRPr="00AF6AF5">
        <w:t>собирать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хранить</w:t>
      </w:r>
      <w:r w:rsidR="00ED750F">
        <w:t xml:space="preserve"> </w:t>
      </w:r>
      <w:r w:rsidRPr="00AF6AF5">
        <w:t>данные,</w:t>
      </w:r>
      <w:r w:rsidR="00ED750F">
        <w:t xml:space="preserve"> </w:t>
      </w:r>
      <w:r w:rsidRPr="00AF6AF5">
        <w:t>управлять</w:t>
      </w:r>
      <w:r w:rsidR="00ED750F">
        <w:t xml:space="preserve"> </w:t>
      </w:r>
      <w:r w:rsidRPr="00AF6AF5">
        <w:t>информацией.</w:t>
      </w:r>
    </w:p>
    <w:p w14:paraId="0E7F5AC2" w14:textId="51BEB3B5" w:rsidR="00AF6AF5" w:rsidRPr="00AF6AF5" w:rsidRDefault="00AF6AF5" w:rsidP="00371399">
      <w:r w:rsidRPr="00AF6AF5">
        <w:t>Интерфейс</w:t>
      </w:r>
      <w:r w:rsidR="00ED750F">
        <w:t xml:space="preserve"> </w:t>
      </w:r>
      <w:r w:rsidRPr="00AF6AF5">
        <w:t>компонента</w:t>
      </w:r>
      <w:r w:rsidR="00ED750F">
        <w:t xml:space="preserve"> </w:t>
      </w:r>
      <w:r w:rsidRPr="00AF6AF5">
        <w:t>содержит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разделы:</w:t>
      </w:r>
    </w:p>
    <w:p w14:paraId="46C9733B" w14:textId="70047BEB" w:rsidR="00AF6AF5" w:rsidRPr="00AF6AF5" w:rsidRDefault="00AF6AF5">
      <w:pPr>
        <w:pStyle w:val="afa"/>
        <w:numPr>
          <w:ilvl w:val="0"/>
          <w:numId w:val="22"/>
        </w:numPr>
      </w:pPr>
      <w:r w:rsidRPr="00AF6AF5">
        <w:t>раздел</w:t>
      </w:r>
      <w:r w:rsidR="00ED750F">
        <w:t xml:space="preserve"> </w:t>
      </w:r>
      <w:r w:rsidRPr="00AF6AF5">
        <w:t>«Настройки»;</w:t>
      </w:r>
    </w:p>
    <w:p w14:paraId="39568576" w14:textId="4DCCF687" w:rsidR="00AF6AF5" w:rsidRPr="00AF6AF5" w:rsidRDefault="00AF6AF5">
      <w:pPr>
        <w:pStyle w:val="afa"/>
        <w:numPr>
          <w:ilvl w:val="0"/>
          <w:numId w:val="22"/>
        </w:numPr>
      </w:pPr>
      <w:r w:rsidRPr="00AF6AF5">
        <w:t>раздел</w:t>
      </w:r>
      <w:r w:rsidR="00ED750F">
        <w:t xml:space="preserve"> </w:t>
      </w:r>
      <w:r w:rsidRPr="00AF6AF5">
        <w:t>«SQL</w:t>
      </w:r>
      <w:r w:rsidR="00ED750F">
        <w:t xml:space="preserve"> </w:t>
      </w:r>
      <w:r w:rsidRPr="00AF6AF5">
        <w:t>подключения»;</w:t>
      </w:r>
    </w:p>
    <w:p w14:paraId="1C277698" w14:textId="674BCC72" w:rsidR="00AF6AF5" w:rsidRPr="00AF6AF5" w:rsidRDefault="00AF6AF5">
      <w:pPr>
        <w:pStyle w:val="afa"/>
        <w:numPr>
          <w:ilvl w:val="0"/>
          <w:numId w:val="22"/>
        </w:numPr>
      </w:pPr>
      <w:r w:rsidRPr="00AF6AF5">
        <w:t>раздел</w:t>
      </w:r>
      <w:r w:rsidR="00ED750F">
        <w:t xml:space="preserve"> </w:t>
      </w:r>
      <w:r w:rsidRPr="00AF6AF5">
        <w:t>«Базы</w:t>
      </w:r>
      <w:r w:rsidR="00ED750F">
        <w:t xml:space="preserve"> </w:t>
      </w:r>
      <w:r w:rsidRPr="00AF6AF5">
        <w:t>данных».</w:t>
      </w:r>
    </w:p>
    <w:p w14:paraId="7F6C6595" w14:textId="478DF76A" w:rsidR="00694BDF" w:rsidRDefault="00694BDF" w:rsidP="00694BDF">
      <w:r>
        <w:t xml:space="preserve">Настройкой баз данных </w:t>
      </w:r>
      <w:r>
        <w:rPr>
          <w:lang w:val="en-US"/>
        </w:rPr>
        <w:t xml:space="preserve">ViQube </w:t>
      </w:r>
      <w:r>
        <w:t>занимается аналитик. Эти действия подробно описаны в Части 3 настоящего документа — «Руководстве аналитика».</w:t>
      </w:r>
    </w:p>
    <w:p w14:paraId="7C81FA8A" w14:textId="1CA0C950" w:rsidR="00694BDF" w:rsidRPr="003B5C75" w:rsidRDefault="00694BDF" w:rsidP="00694BDF">
      <w:r>
        <w:t xml:space="preserve">Далее рассмотрена та часть настроек </w:t>
      </w:r>
      <w:r>
        <w:rPr>
          <w:lang w:val="en-US"/>
        </w:rPr>
        <w:t>ViQube</w:t>
      </w:r>
      <w:r>
        <w:t>, которая относится к администрированию модуля в целом и выполняется администратором системы</w:t>
      </w:r>
      <w:r w:rsidRPr="003B5C75">
        <w:t>.</w:t>
      </w:r>
    </w:p>
    <w:p w14:paraId="5C2242C7" w14:textId="5BEC4F26" w:rsidR="00AF6AF5" w:rsidRPr="00AF6AF5" w:rsidRDefault="00AF6AF5" w:rsidP="00371399">
      <w:pPr>
        <w:pStyle w:val="2"/>
      </w:pPr>
      <w:bookmarkStart w:id="198" w:name="_Toc75424452"/>
      <w:bookmarkStart w:id="199" w:name="_Toc75424818"/>
      <w:bookmarkStart w:id="200" w:name="_Toc75858309"/>
      <w:bookmarkStart w:id="201" w:name="_Toc75858857"/>
      <w:bookmarkStart w:id="202" w:name="_Toc75860998"/>
      <w:bookmarkStart w:id="203" w:name="_Toc75978277"/>
      <w:bookmarkStart w:id="204" w:name="_Toc119943086"/>
      <w:bookmarkStart w:id="205" w:name="_Toc126141084"/>
      <w:r w:rsidRPr="00AF6AF5">
        <w:t>Настройки</w:t>
      </w:r>
      <w:bookmarkEnd w:id="198"/>
      <w:bookmarkEnd w:id="199"/>
      <w:bookmarkEnd w:id="200"/>
      <w:bookmarkEnd w:id="201"/>
      <w:bookmarkEnd w:id="202"/>
      <w:bookmarkEnd w:id="203"/>
      <w:bookmarkEnd w:id="204"/>
      <w:bookmarkEnd w:id="205"/>
    </w:p>
    <w:p w14:paraId="2968AF0D" w14:textId="032760DC" w:rsidR="00AF6AF5" w:rsidRPr="00AF6AF5" w:rsidRDefault="00AF6AF5" w:rsidP="00371399">
      <w:r w:rsidRPr="00AF6AF5">
        <w:t>Раздел</w:t>
      </w:r>
      <w:r w:rsidR="00ED750F">
        <w:t xml:space="preserve"> </w:t>
      </w:r>
      <w:r w:rsidRPr="00AF6AF5">
        <w:t>«Настройки»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задать</w:t>
      </w:r>
      <w:r w:rsidR="00ED750F">
        <w:t xml:space="preserve"> </w:t>
      </w:r>
      <w:r w:rsidRPr="00AF6AF5">
        <w:t>настройки</w:t>
      </w:r>
      <w:r w:rsidR="00ED750F">
        <w:t xml:space="preserve"> </w:t>
      </w:r>
      <w:r w:rsidRPr="00AF6AF5">
        <w:t>базы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rPr>
          <w:lang w:val="en-US"/>
        </w:rPr>
        <w:t>ViQube</w:t>
      </w:r>
      <w:r w:rsidRPr="00AF6AF5">
        <w:t>.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перехода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раздел</w:t>
      </w:r>
      <w:r w:rsidR="00ED750F">
        <w:t xml:space="preserve"> </w:t>
      </w:r>
      <w:r w:rsidRPr="00AF6AF5">
        <w:t>«Настройки»</w:t>
      </w:r>
      <w:r w:rsidR="00ED750F">
        <w:t xml:space="preserve"> </w:t>
      </w:r>
      <w:r w:rsidRPr="00AF6AF5">
        <w:t>компонента</w:t>
      </w:r>
      <w:r w:rsidR="00ED750F">
        <w:t xml:space="preserve"> </w:t>
      </w:r>
      <w:r w:rsidRPr="00AF6AF5">
        <w:t>«База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rPr>
          <w:lang w:val="en-US"/>
        </w:rPr>
        <w:t>ViQube</w:t>
      </w:r>
      <w:r w:rsidRPr="00AF6AF5">
        <w:t>»</w:t>
      </w:r>
      <w:r w:rsidR="00ED750F">
        <w:t xml:space="preserve"> </w:t>
      </w:r>
      <w:r w:rsidRPr="00AF6AF5">
        <w:t>требуется</w:t>
      </w:r>
      <w:r w:rsidR="00ED750F">
        <w:t xml:space="preserve"> </w:t>
      </w:r>
      <w:r w:rsidRPr="00AF6AF5">
        <w:t>выбрать</w:t>
      </w:r>
      <w:r w:rsidR="00ED750F">
        <w:t xml:space="preserve"> </w:t>
      </w:r>
      <w:r w:rsidRPr="00AF6AF5">
        <w:t>ссылку</w:t>
      </w:r>
      <w:r w:rsidR="00ED750F">
        <w:t xml:space="preserve"> </w:t>
      </w:r>
      <w:r w:rsidRPr="00AF6AF5">
        <w:t>«Настройки»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меню</w:t>
      </w:r>
      <w:r w:rsidR="00ED750F">
        <w:t xml:space="preserve"> </w:t>
      </w:r>
      <w:r w:rsidRPr="00AF6AF5">
        <w:t>навигации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левой</w:t>
      </w:r>
      <w:r w:rsidR="00ED750F">
        <w:t xml:space="preserve"> </w:t>
      </w:r>
      <w:r w:rsidRPr="00AF6AF5">
        <w:t>части</w:t>
      </w:r>
      <w:r w:rsidR="00ED750F">
        <w:t xml:space="preserve"> </w:t>
      </w:r>
      <w:r w:rsidRPr="00AF6AF5">
        <w:t>окна</w:t>
      </w:r>
      <w:r w:rsidR="00694BDF">
        <w:t xml:space="preserve"> (см. </w:t>
      </w:r>
      <w:r w:rsidR="00694BDF">
        <w:fldChar w:fldCharType="begin"/>
      </w:r>
      <w:r w:rsidR="00694BDF">
        <w:instrText xml:space="preserve"> REF  _Ref126091230 \* Lower \h  \* MERGEFORMAT </w:instrText>
      </w:r>
      <w:r w:rsidR="00694BDF">
        <w:fldChar w:fldCharType="separate"/>
      </w:r>
      <w:r w:rsidR="0021251C">
        <w:t xml:space="preserve">рисунок </w:t>
      </w:r>
      <w:r w:rsidR="0021251C">
        <w:rPr>
          <w:noProof/>
        </w:rPr>
        <w:t>32</w:t>
      </w:r>
      <w:r w:rsidR="00694BDF">
        <w:fldChar w:fldCharType="end"/>
      </w:r>
      <w:r w:rsidR="00694BDF">
        <w:t>)</w:t>
      </w:r>
      <w:r w:rsidRPr="00AF6AF5">
        <w:t>.</w:t>
      </w:r>
      <w:r w:rsidR="00ED750F">
        <w:t xml:space="preserve"> </w:t>
      </w:r>
    </w:p>
    <w:p w14:paraId="538737F9" w14:textId="77777777" w:rsidR="00694BDF" w:rsidRDefault="00AF6AF5" w:rsidP="00694BDF">
      <w:pPr>
        <w:pStyle w:val="af7"/>
      </w:pPr>
      <w:r w:rsidRPr="00AF6AF5">
        <w:rPr>
          <w:lang w:eastAsia="ru-RU"/>
        </w:rPr>
        <w:drawing>
          <wp:inline distT="0" distB="0" distL="0" distR="0" wp14:anchorId="2E2C89AC" wp14:editId="1DB55AD1">
            <wp:extent cx="2083435" cy="1310640"/>
            <wp:effectExtent l="0" t="0" r="0" b="3810"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048A3" w14:textId="71E15272" w:rsidR="00AF6AF5" w:rsidRPr="00AF6AF5" w:rsidRDefault="00694BDF" w:rsidP="00694BDF">
      <w:pPr>
        <w:pStyle w:val="a6"/>
      </w:pPr>
      <w:bookmarkStart w:id="206" w:name="_Ref126091230"/>
      <w:r>
        <w:t xml:space="preserve">Рисунок </w:t>
      </w:r>
      <w:fldSimple w:instr=" SEQ Рисунок \* ARABIC ">
        <w:r w:rsidR="0021251C">
          <w:rPr>
            <w:noProof/>
          </w:rPr>
          <w:t>32</w:t>
        </w:r>
      </w:fldSimple>
      <w:bookmarkEnd w:id="206"/>
      <w:r>
        <w:t xml:space="preserve">. Вызов настроек </w:t>
      </w:r>
      <w:r w:rsidRPr="00AF6AF5">
        <w:rPr>
          <w:lang w:val="en-US"/>
        </w:rPr>
        <w:t>ViQube</w:t>
      </w:r>
    </w:p>
    <w:p w14:paraId="75825264" w14:textId="4307B938" w:rsidR="00AF6AF5" w:rsidRPr="00AF6AF5" w:rsidRDefault="00AF6AF5" w:rsidP="00371399">
      <w:r w:rsidRPr="00AF6AF5">
        <w:t>Интерфейс</w:t>
      </w:r>
      <w:r w:rsidR="00ED750F">
        <w:t xml:space="preserve"> </w:t>
      </w:r>
      <w:r w:rsidRPr="00AF6AF5">
        <w:t>содержит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подразделы:</w:t>
      </w:r>
    </w:p>
    <w:p w14:paraId="239FBB71" w14:textId="3AEFDAC8" w:rsidR="00AF6AF5" w:rsidRPr="00AF6AF5" w:rsidRDefault="00AF6AF5">
      <w:pPr>
        <w:pStyle w:val="afa"/>
        <w:numPr>
          <w:ilvl w:val="0"/>
          <w:numId w:val="76"/>
        </w:numPr>
      </w:pPr>
      <w:r w:rsidRPr="00AF6AF5">
        <w:t>подраздел</w:t>
      </w:r>
      <w:r w:rsidR="00ED750F">
        <w:t xml:space="preserve"> </w:t>
      </w:r>
      <w:r w:rsidRPr="00AF6AF5">
        <w:t>«Общие</w:t>
      </w:r>
      <w:r w:rsidR="00ED750F">
        <w:t xml:space="preserve"> </w:t>
      </w:r>
      <w:r w:rsidRPr="00AF6AF5">
        <w:t>настройки»;</w:t>
      </w:r>
    </w:p>
    <w:p w14:paraId="41E6B44B" w14:textId="11EC8941" w:rsidR="00AF6AF5" w:rsidRPr="00AF6AF5" w:rsidRDefault="00AF6AF5">
      <w:pPr>
        <w:pStyle w:val="afa"/>
        <w:numPr>
          <w:ilvl w:val="0"/>
          <w:numId w:val="76"/>
        </w:numPr>
      </w:pPr>
      <w:r w:rsidRPr="00AF6AF5">
        <w:t>подраздел</w:t>
      </w:r>
      <w:r w:rsidR="00ED750F">
        <w:t xml:space="preserve"> </w:t>
      </w:r>
      <w:r w:rsidRPr="00AF6AF5">
        <w:t>«Резервное</w:t>
      </w:r>
      <w:r w:rsidR="00ED750F">
        <w:t xml:space="preserve"> </w:t>
      </w:r>
      <w:r w:rsidRPr="00AF6AF5">
        <w:t>копирование»;</w:t>
      </w:r>
    </w:p>
    <w:p w14:paraId="4A9F7DB5" w14:textId="469BAC35" w:rsidR="00AF6AF5" w:rsidRPr="00AF6AF5" w:rsidRDefault="00AF6AF5">
      <w:pPr>
        <w:pStyle w:val="afa"/>
        <w:numPr>
          <w:ilvl w:val="0"/>
          <w:numId w:val="76"/>
        </w:numPr>
      </w:pPr>
      <w:r w:rsidRPr="00AF6AF5">
        <w:lastRenderedPageBreak/>
        <w:t>подраздел</w:t>
      </w:r>
      <w:r w:rsidR="00ED750F">
        <w:t xml:space="preserve"> </w:t>
      </w:r>
      <w:r w:rsidRPr="00AF6AF5">
        <w:t>«Рабочие</w:t>
      </w:r>
      <w:r w:rsidR="00ED750F">
        <w:t xml:space="preserve"> </w:t>
      </w:r>
      <w:r w:rsidRPr="00AF6AF5">
        <w:t>дни».</w:t>
      </w:r>
    </w:p>
    <w:p w14:paraId="5204CA20" w14:textId="3F10FCBB" w:rsidR="00AF6AF5" w:rsidRPr="00AF6AF5" w:rsidRDefault="00AF6AF5" w:rsidP="00371399">
      <w:pPr>
        <w:pStyle w:val="3"/>
      </w:pPr>
      <w:bookmarkStart w:id="207" w:name="_Ref75173812"/>
      <w:bookmarkStart w:id="208" w:name="_Toc126141085"/>
      <w:r w:rsidRPr="00AF6AF5">
        <w:t>Подраздел</w:t>
      </w:r>
      <w:r w:rsidR="00ED750F">
        <w:t xml:space="preserve"> </w:t>
      </w:r>
      <w:r w:rsidRPr="00AF6AF5">
        <w:t>«Общие</w:t>
      </w:r>
      <w:r w:rsidR="00ED750F">
        <w:t xml:space="preserve"> </w:t>
      </w:r>
      <w:r w:rsidRPr="00AF6AF5">
        <w:t>настройки»</w:t>
      </w:r>
      <w:bookmarkEnd w:id="208"/>
    </w:p>
    <w:p w14:paraId="1CCB1794" w14:textId="1B2A3164" w:rsidR="00AF6AF5" w:rsidRPr="00AF6AF5" w:rsidRDefault="00AF6AF5" w:rsidP="00371399">
      <w:r w:rsidRPr="00AF6AF5">
        <w:t>Подраздел</w:t>
      </w:r>
      <w:r w:rsidR="00ED750F">
        <w:t xml:space="preserve"> </w:t>
      </w:r>
      <w:r w:rsidRPr="00AF6AF5">
        <w:t>«Общие</w:t>
      </w:r>
      <w:r w:rsidR="00ED750F">
        <w:t xml:space="preserve"> </w:t>
      </w:r>
      <w:r w:rsidRPr="00AF6AF5">
        <w:t>настройки»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настроить</w:t>
      </w:r>
      <w:r w:rsidR="00ED750F">
        <w:t xml:space="preserve"> </w:t>
      </w:r>
      <w:r w:rsidRPr="00AF6AF5">
        <w:t>подключение</w:t>
      </w:r>
      <w:r w:rsidR="00ED750F">
        <w:t xml:space="preserve"> </w:t>
      </w:r>
      <w:r w:rsidRPr="00AF6AF5">
        <w:t>информационного</w:t>
      </w:r>
      <w:r w:rsidR="00ED750F">
        <w:t xml:space="preserve"> </w:t>
      </w:r>
      <w:r w:rsidRPr="00AF6AF5">
        <w:t>хранилища</w:t>
      </w:r>
      <w:r w:rsidR="00ED750F">
        <w:t xml:space="preserve"> </w:t>
      </w:r>
      <w:r w:rsidRPr="00AF6AF5">
        <w:t>данных,</w:t>
      </w:r>
      <w:r w:rsidR="00ED750F">
        <w:t xml:space="preserve"> </w:t>
      </w:r>
      <w:r w:rsidRPr="00AF6AF5">
        <w:t>управлять</w:t>
      </w:r>
      <w:r w:rsidR="00ED750F">
        <w:t xml:space="preserve"> </w:t>
      </w:r>
      <w:r w:rsidRPr="00AF6AF5">
        <w:t>типом</w:t>
      </w:r>
      <w:r w:rsidR="00ED750F">
        <w:t xml:space="preserve"> </w:t>
      </w:r>
      <w:r w:rsidRPr="00AF6AF5">
        <w:t>авторизации,</w:t>
      </w:r>
      <w:r w:rsidR="00ED750F">
        <w:t xml:space="preserve"> </w:t>
      </w:r>
      <w:r w:rsidRPr="00AF6AF5">
        <w:t>изменять</w:t>
      </w:r>
      <w:r w:rsidR="00ED750F">
        <w:t xml:space="preserve"> </w:t>
      </w:r>
      <w:r w:rsidRPr="00AF6AF5">
        <w:t>настройки</w:t>
      </w:r>
      <w:r w:rsidR="00ED750F">
        <w:t xml:space="preserve"> </w:t>
      </w:r>
      <w:r w:rsidRPr="00AF6AF5">
        <w:t>проверки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данным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пароль</w:t>
      </w:r>
      <w:r w:rsidR="00ED750F">
        <w:t xml:space="preserve"> </w:t>
      </w:r>
      <w:r w:rsidRPr="00AF6AF5">
        <w:t>системного</w:t>
      </w:r>
      <w:r w:rsidR="00ED750F">
        <w:t xml:space="preserve"> </w:t>
      </w:r>
      <w:r w:rsidRPr="00AF6AF5">
        <w:t>пользователя</w:t>
      </w:r>
      <w:r w:rsidR="00ED750F">
        <w:t xml:space="preserve"> </w:t>
      </w:r>
      <w:r w:rsidRPr="00AF6AF5">
        <w:t>«Панель</w:t>
      </w:r>
      <w:r w:rsidR="00ED750F">
        <w:t xml:space="preserve"> </w:t>
      </w:r>
      <w:r w:rsidRPr="00AF6AF5">
        <w:t>администратора</w:t>
      </w:r>
      <w:r w:rsidR="00ED750F">
        <w:t xml:space="preserve"> </w:t>
      </w:r>
      <w:r w:rsidRPr="00AF6AF5">
        <w:rPr>
          <w:lang w:val="en-US"/>
        </w:rPr>
        <w:t>ViQube</w:t>
      </w:r>
      <w:r w:rsidRPr="00AF6AF5">
        <w:t>».</w:t>
      </w:r>
    </w:p>
    <w:p w14:paraId="36544D1A" w14:textId="2835B074" w:rsidR="00AF6AF5" w:rsidRPr="00AF6AF5" w:rsidRDefault="00AF6AF5" w:rsidP="00371399">
      <w:r w:rsidRPr="00AF6AF5">
        <w:t>Интерфейс</w:t>
      </w:r>
      <w:r w:rsidR="00ED750F">
        <w:t xml:space="preserve"> </w:t>
      </w:r>
      <w:r w:rsidRPr="00AF6AF5">
        <w:t>раздела</w:t>
      </w:r>
      <w:r w:rsidR="00ED750F">
        <w:t xml:space="preserve"> </w:t>
      </w:r>
      <w:r w:rsidRPr="00AF6AF5">
        <w:t>содержит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поля</w:t>
      </w:r>
      <w:r w:rsidR="00ED750F">
        <w:t xml:space="preserve"> </w:t>
      </w:r>
      <w:r w:rsidRPr="00AF6AF5">
        <w:t>(</w:t>
      </w:r>
      <w:r w:rsidR="00694BDF">
        <w:t xml:space="preserve">см. </w:t>
      </w:r>
      <w:r w:rsidR="00694BDF">
        <w:fldChar w:fldCharType="begin"/>
      </w:r>
      <w:r w:rsidR="00694BDF">
        <w:instrText xml:space="preserve"> REF  _Ref124545487 \* Lower \h  \* MERGEFORMAT </w:instrText>
      </w:r>
      <w:r w:rsidR="00694BDF">
        <w:fldChar w:fldCharType="separate"/>
      </w:r>
      <w:r w:rsidR="0021251C">
        <w:t xml:space="preserve">рисунок </w:t>
      </w:r>
      <w:r w:rsidR="0021251C">
        <w:rPr>
          <w:noProof/>
        </w:rPr>
        <w:t>42</w:t>
      </w:r>
      <w:r w:rsidR="00694BDF">
        <w:fldChar w:fldCharType="end"/>
      </w:r>
      <w:r w:rsidRPr="00AF6AF5">
        <w:t>):</w:t>
      </w:r>
    </w:p>
    <w:p w14:paraId="5B1EAB18" w14:textId="4626FBAB" w:rsidR="00AF6AF5" w:rsidRPr="00AF6AF5" w:rsidRDefault="00AF6AF5">
      <w:pPr>
        <w:pStyle w:val="afa"/>
        <w:numPr>
          <w:ilvl w:val="0"/>
          <w:numId w:val="81"/>
        </w:numPr>
      </w:pPr>
      <w:r w:rsidRPr="00AF6AF5">
        <w:t>Поле</w:t>
      </w:r>
      <w:r w:rsidR="00ED750F">
        <w:t xml:space="preserve"> </w:t>
      </w:r>
      <w:r w:rsidRPr="00AF6AF5">
        <w:t>«IP-адрес</w:t>
      </w:r>
      <w:r w:rsidR="00ED750F">
        <w:t xml:space="preserve"> </w:t>
      </w:r>
      <w:r w:rsidRPr="00AF6AF5">
        <w:t>/</w:t>
      </w:r>
      <w:r w:rsidR="00ED750F">
        <w:t xml:space="preserve"> </w:t>
      </w:r>
      <w:r w:rsidRPr="00AF6AF5">
        <w:t>Доменное</w:t>
      </w:r>
      <w:r w:rsidR="00ED750F">
        <w:t xml:space="preserve"> </w:t>
      </w:r>
      <w:r w:rsidRPr="00AF6AF5">
        <w:t>имя».</w:t>
      </w:r>
      <w:r w:rsidR="00ED750F">
        <w:t xml:space="preserve"> </w:t>
      </w:r>
      <w:r w:rsidRPr="00AF6AF5">
        <w:t>Отображает</w:t>
      </w:r>
      <w:r w:rsidR="00ED750F">
        <w:t xml:space="preserve"> </w:t>
      </w:r>
      <w:r w:rsidRPr="00AF6AF5">
        <w:t>адрес,</w:t>
      </w:r>
      <w:r w:rsidR="00ED750F">
        <w:t xml:space="preserve"> </w:t>
      </w:r>
      <w:r w:rsidRPr="00AF6AF5">
        <w:t>который</w:t>
      </w:r>
      <w:r w:rsidR="00ED750F">
        <w:t xml:space="preserve"> </w:t>
      </w:r>
      <w:r w:rsidRPr="00AF6AF5">
        <w:t>использует</w:t>
      </w:r>
      <w:r w:rsidR="00ED750F">
        <w:t xml:space="preserve"> </w:t>
      </w:r>
      <w:r w:rsidRPr="008455A5">
        <w:rPr>
          <w:lang w:val="en-US"/>
        </w:rPr>
        <w:t>ViQube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подключения</w:t>
      </w:r>
      <w:r w:rsidR="00ED750F">
        <w:t xml:space="preserve"> </w:t>
      </w:r>
      <w:r w:rsidRPr="00AF6AF5">
        <w:t>к</w:t>
      </w:r>
      <w:r w:rsidR="00ED750F">
        <w:t xml:space="preserve"> </w:t>
      </w:r>
      <w:r w:rsidR="009315C6">
        <w:t>аналитическому порталу</w:t>
      </w:r>
      <w:r w:rsidRPr="00AF6AF5">
        <w:t>.</w:t>
      </w:r>
    </w:p>
    <w:p w14:paraId="4296B0F4" w14:textId="239243B1" w:rsidR="00AF6AF5" w:rsidRPr="00AF6AF5" w:rsidRDefault="00AF6AF5">
      <w:pPr>
        <w:pStyle w:val="afa"/>
        <w:numPr>
          <w:ilvl w:val="0"/>
          <w:numId w:val="81"/>
        </w:numPr>
      </w:pPr>
      <w:r w:rsidRPr="00AF6AF5">
        <w:t>Поле</w:t>
      </w:r>
      <w:r w:rsidR="00ED750F">
        <w:t xml:space="preserve"> </w:t>
      </w:r>
      <w:r w:rsidRPr="00AF6AF5">
        <w:t>«HTTPS».</w:t>
      </w:r>
      <w:r w:rsidR="00ED750F">
        <w:t xml:space="preserve"> </w:t>
      </w:r>
      <w:r w:rsidRPr="00AF6AF5">
        <w:t>Отображает</w:t>
      </w:r>
      <w:r w:rsidR="00ED750F">
        <w:t xml:space="preserve"> </w:t>
      </w:r>
      <w:r w:rsidRPr="00AF6AF5">
        <w:t>использование</w:t>
      </w:r>
      <w:r w:rsidR="00ED750F">
        <w:t xml:space="preserve"> </w:t>
      </w:r>
      <w:r w:rsidRPr="00AF6AF5">
        <w:t>протокола</w:t>
      </w:r>
      <w:r w:rsidR="00ED750F">
        <w:t xml:space="preserve"> </w:t>
      </w:r>
      <w:r w:rsidRPr="00AF6AF5">
        <w:t>HTTPS</w:t>
      </w:r>
      <w:r w:rsidR="00ED750F">
        <w:t xml:space="preserve"> </w:t>
      </w:r>
      <w:r w:rsidRPr="00AF6AF5">
        <w:t>(применяется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поддержки</w:t>
      </w:r>
      <w:r w:rsidR="00ED750F">
        <w:t xml:space="preserve"> </w:t>
      </w:r>
      <w:r w:rsidRPr="00AF6AF5">
        <w:t>шифрования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целях</w:t>
      </w:r>
      <w:r w:rsidR="00ED750F">
        <w:t xml:space="preserve"> </w:t>
      </w:r>
      <w:r w:rsidRPr="00AF6AF5">
        <w:t>повышения</w:t>
      </w:r>
      <w:r w:rsidR="00ED750F">
        <w:t xml:space="preserve"> </w:t>
      </w:r>
      <w:r w:rsidRPr="00AF6AF5">
        <w:t>безопасности).</w:t>
      </w:r>
    </w:p>
    <w:p w14:paraId="2A0F566F" w14:textId="0036C2D5" w:rsidR="00AF6AF5" w:rsidRPr="00AF6AF5" w:rsidRDefault="00AF6AF5">
      <w:pPr>
        <w:pStyle w:val="afa"/>
        <w:numPr>
          <w:ilvl w:val="0"/>
          <w:numId w:val="81"/>
        </w:numPr>
      </w:pPr>
      <w:r w:rsidRPr="00AF6AF5">
        <w:t>Поле</w:t>
      </w:r>
      <w:r w:rsidR="00ED750F">
        <w:t xml:space="preserve"> </w:t>
      </w:r>
      <w:r w:rsidRPr="00AF6AF5">
        <w:t>«Тип</w:t>
      </w:r>
      <w:r w:rsidR="00ED750F">
        <w:t xml:space="preserve"> </w:t>
      </w:r>
      <w:r w:rsidRPr="00AF6AF5">
        <w:t>авторизации»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выбрать</w:t>
      </w:r>
      <w:r w:rsidR="00ED750F">
        <w:t xml:space="preserve"> </w:t>
      </w:r>
      <w:r w:rsidRPr="00AF6AF5">
        <w:t>тип</w:t>
      </w:r>
      <w:r w:rsidR="00ED750F">
        <w:t xml:space="preserve"> </w:t>
      </w:r>
      <w:r w:rsidRPr="00AF6AF5">
        <w:t>авторизации</w:t>
      </w:r>
      <w:r w:rsidR="00ED750F">
        <w:t xml:space="preserve"> </w:t>
      </w:r>
      <w:r w:rsidRPr="00AF6AF5">
        <w:t>из</w:t>
      </w:r>
      <w:r w:rsidR="00ED750F">
        <w:t xml:space="preserve"> </w:t>
      </w:r>
      <w:r w:rsidRPr="00AF6AF5">
        <w:t>следующих</w:t>
      </w:r>
      <w:r w:rsidR="00ED750F">
        <w:t xml:space="preserve"> </w:t>
      </w:r>
      <w:r w:rsidRPr="00AF6AF5">
        <w:t>вариантов:</w:t>
      </w:r>
    </w:p>
    <w:p w14:paraId="2973B957" w14:textId="14EE144E" w:rsidR="00AF6AF5" w:rsidRPr="00AF6AF5" w:rsidRDefault="00AF6AF5">
      <w:pPr>
        <w:pStyle w:val="afa"/>
        <w:numPr>
          <w:ilvl w:val="1"/>
          <w:numId w:val="81"/>
        </w:numPr>
      </w:pPr>
      <w:r w:rsidRPr="00AF6AF5">
        <w:t>вариант</w:t>
      </w:r>
      <w:r w:rsidR="00ED750F">
        <w:t xml:space="preserve"> </w:t>
      </w:r>
      <w:r w:rsidRPr="00AF6AF5">
        <w:t>«Авторизация</w:t>
      </w:r>
      <w:r w:rsidR="00ED750F">
        <w:t xml:space="preserve"> </w:t>
      </w:r>
      <w:r w:rsidRPr="00AF6AF5">
        <w:t>через</w:t>
      </w:r>
      <w:r w:rsidR="00ED750F">
        <w:t xml:space="preserve"> </w:t>
      </w:r>
      <w:r w:rsidRPr="00AF6AF5">
        <w:t>Identity</w:t>
      </w:r>
      <w:r w:rsidR="00ED750F">
        <w:t xml:space="preserve"> </w:t>
      </w:r>
      <w:r w:rsidRPr="00AF6AF5">
        <w:t>Server»;</w:t>
      </w:r>
    </w:p>
    <w:p w14:paraId="579A105A" w14:textId="00140DFC" w:rsidR="00AF6AF5" w:rsidRPr="00AF6AF5" w:rsidRDefault="00AF6AF5">
      <w:pPr>
        <w:pStyle w:val="afa"/>
        <w:numPr>
          <w:ilvl w:val="1"/>
          <w:numId w:val="81"/>
        </w:numPr>
      </w:pPr>
      <w:r w:rsidRPr="00AF6AF5">
        <w:t>вариант</w:t>
      </w:r>
      <w:r w:rsidR="00ED750F">
        <w:t xml:space="preserve"> </w:t>
      </w:r>
      <w:r w:rsidRPr="00AF6AF5">
        <w:t>«Без</w:t>
      </w:r>
      <w:r w:rsidR="00ED750F">
        <w:t xml:space="preserve"> </w:t>
      </w:r>
      <w:r w:rsidRPr="00AF6AF5">
        <w:t>авторизации».</w:t>
      </w:r>
    </w:p>
    <w:p w14:paraId="4C722D0D" w14:textId="44B13B54" w:rsidR="00AF6AF5" w:rsidRPr="00AF6AF5" w:rsidRDefault="009315C6" w:rsidP="009315C6">
      <w:pPr>
        <w:pStyle w:val="a5"/>
      </w:pPr>
      <w:r w:rsidRPr="009315C6">
        <w:rPr>
          <w:rStyle w:val="af0"/>
        </w:rPr>
        <w:t>Внимание!</w:t>
      </w:r>
      <w:r>
        <w:rPr>
          <w:lang w:val="ru-RU"/>
        </w:rPr>
        <w:t xml:space="preserve"> </w:t>
      </w:r>
      <w:r w:rsidR="00AF6AF5" w:rsidRPr="00AF6AF5">
        <w:t>В</w:t>
      </w:r>
      <w:r w:rsidR="00ED750F">
        <w:t xml:space="preserve"> </w:t>
      </w:r>
      <w:r w:rsidR="00AF6AF5" w:rsidRPr="00AF6AF5">
        <w:t>целях</w:t>
      </w:r>
      <w:r w:rsidR="00ED750F">
        <w:t xml:space="preserve"> </w:t>
      </w:r>
      <w:r w:rsidR="00AF6AF5" w:rsidRPr="00AF6AF5">
        <w:t>защиты</w:t>
      </w:r>
      <w:r w:rsidR="00ED750F">
        <w:t xml:space="preserve"> </w:t>
      </w:r>
      <w:r w:rsidR="00AF6AF5" w:rsidRPr="00AF6AF5">
        <w:t>информации</w:t>
      </w:r>
      <w:r w:rsidR="00ED750F">
        <w:t xml:space="preserve"> </w:t>
      </w:r>
      <w:r w:rsidR="00AF6AF5" w:rsidRPr="00AF6AF5">
        <w:t>не</w:t>
      </w:r>
      <w:r w:rsidR="00ED750F">
        <w:t xml:space="preserve"> </w:t>
      </w:r>
      <w:r w:rsidR="00AF6AF5" w:rsidRPr="00AF6AF5">
        <w:t>рекомендуется</w:t>
      </w:r>
      <w:r w:rsidR="00ED750F">
        <w:t xml:space="preserve"> </w:t>
      </w:r>
      <w:r w:rsidR="00AF6AF5" w:rsidRPr="00AF6AF5">
        <w:t>использовать</w:t>
      </w:r>
      <w:r w:rsidR="00ED750F">
        <w:t xml:space="preserve"> </w:t>
      </w:r>
      <w:r w:rsidR="00AF6AF5" w:rsidRPr="00AF6AF5">
        <w:t>тип</w:t>
      </w:r>
      <w:r w:rsidR="00ED750F">
        <w:t xml:space="preserve"> </w:t>
      </w:r>
      <w:r w:rsidR="00AF6AF5" w:rsidRPr="00AF6AF5">
        <w:t>авторизации</w:t>
      </w:r>
      <w:r w:rsidR="00ED750F">
        <w:t xml:space="preserve"> </w:t>
      </w:r>
      <w:r w:rsidR="00AF6AF5" w:rsidRPr="00AF6AF5">
        <w:t>«Без</w:t>
      </w:r>
      <w:r w:rsidR="00ED750F">
        <w:t xml:space="preserve"> </w:t>
      </w:r>
      <w:r w:rsidR="00AF6AF5" w:rsidRPr="00AF6AF5">
        <w:t>авторизации».</w:t>
      </w:r>
    </w:p>
    <w:p w14:paraId="3B56661A" w14:textId="77777777" w:rsidR="00694BDF" w:rsidRDefault="00AF6AF5" w:rsidP="00694BDF">
      <w:pPr>
        <w:pStyle w:val="af7"/>
      </w:pPr>
      <w:r w:rsidRPr="00AF6AF5">
        <w:rPr>
          <w:lang w:eastAsia="ru-RU"/>
        </w:rPr>
        <w:lastRenderedPageBreak/>
        <w:drawing>
          <wp:inline distT="0" distB="0" distL="0" distR="0" wp14:anchorId="095A9CBB" wp14:editId="114211E6">
            <wp:extent cx="6350400" cy="3175200"/>
            <wp:effectExtent l="0" t="0" r="0" b="6350"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00" cy="31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73C30" w14:textId="4A9D2348" w:rsidR="00AF6AF5" w:rsidRPr="00AF6AF5" w:rsidRDefault="00694BDF" w:rsidP="00694BDF">
      <w:pPr>
        <w:pStyle w:val="a6"/>
      </w:pPr>
      <w:r>
        <w:t xml:space="preserve">Рисунок </w:t>
      </w:r>
      <w:fldSimple w:instr=" SEQ Рисунок \* ARABIC ">
        <w:r w:rsidR="0021251C">
          <w:rPr>
            <w:noProof/>
          </w:rPr>
          <w:t>33</w:t>
        </w:r>
      </w:fldSimple>
      <w:r>
        <w:t xml:space="preserve">. </w:t>
      </w:r>
      <w:r w:rsidRPr="00AF6AF5">
        <w:rPr>
          <w:bCs/>
        </w:rPr>
        <w:t>Общие</w:t>
      </w:r>
      <w:r>
        <w:rPr>
          <w:bCs/>
        </w:rPr>
        <w:t xml:space="preserve"> </w:t>
      </w:r>
      <w:r w:rsidRPr="00AF6AF5">
        <w:rPr>
          <w:bCs/>
        </w:rPr>
        <w:t>настройки</w:t>
      </w:r>
      <w:r>
        <w:rPr>
          <w:bCs/>
        </w:rPr>
        <w:t xml:space="preserve"> </w:t>
      </w:r>
      <w:r w:rsidRPr="00AF6AF5">
        <w:rPr>
          <w:bCs/>
        </w:rPr>
        <w:t>базы</w:t>
      </w:r>
      <w:r>
        <w:rPr>
          <w:bCs/>
        </w:rPr>
        <w:t xml:space="preserve"> </w:t>
      </w:r>
      <w:r w:rsidRPr="00AF6AF5">
        <w:rPr>
          <w:bCs/>
        </w:rPr>
        <w:t>данных</w:t>
      </w:r>
    </w:p>
    <w:p w14:paraId="505D45EA" w14:textId="299D4109" w:rsidR="00AF6AF5" w:rsidRPr="00AF6AF5" w:rsidRDefault="00AF6AF5">
      <w:pPr>
        <w:pStyle w:val="afa"/>
        <w:numPr>
          <w:ilvl w:val="0"/>
          <w:numId w:val="81"/>
        </w:numPr>
      </w:pPr>
      <w:r w:rsidRPr="00AF6AF5">
        <w:t>Поле</w:t>
      </w:r>
      <w:r w:rsidR="00ED750F">
        <w:t xml:space="preserve"> </w:t>
      </w:r>
      <w:r w:rsidRPr="00AF6AF5">
        <w:t>«Включить</w:t>
      </w:r>
      <w:r w:rsidR="00ED750F">
        <w:t xml:space="preserve"> </w:t>
      </w:r>
      <w:r w:rsidRPr="00AF6AF5">
        <w:t>проверку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данным».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разграничить</w:t>
      </w:r>
      <w:r w:rsidR="00ED750F">
        <w:t xml:space="preserve"> </w:t>
      </w:r>
      <w:r w:rsidRPr="00AF6AF5">
        <w:t>права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данным.</w:t>
      </w:r>
      <w:r w:rsidR="00ED750F">
        <w:t xml:space="preserve"> </w:t>
      </w:r>
      <w:r w:rsidR="002B3D10">
        <w:t>Е</w:t>
      </w:r>
      <w:r w:rsidRPr="00AF6AF5">
        <w:t>сли</w:t>
      </w:r>
      <w:r w:rsidR="00ED750F">
        <w:t xml:space="preserve"> </w:t>
      </w:r>
      <w:r w:rsidRPr="00AF6AF5">
        <w:t>отметка</w:t>
      </w:r>
      <w:r w:rsidR="00ED750F">
        <w:t xml:space="preserve"> </w:t>
      </w:r>
      <w:r w:rsidRPr="00AF6AF5">
        <w:t>не</w:t>
      </w:r>
      <w:r w:rsidR="00ED750F">
        <w:t xml:space="preserve"> </w:t>
      </w:r>
      <w:r w:rsidRPr="00AF6AF5">
        <w:t>установлена,</w:t>
      </w:r>
      <w:r w:rsidR="00ED750F">
        <w:t xml:space="preserve"> </w:t>
      </w:r>
      <w:r w:rsidRPr="00AF6AF5">
        <w:t>функционал</w:t>
      </w:r>
      <w:r w:rsidR="002B3D10">
        <w:t xml:space="preserve">, </w:t>
      </w:r>
      <w:r w:rsidRPr="00AF6AF5">
        <w:t>описанный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разделе</w:t>
      </w:r>
      <w:r w:rsidR="00ED750F">
        <w:t xml:space="preserve"> </w:t>
      </w:r>
      <w:r w:rsidR="002B3D10">
        <w:fldChar w:fldCharType="begin"/>
      </w:r>
      <w:r w:rsidR="002B3D10">
        <w:instrText xml:space="preserve"> REF _Ref126091453 \r \h </w:instrText>
      </w:r>
      <w:r w:rsidR="002B3D10">
        <w:fldChar w:fldCharType="separate"/>
      </w:r>
      <w:r w:rsidR="0021251C">
        <w:t>7.1</w:t>
      </w:r>
      <w:r w:rsidR="002B3D10">
        <w:fldChar w:fldCharType="end"/>
      </w:r>
      <w:r w:rsidR="002B3D10">
        <w:t>,</w:t>
      </w:r>
      <w:r w:rsidR="00ED750F">
        <w:t xml:space="preserve"> </w:t>
      </w:r>
      <w:r w:rsidRPr="00AF6AF5">
        <w:t>будет</w:t>
      </w:r>
      <w:r w:rsidR="00ED750F">
        <w:t xml:space="preserve"> </w:t>
      </w:r>
      <w:r w:rsidRPr="00AF6AF5">
        <w:t>не</w:t>
      </w:r>
      <w:r w:rsidR="00ED750F">
        <w:t xml:space="preserve"> </w:t>
      </w:r>
      <w:r w:rsidRPr="00AF6AF5">
        <w:t>доступен.</w:t>
      </w:r>
    </w:p>
    <w:p w14:paraId="255014A6" w14:textId="51C1BCA2" w:rsidR="00AF6AF5" w:rsidRPr="00AF6AF5" w:rsidRDefault="00AF6AF5">
      <w:pPr>
        <w:pStyle w:val="afa"/>
        <w:numPr>
          <w:ilvl w:val="0"/>
          <w:numId w:val="81"/>
        </w:numPr>
      </w:pPr>
      <w:r w:rsidRPr="00AF6AF5">
        <w:t>Поле</w:t>
      </w:r>
      <w:r w:rsidR="00ED750F">
        <w:t xml:space="preserve"> </w:t>
      </w:r>
      <w:r w:rsidRPr="00AF6AF5">
        <w:t>«Включить</w:t>
      </w:r>
      <w:r w:rsidR="00ED750F">
        <w:t xml:space="preserve"> </w:t>
      </w:r>
      <w:r w:rsidRPr="00AF6AF5">
        <w:t>динамическую</w:t>
      </w:r>
      <w:r w:rsidR="00ED750F">
        <w:t xml:space="preserve"> </w:t>
      </w:r>
      <w:r w:rsidRPr="00AF6AF5">
        <w:t>проверку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данным».</w:t>
      </w:r>
      <w:r w:rsidR="00ED750F">
        <w:t xml:space="preserve"> </w:t>
      </w:r>
      <w:r w:rsidRPr="00AF6AF5">
        <w:t>Настройка</w:t>
      </w:r>
      <w:r w:rsidR="00ED750F">
        <w:t xml:space="preserve"> </w:t>
      </w:r>
      <w:r w:rsidRPr="00AF6AF5">
        <w:t>доступна</w:t>
      </w:r>
      <w:r w:rsidR="00ED750F">
        <w:t xml:space="preserve"> </w:t>
      </w:r>
      <w:r w:rsidRPr="00AF6AF5">
        <w:t>при</w:t>
      </w:r>
      <w:r w:rsidR="00ED750F">
        <w:t xml:space="preserve"> </w:t>
      </w:r>
      <w:r w:rsidRPr="00AF6AF5">
        <w:t>интеграции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сервисом</w:t>
      </w:r>
      <w:r w:rsidR="00ED750F">
        <w:t xml:space="preserve"> </w:t>
      </w:r>
      <w:r w:rsidRPr="00AF6AF5">
        <w:t>авторизации</w:t>
      </w:r>
      <w:r w:rsidR="00ED750F">
        <w:t xml:space="preserve"> </w:t>
      </w:r>
      <w:r w:rsidRPr="00694BDF">
        <w:rPr>
          <w:lang w:val="en-US"/>
        </w:rPr>
        <w:t>LDAP</w:t>
      </w:r>
      <w:r w:rsidRPr="00AF6AF5">
        <w:t>.</w:t>
      </w:r>
    </w:p>
    <w:p w14:paraId="0C34FAB3" w14:textId="3A540C0A" w:rsidR="00AF6AF5" w:rsidRPr="00694BDF" w:rsidRDefault="00AF6AF5">
      <w:pPr>
        <w:pStyle w:val="afa"/>
        <w:numPr>
          <w:ilvl w:val="0"/>
          <w:numId w:val="81"/>
        </w:numPr>
        <w:rPr>
          <w:lang w:val="en-US"/>
        </w:rPr>
      </w:pPr>
      <w:r w:rsidRPr="00AF6AF5">
        <w:t>Поле</w:t>
      </w:r>
      <w:r w:rsidR="00ED750F">
        <w:t xml:space="preserve"> </w:t>
      </w:r>
      <w:r w:rsidRPr="00AF6AF5">
        <w:t>«Системный</w:t>
      </w:r>
      <w:r w:rsidR="00ED750F">
        <w:t xml:space="preserve"> </w:t>
      </w:r>
      <w:r w:rsidRPr="00AF6AF5">
        <w:t>пользователь</w:t>
      </w:r>
      <w:r w:rsidR="00ED750F">
        <w:t xml:space="preserve"> </w:t>
      </w:r>
      <w:r w:rsidRPr="00AF6AF5">
        <w:t>«Панель</w:t>
      </w:r>
      <w:r w:rsidR="00ED750F">
        <w:t xml:space="preserve"> </w:t>
      </w:r>
      <w:r w:rsidRPr="00AF6AF5">
        <w:t>администратора</w:t>
      </w:r>
      <w:r w:rsidR="00ED750F">
        <w:t xml:space="preserve"> </w:t>
      </w:r>
      <w:r w:rsidRPr="00AF6AF5">
        <w:t>ViQube.</w:t>
      </w:r>
      <w:r w:rsidR="00ED750F">
        <w:t xml:space="preserve"> </w:t>
      </w:r>
      <w:r w:rsidRPr="00AF6AF5">
        <w:t>Пароль».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настроить</w:t>
      </w:r>
      <w:r w:rsidR="00ED750F">
        <w:t xml:space="preserve"> </w:t>
      </w:r>
      <w:r w:rsidRPr="00AF6AF5">
        <w:t>пароль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системного</w:t>
      </w:r>
      <w:r w:rsidR="00ED750F">
        <w:t xml:space="preserve"> </w:t>
      </w:r>
      <w:r w:rsidRPr="00AF6AF5">
        <w:t>пользователя.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смены</w:t>
      </w:r>
      <w:r w:rsidR="00ED750F">
        <w:t xml:space="preserve"> </w:t>
      </w:r>
      <w:r w:rsidRPr="00AF6AF5">
        <w:t>существующего</w:t>
      </w:r>
      <w:r w:rsidR="00ED750F">
        <w:t xml:space="preserve"> </w:t>
      </w:r>
      <w:r w:rsidRPr="00AF6AF5">
        <w:t>пароля</w:t>
      </w:r>
      <w:r w:rsidR="00ED750F">
        <w:t xml:space="preserve"> </w:t>
      </w:r>
      <w:r w:rsidRPr="00AF6AF5">
        <w:t>у</w:t>
      </w:r>
      <w:r w:rsidR="00ED750F">
        <w:t xml:space="preserve"> </w:t>
      </w:r>
      <w:r w:rsidRPr="00AF6AF5">
        <w:t>системного</w:t>
      </w:r>
      <w:r w:rsidR="00ED750F">
        <w:t xml:space="preserve"> </w:t>
      </w:r>
      <w:r w:rsidRPr="00AF6AF5">
        <w:t>пользователя</w:t>
      </w:r>
      <w:r w:rsidR="00ED750F">
        <w:t xml:space="preserve"> </w:t>
      </w:r>
      <w:r w:rsidRPr="00AF6AF5">
        <w:t>«Панель</w:t>
      </w:r>
      <w:r w:rsidR="00ED750F">
        <w:t xml:space="preserve"> </w:t>
      </w:r>
      <w:r w:rsidRPr="00AF6AF5">
        <w:t>администратора</w:t>
      </w:r>
      <w:r w:rsidR="00ED750F">
        <w:t xml:space="preserve"> </w:t>
      </w:r>
      <w:r w:rsidRPr="00AF6AF5">
        <w:t>ViQube»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сначала</w:t>
      </w:r>
      <w:r w:rsidR="00ED750F">
        <w:t xml:space="preserve"> </w:t>
      </w:r>
      <w:r w:rsidRPr="00AF6AF5">
        <w:t>изменить</w:t>
      </w:r>
      <w:r w:rsidR="00ED750F">
        <w:t xml:space="preserve"> </w:t>
      </w:r>
      <w:r w:rsidRPr="00AF6AF5">
        <w:t>пароль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разделе</w:t>
      </w:r>
      <w:r w:rsidR="00ED750F">
        <w:t xml:space="preserve"> </w:t>
      </w:r>
      <w:r w:rsidRPr="00AF6AF5">
        <w:t>«Основные»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вкладке</w:t>
      </w:r>
      <w:r w:rsidR="00ED750F">
        <w:t xml:space="preserve"> </w:t>
      </w:r>
      <w:r w:rsidRPr="00AF6AF5">
        <w:t>«Пользователи»,</w:t>
      </w:r>
      <w:r w:rsidR="00ED750F">
        <w:t xml:space="preserve"> </w:t>
      </w:r>
      <w:r w:rsidRPr="00AF6AF5">
        <w:t>затем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текущем</w:t>
      </w:r>
      <w:r w:rsidR="00ED750F">
        <w:t xml:space="preserve"> </w:t>
      </w:r>
      <w:r w:rsidRPr="00AF6AF5">
        <w:t>разделе.</w:t>
      </w:r>
      <w:r w:rsidR="00ED750F">
        <w:t xml:space="preserve"> </w:t>
      </w:r>
      <w:r w:rsidRPr="00AF6AF5">
        <w:t>Пароли</w:t>
      </w:r>
      <w:r w:rsidR="00ED750F">
        <w:t xml:space="preserve"> </w:t>
      </w:r>
      <w:r w:rsidRPr="00AF6AF5">
        <w:t>должны</w:t>
      </w:r>
      <w:r w:rsidR="00ED750F">
        <w:t xml:space="preserve"> </w:t>
      </w:r>
      <w:r w:rsidRPr="00AF6AF5">
        <w:t>совпадать.</w:t>
      </w:r>
    </w:p>
    <w:p w14:paraId="6782690F" w14:textId="442DECFD" w:rsidR="00AF6AF5" w:rsidRPr="00AF6AF5" w:rsidRDefault="00AF6AF5" w:rsidP="00371399">
      <w:pPr>
        <w:pStyle w:val="3"/>
      </w:pPr>
      <w:bookmarkStart w:id="209" w:name="_Toc126141086"/>
      <w:r w:rsidRPr="00AF6AF5">
        <w:t>Подраздел</w:t>
      </w:r>
      <w:r w:rsidR="00ED750F">
        <w:t xml:space="preserve"> </w:t>
      </w:r>
      <w:r w:rsidRPr="00AF6AF5">
        <w:t>«Резервное</w:t>
      </w:r>
      <w:r w:rsidR="00ED750F">
        <w:t xml:space="preserve"> </w:t>
      </w:r>
      <w:r w:rsidRPr="00AF6AF5">
        <w:t>копирование»</w:t>
      </w:r>
      <w:bookmarkEnd w:id="209"/>
    </w:p>
    <w:p w14:paraId="110561F5" w14:textId="78BCED23" w:rsidR="00AF6AF5" w:rsidRPr="00AF6AF5" w:rsidRDefault="00AF6AF5" w:rsidP="00371399">
      <w:r w:rsidRPr="00AF6AF5">
        <w:t>Подраздел</w:t>
      </w:r>
      <w:r w:rsidR="00ED750F">
        <w:t xml:space="preserve"> </w:t>
      </w:r>
      <w:r w:rsidRPr="00AF6AF5">
        <w:t>«Резервное</w:t>
      </w:r>
      <w:r w:rsidR="00ED750F">
        <w:t xml:space="preserve"> </w:t>
      </w:r>
      <w:r w:rsidRPr="00AF6AF5">
        <w:t>копирование»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управлять</w:t>
      </w:r>
      <w:r w:rsidR="00ED750F">
        <w:t xml:space="preserve"> </w:t>
      </w:r>
      <w:r w:rsidRPr="00AF6AF5">
        <w:t>автоматическим</w:t>
      </w:r>
      <w:r w:rsidR="00ED750F">
        <w:t xml:space="preserve"> </w:t>
      </w:r>
      <w:r w:rsidRPr="00AF6AF5">
        <w:t>созданием</w:t>
      </w:r>
      <w:r w:rsidR="00ED750F">
        <w:t xml:space="preserve"> </w:t>
      </w:r>
      <w:r w:rsidRPr="00AF6AF5">
        <w:t>резервных</w:t>
      </w:r>
      <w:r w:rsidR="00ED750F">
        <w:t xml:space="preserve"> </w:t>
      </w:r>
      <w:r w:rsidRPr="00AF6AF5">
        <w:t>копий</w:t>
      </w:r>
      <w:r w:rsidR="00ED750F">
        <w:t xml:space="preserve"> </w:t>
      </w:r>
      <w:r w:rsidRPr="00AF6AF5">
        <w:t>ViQube</w:t>
      </w:r>
      <w:r w:rsidR="00ED750F">
        <w:t xml:space="preserve"> </w:t>
      </w:r>
      <w:r w:rsidRPr="00AF6AF5">
        <w:t>(</w:t>
      </w:r>
      <w:r w:rsidR="002B3D10">
        <w:t xml:space="preserve">см. </w:t>
      </w:r>
      <w:r w:rsidR="002B3D10">
        <w:fldChar w:fldCharType="begin"/>
      </w:r>
      <w:r w:rsidR="002B3D10">
        <w:instrText xml:space="preserve"> REF  _Ref126091596 \* Lower \h  \* MERGEFORMAT </w:instrText>
      </w:r>
      <w:r w:rsidR="002B3D10">
        <w:fldChar w:fldCharType="separate"/>
      </w:r>
      <w:r w:rsidR="0021251C">
        <w:t xml:space="preserve">рисунок </w:t>
      </w:r>
      <w:r w:rsidR="0021251C">
        <w:rPr>
          <w:noProof/>
        </w:rPr>
        <w:t>34</w:t>
      </w:r>
      <w:r w:rsidR="002B3D10">
        <w:fldChar w:fldCharType="end"/>
      </w:r>
      <w:r w:rsidRPr="00AF6AF5">
        <w:t>).</w:t>
      </w:r>
      <w:r w:rsidR="00ED750F">
        <w:t xml:space="preserve"> </w:t>
      </w:r>
      <w:r w:rsidRPr="00AF6AF5">
        <w:t>Резервная</w:t>
      </w:r>
      <w:r w:rsidR="00ED750F">
        <w:t xml:space="preserve"> </w:t>
      </w:r>
      <w:r w:rsidRPr="00AF6AF5">
        <w:t>копия</w:t>
      </w:r>
      <w:r w:rsidR="00ED750F">
        <w:t xml:space="preserve"> </w:t>
      </w:r>
      <w:r w:rsidRPr="00AF6AF5">
        <w:t>предназначена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восстановления</w:t>
      </w:r>
      <w:r w:rsidR="00ED750F">
        <w:t xml:space="preserve"> </w:t>
      </w:r>
      <w:r w:rsidRPr="00AF6AF5">
        <w:t>базы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при</w:t>
      </w:r>
      <w:r w:rsidR="00ED750F">
        <w:t xml:space="preserve"> </w:t>
      </w:r>
      <w:r w:rsidRPr="00AF6AF5">
        <w:t>возникновении</w:t>
      </w:r>
      <w:r w:rsidR="00ED750F">
        <w:t xml:space="preserve"> </w:t>
      </w:r>
      <w:r w:rsidRPr="00AF6AF5">
        <w:t>аварийной</w:t>
      </w:r>
      <w:r w:rsidR="00ED750F">
        <w:t xml:space="preserve"> </w:t>
      </w:r>
      <w:r w:rsidRPr="00AF6AF5">
        <w:t>ситуации,</w:t>
      </w:r>
      <w:r w:rsidR="00ED750F">
        <w:t xml:space="preserve"> </w:t>
      </w:r>
      <w:r w:rsidRPr="00AF6AF5">
        <w:t>а</w:t>
      </w:r>
      <w:r w:rsidR="00ED750F">
        <w:t xml:space="preserve"> </w:t>
      </w:r>
      <w:r w:rsidRPr="00AF6AF5">
        <w:t>также</w:t>
      </w:r>
      <w:r w:rsidR="00ED750F">
        <w:t xml:space="preserve"> </w:t>
      </w:r>
      <w:r w:rsidRPr="00AF6AF5">
        <w:t>при</w:t>
      </w:r>
      <w:r w:rsidR="00ED750F">
        <w:t xml:space="preserve"> </w:t>
      </w:r>
      <w:r w:rsidRPr="00AF6AF5">
        <w:t>переносе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другой</w:t>
      </w:r>
      <w:r w:rsidR="00ED750F">
        <w:t xml:space="preserve"> </w:t>
      </w:r>
      <w:r w:rsidRPr="00AF6AF5">
        <w:t>сервер.</w:t>
      </w:r>
      <w:r w:rsidR="00ED750F">
        <w:t xml:space="preserve"> </w:t>
      </w:r>
    </w:p>
    <w:p w14:paraId="749C4614" w14:textId="77777777" w:rsidR="002B3D10" w:rsidRDefault="00AF6AF5" w:rsidP="002B3D10">
      <w:pPr>
        <w:pStyle w:val="af7"/>
      </w:pPr>
      <w:r w:rsidRPr="00AF6AF5">
        <w:rPr>
          <w:lang w:eastAsia="ru-RU"/>
        </w:rPr>
        <w:lastRenderedPageBreak/>
        <w:drawing>
          <wp:inline distT="0" distB="0" distL="0" distR="0" wp14:anchorId="743B5D9D" wp14:editId="6FE2E2F0">
            <wp:extent cx="5961600" cy="2685600"/>
            <wp:effectExtent l="0" t="0" r="1270" b="635"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600" cy="26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BB100" w14:textId="7502DFF1" w:rsidR="00AF6AF5" w:rsidRPr="002B3D10" w:rsidRDefault="002B3D10" w:rsidP="002B3D10">
      <w:pPr>
        <w:pStyle w:val="a6"/>
      </w:pPr>
      <w:bookmarkStart w:id="210" w:name="_Ref126091596"/>
      <w:r>
        <w:t xml:space="preserve">Рисунок </w:t>
      </w:r>
      <w:fldSimple w:instr=" SEQ Рисунок \* ARABIC ">
        <w:r w:rsidR="0021251C">
          <w:rPr>
            <w:noProof/>
          </w:rPr>
          <w:t>34</w:t>
        </w:r>
      </w:fldSimple>
      <w:bookmarkEnd w:id="210"/>
      <w:r>
        <w:t xml:space="preserve">. </w:t>
      </w:r>
      <w:r>
        <w:rPr>
          <w:bCs/>
        </w:rPr>
        <w:t>Настройка резервного копирования</w:t>
      </w:r>
    </w:p>
    <w:p w14:paraId="34D46390" w14:textId="7D121702" w:rsidR="00AF6AF5" w:rsidRPr="00AF6AF5" w:rsidRDefault="00AF6AF5" w:rsidP="00371399">
      <w:r w:rsidRPr="00AF6AF5">
        <w:t>Для</w:t>
      </w:r>
      <w:r w:rsidR="00ED750F">
        <w:t xml:space="preserve"> </w:t>
      </w:r>
      <w:r w:rsidRPr="00AF6AF5">
        <w:t>настройки</w:t>
      </w:r>
      <w:r w:rsidR="00ED750F">
        <w:t xml:space="preserve"> </w:t>
      </w:r>
      <w:r w:rsidRPr="00AF6AF5">
        <w:t>автоматического</w:t>
      </w:r>
      <w:r w:rsidR="00ED750F">
        <w:t xml:space="preserve"> </w:t>
      </w:r>
      <w:r w:rsidRPr="00AF6AF5">
        <w:t>сохранения</w:t>
      </w:r>
      <w:r w:rsidR="00ED750F">
        <w:t xml:space="preserve"> </w:t>
      </w:r>
      <w:r w:rsidRPr="00AF6AF5">
        <w:t>резервной</w:t>
      </w:r>
      <w:r w:rsidR="00ED750F">
        <w:t xml:space="preserve"> </w:t>
      </w:r>
      <w:r w:rsidRPr="00AF6AF5">
        <w:t>копии</w:t>
      </w:r>
      <w:r w:rsidR="00ED750F">
        <w:t xml:space="preserve"> </w:t>
      </w:r>
      <w:r w:rsidRPr="00AF6AF5">
        <w:t>базы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выполнить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действия:</w:t>
      </w:r>
    </w:p>
    <w:p w14:paraId="52FC62C1" w14:textId="54950865" w:rsidR="00AF6AF5" w:rsidRPr="00AF6AF5" w:rsidRDefault="00AF6AF5">
      <w:pPr>
        <w:pStyle w:val="afa"/>
        <w:numPr>
          <w:ilvl w:val="0"/>
          <w:numId w:val="82"/>
        </w:numPr>
      </w:pPr>
      <w:r w:rsidRPr="00AF6AF5">
        <w:t>отметить</w:t>
      </w:r>
      <w:r w:rsidR="00ED750F">
        <w:t xml:space="preserve"> </w:t>
      </w:r>
      <w:r w:rsidRPr="00AF6AF5">
        <w:t>элемент</w:t>
      </w:r>
      <w:r w:rsidR="00ED750F">
        <w:t xml:space="preserve"> </w:t>
      </w:r>
      <w:r w:rsidRPr="00AF6AF5">
        <w:t>«Автосохранение</w:t>
      </w:r>
      <w:r w:rsidR="00ED750F">
        <w:t xml:space="preserve"> </w:t>
      </w:r>
      <w:r w:rsidRPr="00AF6AF5">
        <w:t>копии»;</w:t>
      </w:r>
    </w:p>
    <w:p w14:paraId="37655EFB" w14:textId="4ED84F12" w:rsidR="00AF6AF5" w:rsidRPr="00AF6AF5" w:rsidRDefault="00AF6AF5">
      <w:pPr>
        <w:pStyle w:val="afa"/>
        <w:numPr>
          <w:ilvl w:val="0"/>
          <w:numId w:val="82"/>
        </w:numPr>
      </w:pPr>
      <w:r w:rsidRPr="00AF6AF5">
        <w:t>установить</w:t>
      </w:r>
      <w:r w:rsidR="00ED750F">
        <w:t xml:space="preserve"> </w:t>
      </w:r>
      <w:r w:rsidRPr="00AF6AF5">
        <w:t>нужный</w:t>
      </w:r>
      <w:r w:rsidR="00ED750F">
        <w:t xml:space="preserve"> </w:t>
      </w:r>
      <w:r w:rsidRPr="00AF6AF5">
        <w:t>интервал</w:t>
      </w:r>
      <w:r w:rsidR="00ED750F">
        <w:t xml:space="preserve"> </w:t>
      </w:r>
      <w:r w:rsidRPr="00AF6AF5">
        <w:t>периодичности</w:t>
      </w:r>
      <w:r w:rsidR="00ED750F">
        <w:t xml:space="preserve"> </w:t>
      </w:r>
      <w:r w:rsidRPr="00AF6AF5">
        <w:t>автоматического</w:t>
      </w:r>
      <w:r w:rsidR="00ED750F">
        <w:t xml:space="preserve"> </w:t>
      </w:r>
      <w:r w:rsidRPr="00AF6AF5">
        <w:t>сохранения;</w:t>
      </w:r>
    </w:p>
    <w:p w14:paraId="46F986FE" w14:textId="0C9F0CAC" w:rsidR="00AF6AF5" w:rsidRPr="00AF6AF5" w:rsidRDefault="00AF6AF5">
      <w:pPr>
        <w:pStyle w:val="afa"/>
        <w:numPr>
          <w:ilvl w:val="0"/>
          <w:numId w:val="82"/>
        </w:numPr>
      </w:pP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Pr="00B8014F">
        <w:rPr>
          <w:rStyle w:val="af1"/>
        </w:rPr>
        <w:t>Сохранить</w:t>
      </w:r>
      <w:r w:rsidR="00ED750F" w:rsidRPr="00B8014F">
        <w:rPr>
          <w:rStyle w:val="af1"/>
        </w:rPr>
        <w:t xml:space="preserve"> </w:t>
      </w:r>
      <w:r w:rsidR="00B8014F" w:rsidRPr="00B8014F">
        <w:rPr>
          <w:rStyle w:val="af1"/>
        </w:rPr>
        <w:t>настройки</w:t>
      </w:r>
      <w:r w:rsidRPr="00AF6AF5">
        <w:t>.</w:t>
      </w:r>
    </w:p>
    <w:p w14:paraId="6DBCA6DF" w14:textId="05029C2D" w:rsidR="00AF6AF5" w:rsidRPr="00AF6AF5" w:rsidRDefault="00AF6AF5" w:rsidP="00371399">
      <w:r w:rsidRPr="00AF6AF5">
        <w:t>Для</w:t>
      </w:r>
      <w:r w:rsidR="00ED750F">
        <w:t xml:space="preserve"> </w:t>
      </w:r>
      <w:r w:rsidRPr="00AF6AF5">
        <w:t>внепланового</w:t>
      </w:r>
      <w:r w:rsidR="00ED750F">
        <w:t xml:space="preserve"> </w:t>
      </w:r>
      <w:r w:rsidRPr="00AF6AF5">
        <w:t>сохранения</w:t>
      </w:r>
      <w:r w:rsidR="00ED750F">
        <w:t xml:space="preserve"> </w:t>
      </w:r>
      <w:r w:rsidRPr="00AF6AF5">
        <w:t>резервной</w:t>
      </w:r>
      <w:r w:rsidR="00ED750F">
        <w:t xml:space="preserve"> </w:t>
      </w:r>
      <w:r w:rsidRPr="00AF6AF5">
        <w:t>копии</w:t>
      </w:r>
      <w:r w:rsidR="00ED750F">
        <w:t xml:space="preserve"> </w:t>
      </w:r>
      <w:r w:rsidRPr="00AF6AF5">
        <w:t>ViQube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Pr="002B3D10">
        <w:rPr>
          <w:rStyle w:val="af2"/>
        </w:rPr>
        <w:t>Сохранить</w:t>
      </w:r>
      <w:r w:rsidR="00ED750F" w:rsidRPr="002B3D10">
        <w:rPr>
          <w:rStyle w:val="af2"/>
        </w:rPr>
        <w:t xml:space="preserve"> </w:t>
      </w:r>
      <w:r w:rsidRPr="002B3D10">
        <w:rPr>
          <w:rStyle w:val="af2"/>
        </w:rPr>
        <w:t>копию</w:t>
      </w:r>
      <w:r w:rsidR="00ED750F" w:rsidRPr="002B3D10">
        <w:rPr>
          <w:rStyle w:val="af2"/>
        </w:rPr>
        <w:t xml:space="preserve"> </w:t>
      </w:r>
      <w:r w:rsidRPr="002B3D10">
        <w:rPr>
          <w:rStyle w:val="af2"/>
        </w:rPr>
        <w:t>сейчас</w:t>
      </w:r>
      <w:r w:rsidRPr="00AF6AF5">
        <w:t>.</w:t>
      </w:r>
    </w:p>
    <w:p w14:paraId="795AA8BA" w14:textId="00CB8AAE" w:rsidR="00AF6AF5" w:rsidRPr="00AF6AF5" w:rsidRDefault="00AF6AF5" w:rsidP="00371399">
      <w:pPr>
        <w:pStyle w:val="3"/>
      </w:pPr>
      <w:bookmarkStart w:id="211" w:name="_Toc126141087"/>
      <w:r w:rsidRPr="00AF6AF5">
        <w:t>Подраздел</w:t>
      </w:r>
      <w:r w:rsidR="00ED750F">
        <w:t xml:space="preserve"> </w:t>
      </w:r>
      <w:r w:rsidRPr="00AF6AF5">
        <w:t>«Рабочие</w:t>
      </w:r>
      <w:r w:rsidR="00ED750F">
        <w:t xml:space="preserve"> </w:t>
      </w:r>
      <w:r w:rsidRPr="00AF6AF5">
        <w:t>дни»</w:t>
      </w:r>
      <w:bookmarkEnd w:id="211"/>
    </w:p>
    <w:p w14:paraId="2607E12E" w14:textId="600AC95F" w:rsidR="00AF6AF5" w:rsidRPr="00AF6AF5" w:rsidRDefault="00AF6AF5" w:rsidP="00371399">
      <w:r w:rsidRPr="00AF6AF5">
        <w:t>Раздел</w:t>
      </w:r>
      <w:r w:rsidR="00ED750F">
        <w:t xml:space="preserve"> </w:t>
      </w:r>
      <w:r w:rsidRPr="00AF6AF5">
        <w:t>«Рабочие</w:t>
      </w:r>
      <w:r w:rsidR="00ED750F">
        <w:t xml:space="preserve"> </w:t>
      </w:r>
      <w:r w:rsidRPr="00AF6AF5">
        <w:t>дни»</w:t>
      </w:r>
      <w:r w:rsidR="00ED750F">
        <w:t xml:space="preserve"> </w:t>
      </w:r>
      <w:r w:rsidRPr="00AF6AF5">
        <w:t>предназначен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настройки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работы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производственным</w:t>
      </w:r>
      <w:r w:rsidR="00ED750F">
        <w:t xml:space="preserve"> </w:t>
      </w:r>
      <w:r w:rsidRPr="00AF6AF5">
        <w:t>календарем</w:t>
      </w:r>
      <w:r w:rsidR="00ED750F">
        <w:t xml:space="preserve"> </w:t>
      </w:r>
      <w:r w:rsidRPr="00AF6AF5">
        <w:t>(</w:t>
      </w:r>
      <w:r w:rsidR="002B3D10">
        <w:t xml:space="preserve">см. </w:t>
      </w:r>
      <w:r w:rsidR="002B3D10">
        <w:fldChar w:fldCharType="begin"/>
      </w:r>
      <w:r w:rsidR="002B3D10">
        <w:instrText xml:space="preserve"> REF  _Ref126091664 \* Lower \h  \* MERGEFORMAT </w:instrText>
      </w:r>
      <w:r w:rsidR="002B3D10">
        <w:fldChar w:fldCharType="separate"/>
      </w:r>
      <w:r w:rsidR="0021251C">
        <w:t xml:space="preserve">рисунок </w:t>
      </w:r>
      <w:r w:rsidR="0021251C">
        <w:rPr>
          <w:noProof/>
        </w:rPr>
        <w:t>35</w:t>
      </w:r>
      <w:r w:rsidR="002B3D10">
        <w:fldChar w:fldCharType="end"/>
      </w:r>
      <w:r w:rsidRPr="00AF6AF5">
        <w:t>).</w:t>
      </w:r>
    </w:p>
    <w:p w14:paraId="011BACF4" w14:textId="77777777" w:rsidR="002B3D10" w:rsidRDefault="00AF6AF5" w:rsidP="002B3D10">
      <w:pPr>
        <w:pStyle w:val="af7"/>
      </w:pPr>
      <w:r w:rsidRPr="00AF6AF5">
        <w:rPr>
          <w:lang w:eastAsia="ru-RU"/>
        </w:rPr>
        <w:lastRenderedPageBreak/>
        <w:drawing>
          <wp:inline distT="0" distB="0" distL="0" distR="0" wp14:anchorId="24834C45" wp14:editId="1E5FF4DB">
            <wp:extent cx="6354000" cy="2530800"/>
            <wp:effectExtent l="0" t="0" r="8890" b="3175"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000" cy="25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6740F" w14:textId="44D20F41" w:rsidR="00AF6AF5" w:rsidRPr="00AF6AF5" w:rsidRDefault="002B3D10" w:rsidP="002B3D10">
      <w:pPr>
        <w:pStyle w:val="a6"/>
      </w:pPr>
      <w:bookmarkStart w:id="212" w:name="_Ref126091664"/>
      <w:r>
        <w:t xml:space="preserve">Рисунок </w:t>
      </w:r>
      <w:fldSimple w:instr=" SEQ Рисунок \* ARABIC ">
        <w:r w:rsidR="0021251C">
          <w:rPr>
            <w:noProof/>
          </w:rPr>
          <w:t>35</w:t>
        </w:r>
      </w:fldSimple>
      <w:bookmarkEnd w:id="212"/>
      <w:r>
        <w:t xml:space="preserve">. </w:t>
      </w:r>
      <w:r w:rsidRPr="00AF6AF5">
        <w:rPr>
          <w:bCs/>
        </w:rPr>
        <w:t>Подраздел</w:t>
      </w:r>
      <w:r>
        <w:rPr>
          <w:bCs/>
        </w:rPr>
        <w:t xml:space="preserve"> </w:t>
      </w:r>
      <w:r w:rsidRPr="00AF6AF5">
        <w:rPr>
          <w:bCs/>
        </w:rPr>
        <w:t>«Рабочие</w:t>
      </w:r>
      <w:r>
        <w:rPr>
          <w:bCs/>
        </w:rPr>
        <w:t xml:space="preserve"> </w:t>
      </w:r>
      <w:r w:rsidRPr="00AF6AF5">
        <w:rPr>
          <w:bCs/>
        </w:rPr>
        <w:t>дни»</w:t>
      </w:r>
    </w:p>
    <w:p w14:paraId="5DA44A83" w14:textId="16EAD42E" w:rsidR="00AF6AF5" w:rsidRPr="00AF6AF5" w:rsidRDefault="00AF6AF5" w:rsidP="00371399">
      <w:r w:rsidRPr="00AF6AF5">
        <w:t>Для</w:t>
      </w:r>
      <w:r w:rsidR="00ED750F">
        <w:t xml:space="preserve"> </w:t>
      </w:r>
      <w:r w:rsidRPr="00AF6AF5">
        <w:t>загрузки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производственного</w:t>
      </w:r>
      <w:r w:rsidR="00ED750F">
        <w:t xml:space="preserve"> </w:t>
      </w:r>
      <w:r w:rsidRPr="00AF6AF5">
        <w:t>календаря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="002B3D10" w:rsidRPr="00AF6AF5">
        <w:t>перейти</w:t>
      </w:r>
      <w:r w:rsidR="002B3D10">
        <w:t xml:space="preserve"> </w:t>
      </w:r>
      <w:r w:rsidR="002B3D10" w:rsidRPr="00AF6AF5">
        <w:t>на</w:t>
      </w:r>
      <w:r w:rsidR="002B3D10">
        <w:t xml:space="preserve"> </w:t>
      </w:r>
      <w:r w:rsidR="002B3D10" w:rsidRPr="00AF6AF5">
        <w:t>вкладку</w:t>
      </w:r>
      <w:r w:rsidR="002B3D10">
        <w:t xml:space="preserve"> </w:t>
      </w:r>
      <w:r w:rsidR="002B3D10" w:rsidRPr="00AF6AF5">
        <w:t>«Загрузка</w:t>
      </w:r>
      <w:r w:rsidR="002B3D10">
        <w:t xml:space="preserve"> </w:t>
      </w:r>
      <w:r w:rsidR="002B3D10" w:rsidRPr="00AF6AF5">
        <w:t>данных»</w:t>
      </w:r>
      <w:r w:rsidR="002B3D10">
        <w:t>.</w:t>
      </w:r>
    </w:p>
    <w:p w14:paraId="52F0C6E9" w14:textId="62BF5E37" w:rsidR="00AF6AF5" w:rsidRPr="00AF6AF5" w:rsidRDefault="00AF6AF5" w:rsidP="002B3D10">
      <w:r w:rsidRPr="00AF6AF5">
        <w:t>Для</w:t>
      </w:r>
      <w:r w:rsidR="00ED750F">
        <w:t xml:space="preserve"> </w:t>
      </w:r>
      <w:r w:rsidRPr="00AF6AF5">
        <w:t>загрузки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помощью</w:t>
      </w:r>
      <w:r w:rsidR="00ED750F">
        <w:t xml:space="preserve"> </w:t>
      </w:r>
      <w:r w:rsidRPr="002B3D10">
        <w:rPr>
          <w:lang w:val="en-US"/>
        </w:rPr>
        <w:t>SQL</w:t>
      </w:r>
      <w:r w:rsidRPr="00AF6AF5">
        <w:t>-запроса</w:t>
      </w:r>
      <w:r w:rsidR="00ED750F">
        <w:t xml:space="preserve"> </w:t>
      </w:r>
      <w:r w:rsidRPr="00AF6AF5">
        <w:t>(</w:t>
      </w:r>
      <w:r w:rsidR="002B3D10">
        <w:t xml:space="preserve">см. </w:t>
      </w:r>
      <w:r w:rsidR="002B3D10">
        <w:fldChar w:fldCharType="begin"/>
      </w:r>
      <w:r w:rsidR="002B3D10">
        <w:instrText xml:space="preserve"> REF  _Ref126091862 \* Lower \h  \* MERGEFORMAT </w:instrText>
      </w:r>
      <w:r w:rsidR="002B3D10">
        <w:fldChar w:fldCharType="separate"/>
      </w:r>
      <w:r w:rsidR="0021251C">
        <w:t xml:space="preserve">рисунок </w:t>
      </w:r>
      <w:r w:rsidR="0021251C">
        <w:rPr>
          <w:noProof/>
        </w:rPr>
        <w:t>36</w:t>
      </w:r>
      <w:r w:rsidR="002B3D10">
        <w:fldChar w:fldCharType="end"/>
      </w:r>
      <w:r w:rsidRPr="00AF6AF5">
        <w:t>):</w:t>
      </w:r>
    </w:p>
    <w:p w14:paraId="18F7C6EE" w14:textId="77777777" w:rsidR="002B3D10" w:rsidRDefault="00AF6AF5" w:rsidP="002B3D10">
      <w:pPr>
        <w:pStyle w:val="af7"/>
      </w:pPr>
      <w:r w:rsidRPr="00AF6AF5">
        <w:rPr>
          <w:lang w:eastAsia="ru-RU"/>
        </w:rPr>
        <w:drawing>
          <wp:inline distT="0" distB="0" distL="0" distR="0" wp14:anchorId="5C11ACD6" wp14:editId="2AA13A8F">
            <wp:extent cx="6357600" cy="3409200"/>
            <wp:effectExtent l="0" t="0" r="5715" b="1270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00" cy="34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49A7F" w14:textId="529E4F95" w:rsidR="00AF6AF5" w:rsidRPr="00AF6AF5" w:rsidRDefault="002B3D10" w:rsidP="002B3D10">
      <w:pPr>
        <w:pStyle w:val="a6"/>
      </w:pPr>
      <w:bookmarkStart w:id="213" w:name="_Ref126091862"/>
      <w:r>
        <w:t xml:space="preserve">Рисунок </w:t>
      </w:r>
      <w:fldSimple w:instr=" SEQ Рисунок \* ARABIC ">
        <w:r w:rsidR="0021251C">
          <w:rPr>
            <w:noProof/>
          </w:rPr>
          <w:t>36</w:t>
        </w:r>
      </w:fldSimple>
      <w:bookmarkEnd w:id="213"/>
      <w:r>
        <w:t xml:space="preserve">. </w:t>
      </w:r>
      <w:r w:rsidRPr="00AF6AF5">
        <w:rPr>
          <w:bCs/>
        </w:rPr>
        <w:t>Загрузка</w:t>
      </w:r>
      <w:r>
        <w:rPr>
          <w:bCs/>
        </w:rPr>
        <w:t xml:space="preserve"> </w:t>
      </w:r>
      <w:r w:rsidRPr="00AF6AF5">
        <w:rPr>
          <w:bCs/>
        </w:rPr>
        <w:t>производственного</w:t>
      </w:r>
      <w:r>
        <w:rPr>
          <w:bCs/>
        </w:rPr>
        <w:t xml:space="preserve"> </w:t>
      </w:r>
      <w:r w:rsidRPr="00AF6AF5">
        <w:rPr>
          <w:bCs/>
        </w:rPr>
        <w:t>календаря</w:t>
      </w:r>
      <w:r>
        <w:rPr>
          <w:bCs/>
        </w:rPr>
        <w:t xml:space="preserve"> </w:t>
      </w:r>
      <w:r w:rsidRPr="00AF6AF5">
        <w:t>с</w:t>
      </w:r>
      <w:r>
        <w:t xml:space="preserve"> </w:t>
      </w:r>
      <w:r w:rsidRPr="00AF6AF5">
        <w:t>помощью</w:t>
      </w:r>
      <w:r>
        <w:t xml:space="preserve"> </w:t>
      </w:r>
      <w:r w:rsidRPr="002B3D10">
        <w:rPr>
          <w:lang w:val="en-US"/>
        </w:rPr>
        <w:t>SQL</w:t>
      </w:r>
      <w:r w:rsidRPr="00AF6AF5">
        <w:t>-запроса</w:t>
      </w:r>
    </w:p>
    <w:p w14:paraId="4D62D4AD" w14:textId="0B21F6B3" w:rsidR="009C209D" w:rsidRPr="00AF6AF5" w:rsidRDefault="009C209D">
      <w:pPr>
        <w:pStyle w:val="afa"/>
        <w:numPr>
          <w:ilvl w:val="0"/>
          <w:numId w:val="83"/>
        </w:numPr>
      </w:pPr>
      <w:r w:rsidRPr="00AF6AF5">
        <w:t>выбрать</w:t>
      </w:r>
      <w:r>
        <w:t xml:space="preserve"> </w:t>
      </w:r>
      <w:r w:rsidRPr="00AF6AF5">
        <w:t>из</w:t>
      </w:r>
      <w:r>
        <w:t xml:space="preserve"> </w:t>
      </w:r>
      <w:r w:rsidRPr="00AF6AF5">
        <w:t>выпадающего</w:t>
      </w:r>
      <w:r>
        <w:t xml:space="preserve"> </w:t>
      </w:r>
      <w:r w:rsidRPr="00AF6AF5">
        <w:t>списка</w:t>
      </w:r>
      <w:r>
        <w:t xml:space="preserve"> </w:t>
      </w:r>
      <w:r w:rsidRPr="00AF6AF5">
        <w:t>настроенное</w:t>
      </w:r>
      <w:r>
        <w:t xml:space="preserve"> </w:t>
      </w:r>
      <w:r w:rsidRPr="00AF6AF5">
        <w:t>SQL-подключение</w:t>
      </w:r>
      <w:r>
        <w:t xml:space="preserve"> </w:t>
      </w:r>
      <w:r w:rsidRPr="00AF6AF5">
        <w:t>(настройка</w:t>
      </w:r>
      <w:r>
        <w:t xml:space="preserve"> </w:t>
      </w:r>
      <w:r w:rsidRPr="00AF6AF5">
        <w:t>SQL-подключения</w:t>
      </w:r>
      <w:r>
        <w:t xml:space="preserve"> </w:t>
      </w:r>
      <w:r w:rsidRPr="00AF6AF5">
        <w:t>описана</w:t>
      </w:r>
      <w:r>
        <w:t xml:space="preserve"> </w:t>
      </w:r>
      <w:r w:rsidRPr="00AF6AF5">
        <w:t>в</w:t>
      </w:r>
      <w:r>
        <w:t xml:space="preserve"> </w:t>
      </w:r>
      <w:r w:rsidRPr="00AF6AF5">
        <w:t>п.</w:t>
      </w:r>
      <w:r>
        <w:t xml:space="preserve"> </w:t>
      </w:r>
      <w:r w:rsidRPr="00AF6AF5">
        <w:fldChar w:fldCharType="begin"/>
      </w:r>
      <w:r w:rsidRPr="00AF6AF5">
        <w:instrText xml:space="preserve"> REF _Ref75449884 \r \h  \* MERGEFORMAT </w:instrText>
      </w:r>
      <w:r w:rsidRPr="00AF6AF5">
        <w:fldChar w:fldCharType="separate"/>
      </w:r>
      <w:r w:rsidR="0021251C">
        <w:t>6.2</w:t>
      </w:r>
      <w:r w:rsidRPr="00AF6AF5">
        <w:fldChar w:fldCharType="end"/>
      </w:r>
      <w:r w:rsidRPr="00AF6AF5">
        <w:t>);</w:t>
      </w:r>
    </w:p>
    <w:p w14:paraId="6385C690" w14:textId="77777777" w:rsidR="009C209D" w:rsidRPr="00AF6AF5" w:rsidRDefault="009C209D">
      <w:pPr>
        <w:pStyle w:val="afa"/>
        <w:numPr>
          <w:ilvl w:val="0"/>
          <w:numId w:val="83"/>
        </w:numPr>
      </w:pPr>
      <w:r w:rsidRPr="00AF6AF5">
        <w:t>написать</w:t>
      </w:r>
      <w:r>
        <w:t xml:space="preserve"> </w:t>
      </w:r>
      <w:r w:rsidRPr="00AF6AF5">
        <w:t>SQL-запрос;</w:t>
      </w:r>
    </w:p>
    <w:p w14:paraId="1E1F7ABA" w14:textId="77777777" w:rsidR="009C209D" w:rsidRPr="00AF6AF5" w:rsidRDefault="009C209D">
      <w:pPr>
        <w:pStyle w:val="afa"/>
        <w:numPr>
          <w:ilvl w:val="0"/>
          <w:numId w:val="83"/>
        </w:numPr>
      </w:pPr>
      <w:r w:rsidRPr="00AF6AF5">
        <w:lastRenderedPageBreak/>
        <w:t>нажать</w:t>
      </w:r>
      <w:r>
        <w:t xml:space="preserve"> </w:t>
      </w:r>
      <w:r w:rsidRPr="00AF6AF5">
        <w:t>кнопку</w:t>
      </w:r>
      <w:r>
        <w:t xml:space="preserve"> </w:t>
      </w:r>
      <w:r w:rsidRPr="002B3D10">
        <w:rPr>
          <w:rStyle w:val="af2"/>
        </w:rPr>
        <w:t>Загрузить данные</w:t>
      </w:r>
      <w:r w:rsidRPr="00AF6AF5">
        <w:t>;</w:t>
      </w:r>
    </w:p>
    <w:p w14:paraId="38B3E113" w14:textId="77777777" w:rsidR="009C209D" w:rsidRPr="00AF6AF5" w:rsidRDefault="009C209D">
      <w:pPr>
        <w:pStyle w:val="afa"/>
        <w:numPr>
          <w:ilvl w:val="0"/>
          <w:numId w:val="83"/>
        </w:numPr>
      </w:pPr>
      <w:r w:rsidRPr="00AF6AF5">
        <w:t>при</w:t>
      </w:r>
      <w:r>
        <w:t xml:space="preserve"> </w:t>
      </w:r>
      <w:r w:rsidRPr="00AF6AF5">
        <w:t>необходимости</w:t>
      </w:r>
      <w:r>
        <w:t xml:space="preserve"> </w:t>
      </w:r>
      <w:r w:rsidRPr="00AF6AF5">
        <w:t>автообновления</w:t>
      </w:r>
      <w:r>
        <w:t xml:space="preserve"> </w:t>
      </w:r>
      <w:r w:rsidRPr="00AF6AF5">
        <w:t>данных</w:t>
      </w:r>
      <w:r>
        <w:t xml:space="preserve"> </w:t>
      </w:r>
      <w:r w:rsidRPr="00AF6AF5">
        <w:t>отметить</w:t>
      </w:r>
      <w:r>
        <w:t xml:space="preserve"> </w:t>
      </w:r>
      <w:r w:rsidRPr="00AF6AF5">
        <w:t>соответствующе</w:t>
      </w:r>
      <w:r>
        <w:t xml:space="preserve"> </w:t>
      </w:r>
      <w:r w:rsidRPr="00AF6AF5">
        <w:t>поле</w:t>
      </w:r>
      <w:r>
        <w:t xml:space="preserve"> </w:t>
      </w:r>
      <w:r w:rsidRPr="00AF6AF5">
        <w:t>и</w:t>
      </w:r>
      <w:r>
        <w:t xml:space="preserve"> </w:t>
      </w:r>
      <w:r w:rsidRPr="00AF6AF5">
        <w:t>задать</w:t>
      </w:r>
      <w:r>
        <w:t xml:space="preserve"> </w:t>
      </w:r>
      <w:r w:rsidRPr="00AF6AF5">
        <w:t>период</w:t>
      </w:r>
      <w:r>
        <w:t xml:space="preserve"> </w:t>
      </w:r>
      <w:r w:rsidRPr="00AF6AF5">
        <w:t>автообновления;</w:t>
      </w:r>
    </w:p>
    <w:p w14:paraId="67CE75E2" w14:textId="77777777" w:rsidR="009C209D" w:rsidRPr="00AF6AF5" w:rsidRDefault="009C209D">
      <w:pPr>
        <w:pStyle w:val="afa"/>
        <w:numPr>
          <w:ilvl w:val="0"/>
          <w:numId w:val="83"/>
        </w:numPr>
      </w:pPr>
      <w:r w:rsidRPr="00AF6AF5">
        <w:t>при</w:t>
      </w:r>
      <w:r>
        <w:t xml:space="preserve"> </w:t>
      </w:r>
      <w:r w:rsidRPr="00AF6AF5">
        <w:t>необходимости</w:t>
      </w:r>
      <w:r>
        <w:t xml:space="preserve"> </w:t>
      </w:r>
      <w:r w:rsidRPr="00AF6AF5">
        <w:t>очистить</w:t>
      </w:r>
      <w:r>
        <w:t xml:space="preserve"> </w:t>
      </w:r>
      <w:r w:rsidRPr="00AF6AF5">
        <w:t>ранее</w:t>
      </w:r>
      <w:r>
        <w:t xml:space="preserve"> </w:t>
      </w:r>
      <w:r w:rsidRPr="00AF6AF5">
        <w:t>загруженные</w:t>
      </w:r>
      <w:r>
        <w:t xml:space="preserve"> </w:t>
      </w:r>
      <w:r w:rsidRPr="00AF6AF5">
        <w:t>данные</w:t>
      </w:r>
      <w:r>
        <w:t xml:space="preserve"> </w:t>
      </w:r>
      <w:r w:rsidRPr="00AF6AF5">
        <w:t>и</w:t>
      </w:r>
      <w:r>
        <w:t xml:space="preserve"> </w:t>
      </w:r>
      <w:r w:rsidRPr="00AF6AF5">
        <w:t>нажать</w:t>
      </w:r>
      <w:r>
        <w:t xml:space="preserve"> </w:t>
      </w:r>
      <w:r w:rsidRPr="00AF6AF5">
        <w:t>кнопку</w:t>
      </w:r>
      <w:r>
        <w:t xml:space="preserve"> </w:t>
      </w:r>
      <w:r w:rsidRPr="002B3D10">
        <w:rPr>
          <w:rStyle w:val="af2"/>
        </w:rPr>
        <w:t>Очистить таблицу</w:t>
      </w:r>
      <w:r w:rsidRPr="00AF6AF5">
        <w:t>;</w:t>
      </w:r>
    </w:p>
    <w:p w14:paraId="768D5316" w14:textId="77777777" w:rsidR="009C209D" w:rsidRPr="00AF6AF5" w:rsidRDefault="009C209D">
      <w:pPr>
        <w:pStyle w:val="afa"/>
        <w:numPr>
          <w:ilvl w:val="0"/>
          <w:numId w:val="83"/>
        </w:numPr>
      </w:pPr>
      <w:r w:rsidRPr="00AF6AF5">
        <w:t>нажать</w:t>
      </w:r>
      <w:r>
        <w:t xml:space="preserve"> </w:t>
      </w:r>
      <w:r w:rsidRPr="00AF6AF5">
        <w:t>кнопку</w:t>
      </w:r>
      <w:r>
        <w:t xml:space="preserve"> </w:t>
      </w:r>
      <w:r w:rsidRPr="002B3D10">
        <w:rPr>
          <w:rStyle w:val="af1"/>
        </w:rPr>
        <w:t>Сохранить</w:t>
      </w:r>
      <w:r w:rsidRPr="00AF6AF5">
        <w:t>.</w:t>
      </w:r>
    </w:p>
    <w:p w14:paraId="2477A0A3" w14:textId="7ABB860E" w:rsidR="00AF6AF5" w:rsidRPr="00AF6AF5" w:rsidRDefault="00AF6AF5" w:rsidP="002B3D10">
      <w:r w:rsidRPr="00AF6AF5">
        <w:t>Для</w:t>
      </w:r>
      <w:r w:rsidR="00ED750F">
        <w:t xml:space="preserve"> </w:t>
      </w:r>
      <w:r w:rsidRPr="00AF6AF5">
        <w:t>загрузки</w:t>
      </w:r>
      <w:r w:rsidR="00ED750F">
        <w:t xml:space="preserve"> </w:t>
      </w:r>
      <w:r w:rsidRPr="00AF6AF5">
        <w:t>из</w:t>
      </w:r>
      <w:r w:rsidR="00ED750F">
        <w:t xml:space="preserve"> </w:t>
      </w:r>
      <w:r w:rsidRPr="00AF6AF5">
        <w:t>файла</w:t>
      </w:r>
      <w:r w:rsidR="00ED750F">
        <w:t xml:space="preserve"> </w:t>
      </w:r>
      <w:r w:rsidRPr="00AF6AF5">
        <w:rPr>
          <w:lang w:val="en-US"/>
        </w:rPr>
        <w:t>CSV</w:t>
      </w:r>
      <w:r w:rsidR="00ED750F">
        <w:t xml:space="preserve"> </w:t>
      </w:r>
      <w:r w:rsidRPr="00AF6AF5">
        <w:t>(</w:t>
      </w:r>
      <w:r w:rsidR="002B3D10">
        <w:t xml:space="preserve">см. </w:t>
      </w:r>
      <w:r w:rsidR="002B3D10">
        <w:fldChar w:fldCharType="begin"/>
      </w:r>
      <w:r w:rsidR="002B3D10">
        <w:instrText xml:space="preserve"> REF  _Ref126091952 \* Lower \h  \* MERGEFORMAT </w:instrText>
      </w:r>
      <w:r w:rsidR="002B3D10">
        <w:fldChar w:fldCharType="separate"/>
      </w:r>
      <w:r w:rsidR="0021251C">
        <w:t xml:space="preserve">рисунок </w:t>
      </w:r>
      <w:r w:rsidR="0021251C">
        <w:rPr>
          <w:noProof/>
        </w:rPr>
        <w:t>37</w:t>
      </w:r>
      <w:r w:rsidR="002B3D10">
        <w:fldChar w:fldCharType="end"/>
      </w:r>
      <w:r w:rsidRPr="00AF6AF5">
        <w:t>):</w:t>
      </w:r>
    </w:p>
    <w:p w14:paraId="4CD1D49C" w14:textId="77777777" w:rsidR="002B3D10" w:rsidRDefault="00AF6AF5" w:rsidP="002B3D10">
      <w:pPr>
        <w:pStyle w:val="af7"/>
      </w:pPr>
      <w:r w:rsidRPr="00AF6AF5">
        <w:rPr>
          <w:lang w:eastAsia="ru-RU"/>
        </w:rPr>
        <w:drawing>
          <wp:inline distT="0" distB="0" distL="0" distR="0" wp14:anchorId="2D20694E" wp14:editId="262860E7">
            <wp:extent cx="6357600" cy="3067200"/>
            <wp:effectExtent l="0" t="0" r="5715" b="0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00" cy="30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A0822" w14:textId="315332D2" w:rsidR="00AF6AF5" w:rsidRPr="00AF6AF5" w:rsidRDefault="002B3D10" w:rsidP="002B3D10">
      <w:pPr>
        <w:pStyle w:val="a6"/>
      </w:pPr>
      <w:bookmarkStart w:id="214" w:name="_Ref126091952"/>
      <w:r>
        <w:t xml:space="preserve">Рисунок </w:t>
      </w:r>
      <w:fldSimple w:instr=" SEQ Рисунок \* ARABIC ">
        <w:r w:rsidR="0021251C">
          <w:rPr>
            <w:noProof/>
          </w:rPr>
          <w:t>37</w:t>
        </w:r>
      </w:fldSimple>
      <w:bookmarkEnd w:id="214"/>
      <w:r>
        <w:t xml:space="preserve">. </w:t>
      </w:r>
      <w:r w:rsidRPr="00AF6AF5">
        <w:rPr>
          <w:bCs/>
        </w:rPr>
        <w:t>Загрузка</w:t>
      </w:r>
      <w:r>
        <w:rPr>
          <w:bCs/>
        </w:rPr>
        <w:t xml:space="preserve"> </w:t>
      </w:r>
      <w:r w:rsidRPr="00AF6AF5">
        <w:rPr>
          <w:bCs/>
        </w:rPr>
        <w:t>производственного</w:t>
      </w:r>
      <w:r>
        <w:rPr>
          <w:bCs/>
        </w:rPr>
        <w:t xml:space="preserve"> </w:t>
      </w:r>
      <w:r w:rsidRPr="00AF6AF5">
        <w:rPr>
          <w:bCs/>
        </w:rPr>
        <w:t>календаря</w:t>
      </w:r>
      <w:r>
        <w:rPr>
          <w:bCs/>
        </w:rPr>
        <w:t xml:space="preserve"> </w:t>
      </w:r>
      <w:r w:rsidRPr="00AF6AF5">
        <w:rPr>
          <w:bCs/>
        </w:rPr>
        <w:t>из</w:t>
      </w:r>
      <w:r>
        <w:rPr>
          <w:bCs/>
        </w:rPr>
        <w:t xml:space="preserve"> </w:t>
      </w:r>
      <w:r w:rsidRPr="00AF6AF5">
        <w:rPr>
          <w:bCs/>
        </w:rPr>
        <w:t>CSV</w:t>
      </w:r>
      <w:r>
        <w:rPr>
          <w:bCs/>
        </w:rPr>
        <w:t xml:space="preserve"> </w:t>
      </w:r>
      <w:r w:rsidRPr="00AF6AF5">
        <w:rPr>
          <w:bCs/>
        </w:rPr>
        <w:t>файла</w:t>
      </w:r>
    </w:p>
    <w:p w14:paraId="7101350D" w14:textId="77777777" w:rsidR="009C209D" w:rsidRPr="00AF6AF5" w:rsidRDefault="009C209D">
      <w:pPr>
        <w:pStyle w:val="afa"/>
        <w:numPr>
          <w:ilvl w:val="0"/>
          <w:numId w:val="84"/>
        </w:numPr>
      </w:pPr>
      <w:r w:rsidRPr="00AF6AF5">
        <w:t>выбрать</w:t>
      </w:r>
      <w:r>
        <w:t xml:space="preserve"> </w:t>
      </w:r>
      <w:r w:rsidRPr="00AF6AF5">
        <w:t>файл,</w:t>
      </w:r>
      <w:r>
        <w:t xml:space="preserve"> </w:t>
      </w:r>
      <w:r w:rsidRPr="00AF6AF5">
        <w:t>сохранённый</w:t>
      </w:r>
      <w:r>
        <w:t xml:space="preserve"> </w:t>
      </w:r>
      <w:r w:rsidRPr="00AF6AF5">
        <w:t>на</w:t>
      </w:r>
      <w:r>
        <w:t xml:space="preserve"> </w:t>
      </w:r>
      <w:r w:rsidRPr="00AF6AF5">
        <w:t>АРМ</w:t>
      </w:r>
      <w:r>
        <w:t xml:space="preserve"> </w:t>
      </w:r>
      <w:r w:rsidRPr="00AF6AF5">
        <w:t>администратора</w:t>
      </w:r>
      <w:r>
        <w:t xml:space="preserve"> </w:t>
      </w:r>
      <w:r w:rsidRPr="00AF6AF5">
        <w:t>или</w:t>
      </w:r>
      <w:r>
        <w:t xml:space="preserve"> </w:t>
      </w:r>
      <w:r w:rsidRPr="00AF6AF5">
        <w:t>указать</w:t>
      </w:r>
      <w:r>
        <w:t xml:space="preserve"> </w:t>
      </w:r>
      <w:r w:rsidRPr="00AF6AF5">
        <w:t>к</w:t>
      </w:r>
      <w:r>
        <w:t xml:space="preserve"> </w:t>
      </w:r>
      <w:r w:rsidRPr="00AF6AF5">
        <w:t>нему</w:t>
      </w:r>
      <w:r>
        <w:t xml:space="preserve"> </w:t>
      </w:r>
      <w:r w:rsidRPr="00AF6AF5">
        <w:t>путь</w:t>
      </w:r>
      <w:r>
        <w:t xml:space="preserve"> </w:t>
      </w:r>
      <w:r w:rsidRPr="00AF6AF5">
        <w:t>в</w:t>
      </w:r>
      <w:r>
        <w:t xml:space="preserve"> </w:t>
      </w:r>
      <w:r w:rsidRPr="00AF6AF5">
        <w:t>сетевой</w:t>
      </w:r>
      <w:r>
        <w:t xml:space="preserve"> </w:t>
      </w:r>
      <w:r w:rsidRPr="00AF6AF5">
        <w:t>директории;</w:t>
      </w:r>
    </w:p>
    <w:p w14:paraId="565D3952" w14:textId="77777777" w:rsidR="009C209D" w:rsidRPr="00AF6AF5" w:rsidRDefault="009C209D">
      <w:pPr>
        <w:pStyle w:val="afa"/>
        <w:numPr>
          <w:ilvl w:val="0"/>
          <w:numId w:val="84"/>
        </w:numPr>
      </w:pPr>
      <w:r w:rsidRPr="00AF6AF5">
        <w:t>указать</w:t>
      </w:r>
      <w:r>
        <w:t xml:space="preserve"> </w:t>
      </w:r>
      <w:r w:rsidRPr="00AF6AF5">
        <w:t>символ-разделитель</w:t>
      </w:r>
      <w:r>
        <w:t xml:space="preserve"> </w:t>
      </w:r>
      <w:r w:rsidRPr="00AF6AF5">
        <w:t>колонки</w:t>
      </w:r>
      <w:r>
        <w:t xml:space="preserve"> </w:t>
      </w:r>
      <w:r w:rsidRPr="00AF6AF5">
        <w:t>и</w:t>
      </w:r>
      <w:r>
        <w:t xml:space="preserve"> </w:t>
      </w:r>
      <w:r w:rsidRPr="00AF6AF5">
        <w:t>ограничитель</w:t>
      </w:r>
      <w:r>
        <w:t xml:space="preserve"> </w:t>
      </w:r>
      <w:r w:rsidRPr="00AF6AF5">
        <w:t>строк,</w:t>
      </w:r>
      <w:r>
        <w:t xml:space="preserve"> </w:t>
      </w:r>
      <w:r w:rsidRPr="00AF6AF5">
        <w:t>использующиеся</w:t>
      </w:r>
      <w:r>
        <w:t xml:space="preserve"> </w:t>
      </w:r>
      <w:r w:rsidRPr="00AF6AF5">
        <w:t>в</w:t>
      </w:r>
      <w:r>
        <w:t xml:space="preserve"> </w:t>
      </w:r>
      <w:r w:rsidRPr="00AF6AF5">
        <w:t>файле;</w:t>
      </w:r>
    </w:p>
    <w:p w14:paraId="516CD388" w14:textId="77777777" w:rsidR="009C209D" w:rsidRPr="00AF6AF5" w:rsidRDefault="009C209D">
      <w:pPr>
        <w:pStyle w:val="afa"/>
        <w:numPr>
          <w:ilvl w:val="0"/>
          <w:numId w:val="84"/>
        </w:numPr>
      </w:pPr>
      <w:r w:rsidRPr="00AF6AF5">
        <w:t>нажать</w:t>
      </w:r>
      <w:r>
        <w:t xml:space="preserve"> </w:t>
      </w:r>
      <w:r w:rsidRPr="00AF6AF5">
        <w:t>на</w:t>
      </w:r>
      <w:r>
        <w:t xml:space="preserve"> </w:t>
      </w:r>
      <w:r w:rsidRPr="00AF6AF5">
        <w:t>кнопку</w:t>
      </w:r>
      <w:r>
        <w:t xml:space="preserve"> </w:t>
      </w:r>
      <w:r w:rsidRPr="002B3D10">
        <w:rPr>
          <w:rStyle w:val="af2"/>
        </w:rPr>
        <w:t>Загрузить данные</w:t>
      </w:r>
      <w:r w:rsidRPr="00AF6AF5">
        <w:t>;</w:t>
      </w:r>
    </w:p>
    <w:p w14:paraId="56FBF2F4" w14:textId="77777777" w:rsidR="009C209D" w:rsidRPr="00AF6AF5" w:rsidRDefault="009C209D">
      <w:pPr>
        <w:pStyle w:val="afa"/>
        <w:numPr>
          <w:ilvl w:val="0"/>
          <w:numId w:val="84"/>
        </w:numPr>
      </w:pPr>
      <w:r w:rsidRPr="00AF6AF5">
        <w:t>при</w:t>
      </w:r>
      <w:r>
        <w:t xml:space="preserve"> </w:t>
      </w:r>
      <w:r w:rsidRPr="00AF6AF5">
        <w:t>необходимости</w:t>
      </w:r>
      <w:r>
        <w:t xml:space="preserve"> </w:t>
      </w:r>
      <w:r w:rsidRPr="00AF6AF5">
        <w:t>очистить</w:t>
      </w:r>
      <w:r>
        <w:t xml:space="preserve"> </w:t>
      </w:r>
      <w:r w:rsidRPr="00AF6AF5">
        <w:t>ранее</w:t>
      </w:r>
      <w:r>
        <w:t xml:space="preserve"> </w:t>
      </w:r>
      <w:r w:rsidRPr="00AF6AF5">
        <w:t>загруженные</w:t>
      </w:r>
      <w:r>
        <w:t xml:space="preserve"> </w:t>
      </w:r>
      <w:r w:rsidRPr="00AF6AF5">
        <w:t>данные</w:t>
      </w:r>
      <w:r>
        <w:t xml:space="preserve"> </w:t>
      </w:r>
      <w:r w:rsidRPr="00AF6AF5">
        <w:t>нажать</w:t>
      </w:r>
      <w:r>
        <w:t xml:space="preserve"> </w:t>
      </w:r>
      <w:r w:rsidRPr="00AF6AF5">
        <w:t>и</w:t>
      </w:r>
      <w:r>
        <w:t xml:space="preserve"> </w:t>
      </w:r>
      <w:r w:rsidRPr="00AF6AF5">
        <w:t>кнопку</w:t>
      </w:r>
      <w:r>
        <w:t xml:space="preserve"> </w:t>
      </w:r>
      <w:r w:rsidRPr="002B3D10">
        <w:rPr>
          <w:rStyle w:val="af2"/>
        </w:rPr>
        <w:t>Очистить таблицу</w:t>
      </w:r>
      <w:r w:rsidRPr="00AF6AF5">
        <w:t>;</w:t>
      </w:r>
    </w:p>
    <w:p w14:paraId="1AA45FB9" w14:textId="77777777" w:rsidR="009C209D" w:rsidRPr="00AF6AF5" w:rsidRDefault="009C209D">
      <w:pPr>
        <w:pStyle w:val="afa"/>
        <w:numPr>
          <w:ilvl w:val="0"/>
          <w:numId w:val="84"/>
        </w:numPr>
      </w:pPr>
      <w:r w:rsidRPr="00AF6AF5">
        <w:t>нажать</w:t>
      </w:r>
      <w:r>
        <w:t xml:space="preserve"> </w:t>
      </w:r>
      <w:r w:rsidRPr="00AF6AF5">
        <w:t>на</w:t>
      </w:r>
      <w:r>
        <w:t xml:space="preserve"> </w:t>
      </w:r>
      <w:r w:rsidRPr="00AF6AF5">
        <w:t>кнопку</w:t>
      </w:r>
      <w:r>
        <w:t xml:space="preserve"> </w:t>
      </w:r>
      <w:r w:rsidRPr="002B3D10">
        <w:rPr>
          <w:rStyle w:val="af1"/>
        </w:rPr>
        <w:t>Сохранить</w:t>
      </w:r>
      <w:r w:rsidRPr="00AF6AF5">
        <w:t>.</w:t>
      </w:r>
    </w:p>
    <w:p w14:paraId="1C27C118" w14:textId="17473623" w:rsidR="00AF6AF5" w:rsidRPr="00AF6AF5" w:rsidRDefault="00AF6AF5" w:rsidP="00371399">
      <w:r w:rsidRPr="00AF6AF5">
        <w:lastRenderedPageBreak/>
        <w:t>Для</w:t>
      </w:r>
      <w:r w:rsidR="00ED750F">
        <w:t xml:space="preserve"> </w:t>
      </w:r>
      <w:r w:rsidRPr="00AF6AF5">
        <w:t>загрузки</w:t>
      </w:r>
      <w:r w:rsidR="00ED750F">
        <w:t xml:space="preserve"> </w:t>
      </w:r>
      <w:r w:rsidRPr="00AF6AF5">
        <w:t>из</w:t>
      </w:r>
      <w:r w:rsidR="00ED750F">
        <w:t xml:space="preserve"> </w:t>
      </w:r>
      <w:r w:rsidRPr="00AF6AF5">
        <w:t>файла</w:t>
      </w:r>
      <w:r w:rsidR="00ED750F">
        <w:t xml:space="preserve"> </w:t>
      </w:r>
      <w:r w:rsidRPr="00AF6AF5">
        <w:rPr>
          <w:lang w:val="en-US"/>
        </w:rPr>
        <w:t>Excel</w:t>
      </w:r>
      <w:r w:rsidR="00ED750F">
        <w:t xml:space="preserve"> </w:t>
      </w:r>
      <w:r w:rsidRPr="00AF6AF5">
        <w:t>(</w:t>
      </w:r>
      <w:r w:rsidR="009C209D">
        <w:t xml:space="preserve">см. </w:t>
      </w:r>
      <w:r w:rsidR="009C209D">
        <w:fldChar w:fldCharType="begin"/>
      </w:r>
      <w:r w:rsidR="009C209D">
        <w:instrText xml:space="preserve"> REF  _Ref126092127 \* Lower \h  \* MERGEFORMAT </w:instrText>
      </w:r>
      <w:r w:rsidR="009C209D">
        <w:fldChar w:fldCharType="separate"/>
      </w:r>
      <w:r w:rsidR="0021251C">
        <w:t xml:space="preserve">рисунок </w:t>
      </w:r>
      <w:r w:rsidR="0021251C">
        <w:rPr>
          <w:noProof/>
        </w:rPr>
        <w:t>38</w:t>
      </w:r>
      <w:r w:rsidR="009C209D">
        <w:fldChar w:fldCharType="end"/>
      </w:r>
      <w:r w:rsidRPr="00AF6AF5">
        <w:t>):</w:t>
      </w:r>
    </w:p>
    <w:p w14:paraId="57C76072" w14:textId="77777777" w:rsidR="002B3D10" w:rsidRDefault="00AF6AF5" w:rsidP="002B3D10">
      <w:pPr>
        <w:pStyle w:val="af7"/>
      </w:pPr>
      <w:r w:rsidRPr="00AF6AF5">
        <w:rPr>
          <w:lang w:eastAsia="ru-RU"/>
        </w:rPr>
        <w:drawing>
          <wp:inline distT="0" distB="0" distL="0" distR="0" wp14:anchorId="4F74ADD3" wp14:editId="3CC174BB">
            <wp:extent cx="6350400" cy="2289600"/>
            <wp:effectExtent l="0" t="0" r="0" b="0"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F848E" w14:textId="795815F4" w:rsidR="00AF6AF5" w:rsidRPr="002B3D10" w:rsidRDefault="002B3D10" w:rsidP="002B3D10">
      <w:pPr>
        <w:pStyle w:val="a6"/>
        <w:rPr>
          <w:lang w:val="en-US"/>
        </w:rPr>
      </w:pPr>
      <w:bookmarkStart w:id="215" w:name="_Ref126092127"/>
      <w:r>
        <w:t xml:space="preserve">Рисунок </w:t>
      </w:r>
      <w:fldSimple w:instr=" SEQ Рисунок \* ARABIC ">
        <w:r w:rsidR="0021251C">
          <w:rPr>
            <w:noProof/>
          </w:rPr>
          <w:t>38</w:t>
        </w:r>
      </w:fldSimple>
      <w:bookmarkEnd w:id="215"/>
      <w:r>
        <w:t>.</w:t>
      </w:r>
      <w:r>
        <w:rPr>
          <w:lang w:val="en-US"/>
        </w:rPr>
        <w:t xml:space="preserve"> </w:t>
      </w:r>
      <w:r w:rsidRPr="00AF6AF5">
        <w:rPr>
          <w:bCs/>
        </w:rPr>
        <w:t>Загрузка</w:t>
      </w:r>
      <w:r>
        <w:rPr>
          <w:bCs/>
        </w:rPr>
        <w:t xml:space="preserve"> </w:t>
      </w:r>
      <w:r w:rsidRPr="00AF6AF5">
        <w:rPr>
          <w:bCs/>
        </w:rPr>
        <w:t>производственного</w:t>
      </w:r>
      <w:r>
        <w:rPr>
          <w:bCs/>
        </w:rPr>
        <w:t xml:space="preserve"> </w:t>
      </w:r>
      <w:r w:rsidRPr="00AF6AF5">
        <w:rPr>
          <w:bCs/>
        </w:rPr>
        <w:t>календаря</w:t>
      </w:r>
      <w:r>
        <w:rPr>
          <w:bCs/>
        </w:rPr>
        <w:t xml:space="preserve"> </w:t>
      </w:r>
      <w:r w:rsidRPr="00AF6AF5">
        <w:rPr>
          <w:bCs/>
        </w:rPr>
        <w:t>из</w:t>
      </w:r>
      <w:r>
        <w:rPr>
          <w:bCs/>
        </w:rPr>
        <w:t xml:space="preserve"> </w:t>
      </w:r>
      <w:r w:rsidRPr="00AF6AF5">
        <w:rPr>
          <w:bCs/>
          <w:lang w:val="en-US"/>
        </w:rPr>
        <w:t>Excel</w:t>
      </w:r>
      <w:r>
        <w:rPr>
          <w:bCs/>
        </w:rPr>
        <w:t xml:space="preserve"> </w:t>
      </w:r>
      <w:r w:rsidRPr="00AF6AF5">
        <w:rPr>
          <w:bCs/>
        </w:rPr>
        <w:t>файла</w:t>
      </w:r>
    </w:p>
    <w:p w14:paraId="6356BECF" w14:textId="7502694F" w:rsidR="009C209D" w:rsidRPr="00AF6AF5" w:rsidRDefault="009C209D">
      <w:pPr>
        <w:pStyle w:val="afa"/>
        <w:numPr>
          <w:ilvl w:val="0"/>
          <w:numId w:val="85"/>
        </w:numPr>
      </w:pPr>
      <w:r w:rsidRPr="00AF6AF5">
        <w:t>выбрать</w:t>
      </w:r>
      <w:r>
        <w:t xml:space="preserve"> </w:t>
      </w:r>
      <w:r w:rsidRPr="00AF6AF5">
        <w:t>файл,</w:t>
      </w:r>
      <w:r>
        <w:t xml:space="preserve"> </w:t>
      </w:r>
      <w:r w:rsidRPr="00AF6AF5">
        <w:t>сохранённый</w:t>
      </w:r>
      <w:r>
        <w:t xml:space="preserve"> </w:t>
      </w:r>
      <w:r w:rsidRPr="00AF6AF5">
        <w:t>на</w:t>
      </w:r>
      <w:r>
        <w:t xml:space="preserve"> </w:t>
      </w:r>
      <w:r w:rsidRPr="00AF6AF5">
        <w:t>АРМ</w:t>
      </w:r>
      <w:r>
        <w:t xml:space="preserve"> </w:t>
      </w:r>
      <w:r w:rsidRPr="00AF6AF5">
        <w:t>администратора</w:t>
      </w:r>
      <w:r>
        <w:t xml:space="preserve">, </w:t>
      </w:r>
      <w:r w:rsidRPr="00AF6AF5">
        <w:t>или</w:t>
      </w:r>
      <w:r>
        <w:t xml:space="preserve"> </w:t>
      </w:r>
      <w:r w:rsidRPr="00AF6AF5">
        <w:t>указать</w:t>
      </w:r>
      <w:r>
        <w:t xml:space="preserve"> </w:t>
      </w:r>
      <w:r w:rsidRPr="00AF6AF5">
        <w:t>к</w:t>
      </w:r>
      <w:r>
        <w:t xml:space="preserve"> </w:t>
      </w:r>
      <w:r w:rsidRPr="00AF6AF5">
        <w:t>нему</w:t>
      </w:r>
      <w:r>
        <w:t xml:space="preserve"> </w:t>
      </w:r>
      <w:r w:rsidRPr="00AF6AF5">
        <w:t>путь</w:t>
      </w:r>
      <w:r>
        <w:t xml:space="preserve"> </w:t>
      </w:r>
      <w:r w:rsidRPr="00AF6AF5">
        <w:t>в</w:t>
      </w:r>
      <w:r>
        <w:t xml:space="preserve"> </w:t>
      </w:r>
      <w:r w:rsidRPr="00AF6AF5">
        <w:t>сетевой</w:t>
      </w:r>
      <w:r>
        <w:t xml:space="preserve"> </w:t>
      </w:r>
      <w:r w:rsidRPr="00AF6AF5">
        <w:t>директории;</w:t>
      </w:r>
    </w:p>
    <w:p w14:paraId="11E2F620" w14:textId="01A77453" w:rsidR="009C209D" w:rsidRPr="00AF6AF5" w:rsidRDefault="009C209D">
      <w:pPr>
        <w:pStyle w:val="afa"/>
        <w:numPr>
          <w:ilvl w:val="0"/>
          <w:numId w:val="85"/>
        </w:numPr>
      </w:pPr>
      <w:r w:rsidRPr="00AF6AF5">
        <w:t>нажать</w:t>
      </w:r>
      <w:r>
        <w:t xml:space="preserve"> </w:t>
      </w:r>
      <w:r w:rsidRPr="00AF6AF5">
        <w:t>на</w:t>
      </w:r>
      <w:r>
        <w:t xml:space="preserve"> </w:t>
      </w:r>
      <w:r w:rsidRPr="00AF6AF5">
        <w:t>кнопку</w:t>
      </w:r>
      <w:r>
        <w:t xml:space="preserve"> </w:t>
      </w:r>
      <w:r w:rsidRPr="009C209D">
        <w:rPr>
          <w:rStyle w:val="af2"/>
        </w:rPr>
        <w:t>Загрузить данные</w:t>
      </w:r>
      <w:r w:rsidRPr="00AF6AF5">
        <w:t>;</w:t>
      </w:r>
    </w:p>
    <w:p w14:paraId="4B08E4D1" w14:textId="77777777" w:rsidR="009C209D" w:rsidRPr="00AF6AF5" w:rsidRDefault="009C209D">
      <w:pPr>
        <w:pStyle w:val="afa"/>
        <w:numPr>
          <w:ilvl w:val="0"/>
          <w:numId w:val="85"/>
        </w:numPr>
      </w:pPr>
      <w:r w:rsidRPr="00AF6AF5">
        <w:t>при</w:t>
      </w:r>
      <w:r>
        <w:t xml:space="preserve"> </w:t>
      </w:r>
      <w:r w:rsidRPr="00AF6AF5">
        <w:t>необходимости</w:t>
      </w:r>
      <w:r>
        <w:t xml:space="preserve"> </w:t>
      </w:r>
      <w:r w:rsidRPr="00AF6AF5">
        <w:t>автообновления</w:t>
      </w:r>
      <w:r>
        <w:t xml:space="preserve"> </w:t>
      </w:r>
      <w:r w:rsidRPr="00AF6AF5">
        <w:t>данных</w:t>
      </w:r>
      <w:r>
        <w:t xml:space="preserve"> </w:t>
      </w:r>
      <w:r w:rsidRPr="00AF6AF5">
        <w:t>отметить</w:t>
      </w:r>
      <w:r>
        <w:t xml:space="preserve"> </w:t>
      </w:r>
      <w:r w:rsidRPr="00AF6AF5">
        <w:t>соответствующе</w:t>
      </w:r>
      <w:r>
        <w:t xml:space="preserve"> </w:t>
      </w:r>
      <w:r w:rsidRPr="00AF6AF5">
        <w:t>поле</w:t>
      </w:r>
      <w:r>
        <w:t xml:space="preserve"> </w:t>
      </w:r>
      <w:r w:rsidRPr="00AF6AF5">
        <w:t>и</w:t>
      </w:r>
      <w:r>
        <w:t xml:space="preserve"> </w:t>
      </w:r>
      <w:r w:rsidRPr="00AF6AF5">
        <w:t>задайте</w:t>
      </w:r>
      <w:r>
        <w:t xml:space="preserve"> </w:t>
      </w:r>
      <w:r w:rsidRPr="00AF6AF5">
        <w:t>период</w:t>
      </w:r>
      <w:r>
        <w:t xml:space="preserve"> </w:t>
      </w:r>
      <w:r w:rsidRPr="00AF6AF5">
        <w:t>автообновления;</w:t>
      </w:r>
    </w:p>
    <w:p w14:paraId="2F3F12CC" w14:textId="0C4752E2" w:rsidR="009C209D" w:rsidRPr="00AF6AF5" w:rsidRDefault="009C209D">
      <w:pPr>
        <w:pStyle w:val="afa"/>
        <w:numPr>
          <w:ilvl w:val="0"/>
          <w:numId w:val="85"/>
        </w:numPr>
      </w:pPr>
      <w:r w:rsidRPr="00AF6AF5">
        <w:t>при</w:t>
      </w:r>
      <w:r>
        <w:t xml:space="preserve"> </w:t>
      </w:r>
      <w:r w:rsidRPr="00AF6AF5">
        <w:t>необходимости</w:t>
      </w:r>
      <w:r>
        <w:t xml:space="preserve"> </w:t>
      </w:r>
      <w:r w:rsidRPr="00AF6AF5">
        <w:t>очистить</w:t>
      </w:r>
      <w:r>
        <w:t xml:space="preserve"> </w:t>
      </w:r>
      <w:r w:rsidRPr="00AF6AF5">
        <w:t>ранее</w:t>
      </w:r>
      <w:r>
        <w:t xml:space="preserve"> </w:t>
      </w:r>
      <w:r w:rsidRPr="00AF6AF5">
        <w:t>загруженные</w:t>
      </w:r>
      <w:r>
        <w:t xml:space="preserve"> </w:t>
      </w:r>
      <w:r w:rsidRPr="00AF6AF5">
        <w:t>данные</w:t>
      </w:r>
      <w:r>
        <w:t xml:space="preserve"> </w:t>
      </w:r>
      <w:r w:rsidRPr="00AF6AF5">
        <w:t>и</w:t>
      </w:r>
      <w:r>
        <w:t xml:space="preserve"> </w:t>
      </w:r>
      <w:r w:rsidRPr="00AF6AF5">
        <w:t>нажать</w:t>
      </w:r>
      <w:r>
        <w:t xml:space="preserve"> </w:t>
      </w:r>
      <w:r w:rsidRPr="00AF6AF5">
        <w:t>кнопку</w:t>
      </w:r>
      <w:r>
        <w:t xml:space="preserve"> </w:t>
      </w:r>
      <w:r w:rsidRPr="009C209D">
        <w:rPr>
          <w:rStyle w:val="af2"/>
        </w:rPr>
        <w:t>Очистить таблицу</w:t>
      </w:r>
      <w:r w:rsidRPr="00AF6AF5">
        <w:t>;</w:t>
      </w:r>
    </w:p>
    <w:p w14:paraId="21C0F307" w14:textId="77777777" w:rsidR="009C209D" w:rsidRPr="00AF6AF5" w:rsidRDefault="009C209D">
      <w:pPr>
        <w:pStyle w:val="afa"/>
        <w:numPr>
          <w:ilvl w:val="0"/>
          <w:numId w:val="85"/>
        </w:numPr>
      </w:pPr>
      <w:r w:rsidRPr="00AF6AF5">
        <w:t>нажать</w:t>
      </w:r>
      <w:r>
        <w:t xml:space="preserve"> </w:t>
      </w:r>
      <w:r w:rsidRPr="00AF6AF5">
        <w:t>на</w:t>
      </w:r>
      <w:r>
        <w:t xml:space="preserve"> </w:t>
      </w:r>
      <w:r w:rsidRPr="00AF6AF5">
        <w:t>кнопку</w:t>
      </w:r>
      <w:r>
        <w:t xml:space="preserve"> </w:t>
      </w:r>
      <w:r w:rsidRPr="00694829">
        <w:rPr>
          <w:rStyle w:val="af1"/>
        </w:rPr>
        <w:t>Сохранить</w:t>
      </w:r>
      <w:r w:rsidRPr="00AF6AF5">
        <w:t>.</w:t>
      </w:r>
    </w:p>
    <w:p w14:paraId="4815416F" w14:textId="2CD117F7" w:rsidR="00AF6AF5" w:rsidRPr="00AF6AF5" w:rsidRDefault="00AF6AF5" w:rsidP="009C209D">
      <w:pPr>
        <w:pStyle w:val="4"/>
      </w:pPr>
      <w:r w:rsidRPr="00AF6AF5">
        <w:t>Правила</w:t>
      </w:r>
      <w:r w:rsidR="00ED750F">
        <w:t xml:space="preserve"> </w:t>
      </w:r>
      <w:r w:rsidRPr="00AF6AF5">
        <w:t>загрузки</w:t>
      </w:r>
      <w:r w:rsidR="00ED750F">
        <w:t xml:space="preserve"> </w:t>
      </w:r>
      <w:r w:rsidRPr="00AF6AF5">
        <w:t>данных</w:t>
      </w:r>
    </w:p>
    <w:p w14:paraId="727C103E" w14:textId="308067D5" w:rsidR="00AF6AF5" w:rsidRPr="00AF6AF5" w:rsidRDefault="00AF6AF5">
      <w:pPr>
        <w:pStyle w:val="afa"/>
        <w:numPr>
          <w:ilvl w:val="0"/>
          <w:numId w:val="86"/>
        </w:numPr>
      </w:pPr>
      <w:r w:rsidRPr="00AF6AF5">
        <w:t>Загружаются</w:t>
      </w:r>
      <w:r w:rsidR="00ED750F">
        <w:t xml:space="preserve"> </w:t>
      </w:r>
      <w:r w:rsidRPr="00AF6AF5">
        <w:t>только</w:t>
      </w:r>
      <w:r w:rsidR="00ED750F">
        <w:t xml:space="preserve"> </w:t>
      </w:r>
      <w:r w:rsidRPr="00AF6AF5">
        <w:t>два</w:t>
      </w:r>
      <w:r w:rsidR="00ED750F">
        <w:t xml:space="preserve"> </w:t>
      </w:r>
      <w:r w:rsidRPr="00AF6AF5">
        <w:t>столбца.</w:t>
      </w:r>
      <w:r w:rsidR="00ED750F">
        <w:t xml:space="preserve"> </w:t>
      </w:r>
      <w:r w:rsidRPr="00AF6AF5">
        <w:t>Один</w:t>
      </w:r>
      <w:r w:rsidR="00ED750F">
        <w:t xml:space="preserve"> </w:t>
      </w:r>
      <w:r w:rsidRPr="00AF6AF5">
        <w:t>из</w:t>
      </w:r>
      <w:r w:rsidR="00ED750F">
        <w:t xml:space="preserve"> </w:t>
      </w:r>
      <w:r w:rsidRPr="00AF6AF5">
        <w:t>столбцов</w:t>
      </w:r>
      <w:r w:rsidR="00ED750F">
        <w:t xml:space="preserve"> </w:t>
      </w:r>
      <w:r w:rsidRPr="00AF6AF5">
        <w:t>должен</w:t>
      </w:r>
      <w:r w:rsidR="00ED750F">
        <w:t xml:space="preserve"> </w:t>
      </w:r>
      <w:r w:rsidRPr="00AF6AF5">
        <w:t>быть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формате</w:t>
      </w:r>
      <w:r w:rsidR="00ED750F">
        <w:t xml:space="preserve"> </w:t>
      </w:r>
      <w:r w:rsidRPr="00AF6AF5">
        <w:t>«Дата»,</w:t>
      </w:r>
      <w:r w:rsidR="00ED750F">
        <w:t xml:space="preserve"> </w:t>
      </w:r>
      <w:r w:rsidRPr="00AF6AF5">
        <w:t>другой</w:t>
      </w:r>
      <w:r w:rsidR="00ED750F">
        <w:t xml:space="preserve"> </w:t>
      </w:r>
      <w:r w:rsidRPr="00AF6AF5">
        <w:t>должен</w:t>
      </w:r>
      <w:r w:rsidR="00ED750F">
        <w:t xml:space="preserve"> </w:t>
      </w:r>
      <w:r w:rsidRPr="00AF6AF5">
        <w:t>содержать</w:t>
      </w:r>
      <w:r w:rsidR="00ED750F">
        <w:t xml:space="preserve"> </w:t>
      </w:r>
      <w:r w:rsidRPr="00AF6AF5">
        <w:t>единицы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нули</w:t>
      </w:r>
      <w:r w:rsidR="00ED750F">
        <w:t xml:space="preserve"> </w:t>
      </w:r>
      <w:r w:rsidRPr="00AF6AF5">
        <w:t>(тип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«Целое</w:t>
      </w:r>
      <w:r w:rsidR="00ED750F">
        <w:t xml:space="preserve"> </w:t>
      </w:r>
      <w:r w:rsidRPr="00AF6AF5">
        <w:t>число»),</w:t>
      </w:r>
      <w:r w:rsidR="00ED750F">
        <w:t xml:space="preserve"> </w:t>
      </w:r>
      <w:r w:rsidRPr="00AF6AF5">
        <w:t>где</w:t>
      </w:r>
      <w:r w:rsidR="00ED750F">
        <w:t xml:space="preserve"> </w:t>
      </w:r>
      <w:r w:rsidRPr="00AF6AF5">
        <w:t>ноль</w:t>
      </w:r>
      <w:r w:rsidR="00ED750F">
        <w:t xml:space="preserve"> </w:t>
      </w:r>
      <w:r w:rsidRPr="00AF6AF5">
        <w:t>–</w:t>
      </w:r>
      <w:r w:rsidR="00ED750F">
        <w:t xml:space="preserve"> </w:t>
      </w:r>
      <w:r w:rsidRPr="00AF6AF5">
        <w:t>это</w:t>
      </w:r>
      <w:r w:rsidR="00ED750F">
        <w:t xml:space="preserve"> </w:t>
      </w:r>
      <w:r w:rsidRPr="00AF6AF5">
        <w:t>рабочий</w:t>
      </w:r>
      <w:r w:rsidR="00ED750F">
        <w:t xml:space="preserve"> </w:t>
      </w:r>
      <w:r w:rsidRPr="00AF6AF5">
        <w:t>день,</w:t>
      </w:r>
      <w:r w:rsidR="00ED750F">
        <w:t xml:space="preserve"> </w:t>
      </w:r>
      <w:r w:rsidRPr="00AF6AF5">
        <w:t>единица</w:t>
      </w:r>
      <w:r w:rsidR="00ED750F">
        <w:t xml:space="preserve"> </w:t>
      </w:r>
      <w:r w:rsidRPr="00AF6AF5">
        <w:t>–</w:t>
      </w:r>
      <w:r w:rsidR="00ED750F">
        <w:t xml:space="preserve"> </w:t>
      </w:r>
      <w:r w:rsidRPr="00AF6AF5">
        <w:t>выходной).</w:t>
      </w:r>
    </w:p>
    <w:p w14:paraId="1C882152" w14:textId="491DE779" w:rsidR="00AF6AF5" w:rsidRPr="00AF6AF5" w:rsidRDefault="00AF6AF5">
      <w:pPr>
        <w:pStyle w:val="afa"/>
        <w:numPr>
          <w:ilvl w:val="0"/>
          <w:numId w:val="86"/>
        </w:numPr>
      </w:pPr>
      <w:r w:rsidRPr="00AF6AF5">
        <w:t>Первичный</w:t>
      </w:r>
      <w:r w:rsidR="00ED750F">
        <w:t xml:space="preserve"> </w:t>
      </w:r>
      <w:r w:rsidRPr="00AF6AF5">
        <w:t>ключ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установить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колонку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датой.</w:t>
      </w:r>
    </w:p>
    <w:p w14:paraId="2D7317F0" w14:textId="20545839" w:rsidR="00AF6AF5" w:rsidRPr="00AF6AF5" w:rsidRDefault="00AF6AF5">
      <w:pPr>
        <w:pStyle w:val="afa"/>
        <w:numPr>
          <w:ilvl w:val="0"/>
          <w:numId w:val="86"/>
        </w:numPr>
      </w:pPr>
      <w:r w:rsidRPr="00AF6AF5">
        <w:t>Наименование</w:t>
      </w:r>
      <w:r w:rsidR="00ED750F">
        <w:t xml:space="preserve"> </w:t>
      </w:r>
      <w:r w:rsidRPr="00AF6AF5">
        <w:t>столбцов</w:t>
      </w:r>
      <w:r w:rsidR="00ED750F">
        <w:t xml:space="preserve"> </w:t>
      </w:r>
      <w:r w:rsidRPr="00AF6AF5">
        <w:t>не</w:t>
      </w:r>
      <w:r w:rsidR="00ED750F">
        <w:t xml:space="preserve"> </w:t>
      </w:r>
      <w:r w:rsidRPr="00AF6AF5">
        <w:t>имеет</w:t>
      </w:r>
      <w:r w:rsidR="00ED750F">
        <w:t xml:space="preserve"> </w:t>
      </w:r>
      <w:r w:rsidRPr="00AF6AF5">
        <w:t>значения.</w:t>
      </w:r>
    </w:p>
    <w:p w14:paraId="336A212A" w14:textId="5931388A" w:rsidR="00AF6AF5" w:rsidRPr="00AF6AF5" w:rsidRDefault="00AF6AF5" w:rsidP="00371399">
      <w:r w:rsidRPr="00AF6AF5">
        <w:t>Вкладка</w:t>
      </w:r>
      <w:r w:rsidR="00ED750F">
        <w:t xml:space="preserve"> </w:t>
      </w:r>
      <w:r w:rsidRPr="00AF6AF5">
        <w:t>«Схема»</w:t>
      </w:r>
      <w:r w:rsidR="00ED750F">
        <w:t xml:space="preserve"> </w:t>
      </w:r>
      <w:r w:rsidRPr="00AF6AF5">
        <w:t>–</w:t>
      </w:r>
      <w:r w:rsidR="00ED750F">
        <w:t xml:space="preserve"> </w:t>
      </w:r>
      <w:r w:rsidRPr="00AF6AF5">
        <w:t>неизменяемая</w:t>
      </w:r>
      <w:r w:rsidR="00ED750F">
        <w:t xml:space="preserve"> </w:t>
      </w:r>
      <w:r w:rsidRPr="00AF6AF5">
        <w:t>вкладка</w:t>
      </w:r>
      <w:r w:rsidR="00ED750F">
        <w:t xml:space="preserve"> </w:t>
      </w:r>
      <w:r w:rsidRPr="00AF6AF5">
        <w:t>подраздела</w:t>
      </w:r>
      <w:r w:rsidR="00ED750F">
        <w:t xml:space="preserve"> </w:t>
      </w:r>
      <w:r w:rsidRPr="00AF6AF5">
        <w:t>«Рабочие</w:t>
      </w:r>
      <w:r w:rsidR="00ED750F">
        <w:t xml:space="preserve"> </w:t>
      </w:r>
      <w:r w:rsidRPr="00AF6AF5">
        <w:t>дни»,</w:t>
      </w:r>
      <w:r w:rsidR="00ED750F">
        <w:t xml:space="preserve"> </w:t>
      </w:r>
      <w:r w:rsidRPr="00AF6AF5">
        <w:t>здесь</w:t>
      </w:r>
      <w:r w:rsidR="00ED750F">
        <w:t xml:space="preserve"> </w:t>
      </w:r>
      <w:r w:rsidRPr="00AF6AF5">
        <w:t>приведена</w:t>
      </w:r>
      <w:r w:rsidR="00ED750F">
        <w:t xml:space="preserve"> </w:t>
      </w:r>
      <w:r w:rsidRPr="00AF6AF5">
        <w:t>схема</w:t>
      </w:r>
      <w:r w:rsidR="00ED750F">
        <w:t xml:space="preserve"> </w:t>
      </w:r>
      <w:r w:rsidRPr="00AF6AF5">
        <w:t>загружаемых</w:t>
      </w:r>
      <w:r w:rsidR="00ED750F">
        <w:t xml:space="preserve"> </w:t>
      </w:r>
      <w:r w:rsidRPr="00AF6AF5">
        <w:t>данных.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вкладке</w:t>
      </w:r>
      <w:r w:rsidR="00ED750F">
        <w:t xml:space="preserve"> </w:t>
      </w:r>
      <w:r w:rsidRPr="00AF6AF5">
        <w:t>«Данные»</w:t>
      </w:r>
      <w:r w:rsidR="00ED750F">
        <w:t xml:space="preserve"> </w:t>
      </w:r>
      <w:r w:rsidRPr="00AF6AF5">
        <w:t>отображены</w:t>
      </w:r>
      <w:r w:rsidR="00ED750F">
        <w:t xml:space="preserve"> </w:t>
      </w:r>
      <w:r w:rsidRPr="00AF6AF5">
        <w:t>все</w:t>
      </w:r>
      <w:r w:rsidR="00ED750F">
        <w:t xml:space="preserve"> </w:t>
      </w:r>
      <w:r w:rsidRPr="00AF6AF5">
        <w:t>загруженные</w:t>
      </w:r>
      <w:r w:rsidR="00ED750F">
        <w:t xml:space="preserve"> </w:t>
      </w:r>
      <w:r w:rsidRPr="00AF6AF5">
        <w:t>записи.</w:t>
      </w:r>
    </w:p>
    <w:p w14:paraId="09870CF9" w14:textId="5AF50A12" w:rsidR="00AF6AF5" w:rsidRPr="00AF6AF5" w:rsidRDefault="00AF6AF5" w:rsidP="00371399">
      <w:r w:rsidRPr="00AF6AF5">
        <w:lastRenderedPageBreak/>
        <w:t>Если</w:t>
      </w:r>
      <w:r w:rsidR="00ED750F">
        <w:t xml:space="preserve"> </w:t>
      </w:r>
      <w:r w:rsidRPr="00AF6AF5">
        <w:t>производственный</w:t>
      </w:r>
      <w:r w:rsidR="00ED750F">
        <w:t xml:space="preserve"> </w:t>
      </w:r>
      <w:r w:rsidRPr="00AF6AF5">
        <w:t>календарь</w:t>
      </w:r>
      <w:r w:rsidR="00ED750F">
        <w:t xml:space="preserve"> </w:t>
      </w:r>
      <w:r w:rsidRPr="00AF6AF5">
        <w:t>не</w:t>
      </w:r>
      <w:r w:rsidR="00ED750F">
        <w:t xml:space="preserve"> </w:t>
      </w:r>
      <w:r w:rsidRPr="00AF6AF5">
        <w:t>загружен</w:t>
      </w:r>
      <w:r w:rsidR="00ED750F">
        <w:t xml:space="preserve"> </w:t>
      </w:r>
      <w:r w:rsidRPr="00AF6AF5">
        <w:t>или</w:t>
      </w:r>
      <w:r w:rsidR="00ED750F">
        <w:t xml:space="preserve"> </w:t>
      </w:r>
      <w:r w:rsidRPr="00AF6AF5">
        <w:t>загружен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какое-то</w:t>
      </w:r>
      <w:r w:rsidR="00ED750F">
        <w:t xml:space="preserve"> </w:t>
      </w:r>
      <w:r w:rsidRPr="00AF6AF5">
        <w:t>определенное</w:t>
      </w:r>
      <w:r w:rsidR="00ED750F">
        <w:t xml:space="preserve"> </w:t>
      </w:r>
      <w:r w:rsidRPr="00AF6AF5">
        <w:t>время,</w:t>
      </w:r>
      <w:r w:rsidR="00ED750F">
        <w:t xml:space="preserve"> </w:t>
      </w:r>
      <w:r w:rsidRPr="00AF6AF5">
        <w:t>то</w:t>
      </w:r>
      <w:r w:rsidR="00ED750F">
        <w:t xml:space="preserve"> </w:t>
      </w:r>
      <w:r w:rsidRPr="00AF6AF5">
        <w:t>дни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понедельника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пятницу</w:t>
      </w:r>
      <w:r w:rsidR="00ED750F">
        <w:t xml:space="preserve"> </w:t>
      </w:r>
      <w:r w:rsidRPr="00AF6AF5">
        <w:t>будут</w:t>
      </w:r>
      <w:r w:rsidR="00ED750F">
        <w:t xml:space="preserve"> </w:t>
      </w:r>
      <w:r w:rsidRPr="00AF6AF5">
        <w:t>считаться</w:t>
      </w:r>
      <w:r w:rsidR="00ED750F">
        <w:t xml:space="preserve"> </w:t>
      </w:r>
      <w:r w:rsidRPr="00AF6AF5">
        <w:t>рабочими,</w:t>
      </w:r>
      <w:r w:rsidR="00ED750F">
        <w:t xml:space="preserve"> </w:t>
      </w:r>
      <w:r w:rsidRPr="00AF6AF5">
        <w:t>а</w:t>
      </w:r>
      <w:r w:rsidR="00ED750F">
        <w:t xml:space="preserve"> </w:t>
      </w:r>
      <w:r w:rsidRPr="00AF6AF5">
        <w:t>суббота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воскресенье</w:t>
      </w:r>
      <w:r w:rsidR="00ED750F">
        <w:t xml:space="preserve"> </w:t>
      </w:r>
      <w:r w:rsidRPr="00AF6AF5">
        <w:t>–</w:t>
      </w:r>
      <w:r w:rsidR="00ED750F">
        <w:t xml:space="preserve"> </w:t>
      </w:r>
      <w:r w:rsidRPr="00AF6AF5">
        <w:t>выходными.</w:t>
      </w:r>
    </w:p>
    <w:p w14:paraId="1D094F3A" w14:textId="49AB2036" w:rsidR="00AF6AF5" w:rsidRPr="00AF6AF5" w:rsidRDefault="00AF6AF5" w:rsidP="00371399">
      <w:pPr>
        <w:pStyle w:val="2"/>
      </w:pPr>
      <w:bookmarkStart w:id="216" w:name="_Ref75263532"/>
      <w:bookmarkStart w:id="217" w:name="_Ref75263569"/>
      <w:bookmarkStart w:id="218" w:name="_Toc75424453"/>
      <w:bookmarkStart w:id="219" w:name="_Toc75424819"/>
      <w:bookmarkStart w:id="220" w:name="_Ref75449884"/>
      <w:bookmarkStart w:id="221" w:name="_Toc75858310"/>
      <w:bookmarkStart w:id="222" w:name="_Toc75858858"/>
      <w:bookmarkStart w:id="223" w:name="_Toc75860999"/>
      <w:bookmarkStart w:id="224" w:name="_Toc75978278"/>
      <w:bookmarkStart w:id="225" w:name="_Toc119943087"/>
      <w:bookmarkStart w:id="226" w:name="_Toc126141088"/>
      <w:r w:rsidRPr="00AF6AF5">
        <w:t>SQL-подключения</w:t>
      </w:r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</w:p>
    <w:p w14:paraId="09312257" w14:textId="06E1C8E6" w:rsidR="00AF6AF5" w:rsidRPr="00AF6AF5" w:rsidRDefault="00AF6AF5" w:rsidP="00AF6AF5">
      <w:pPr>
        <w:rPr>
          <w:b/>
          <w:bCs/>
        </w:rPr>
      </w:pPr>
      <w:r w:rsidRPr="00AF6AF5">
        <w:t>Раздел</w:t>
      </w:r>
      <w:r w:rsidR="00ED750F">
        <w:t xml:space="preserve"> </w:t>
      </w:r>
      <w:r w:rsidRPr="00AF6AF5">
        <w:t>«SQL</w:t>
      </w:r>
      <w:r w:rsidR="00ED750F">
        <w:t xml:space="preserve"> </w:t>
      </w:r>
      <w:r w:rsidRPr="00AF6AF5">
        <w:t>подключения»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настраивать</w:t>
      </w:r>
      <w:r w:rsidR="00ED750F">
        <w:t xml:space="preserve"> </w:t>
      </w:r>
      <w:r w:rsidRPr="00AF6AF5">
        <w:t>подключение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внешним</w:t>
      </w:r>
      <w:r w:rsidR="00ED750F">
        <w:t xml:space="preserve"> </w:t>
      </w:r>
      <w:r w:rsidRPr="00AF6AF5">
        <w:t>базам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протоколу</w:t>
      </w:r>
      <w:r w:rsidR="00ED750F">
        <w:t xml:space="preserve"> </w:t>
      </w:r>
      <w:r w:rsidRPr="00AF6AF5">
        <w:t>стандарта</w:t>
      </w:r>
      <w:r w:rsidR="00ED750F">
        <w:t xml:space="preserve"> </w:t>
      </w:r>
      <w:r w:rsidRPr="00AF6AF5">
        <w:t>JDBC.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перехода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раздел</w:t>
      </w:r>
      <w:r w:rsidR="00ED750F">
        <w:t xml:space="preserve"> </w:t>
      </w:r>
      <w:r w:rsidRPr="00AF6AF5">
        <w:t>«SQL</w:t>
      </w:r>
      <w:r w:rsidR="00ED750F">
        <w:t xml:space="preserve"> </w:t>
      </w:r>
      <w:r w:rsidRPr="00AF6AF5">
        <w:t>подключения»</w:t>
      </w:r>
      <w:r w:rsidR="00ED750F">
        <w:t xml:space="preserve"> </w:t>
      </w:r>
      <w:r w:rsidRPr="00AF6AF5">
        <w:t>компонента</w:t>
      </w:r>
      <w:r w:rsidR="00ED750F">
        <w:t xml:space="preserve"> </w:t>
      </w:r>
      <w:r w:rsidRPr="00AF6AF5">
        <w:t>«База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rPr>
          <w:lang w:val="en-US"/>
        </w:rPr>
        <w:t>ViQube</w:t>
      </w:r>
      <w:r w:rsidRPr="00AF6AF5">
        <w:t>»</w:t>
      </w:r>
      <w:r w:rsidR="00ED750F">
        <w:t xml:space="preserve"> </w:t>
      </w:r>
      <w:r w:rsidRPr="00AF6AF5">
        <w:t>требуется</w:t>
      </w:r>
      <w:r w:rsidR="00ED750F">
        <w:t xml:space="preserve"> </w:t>
      </w:r>
      <w:r w:rsidRPr="00AF6AF5">
        <w:t>выбрать</w:t>
      </w:r>
      <w:r w:rsidR="00ED750F">
        <w:t xml:space="preserve"> </w:t>
      </w:r>
      <w:r w:rsidRPr="00AF6AF5">
        <w:t>ссылку</w:t>
      </w:r>
      <w:r w:rsidR="00ED750F">
        <w:t xml:space="preserve"> </w:t>
      </w:r>
      <w:r w:rsidRPr="00AF6AF5">
        <w:t>«SQL</w:t>
      </w:r>
      <w:r w:rsidR="00ED750F">
        <w:t xml:space="preserve"> </w:t>
      </w:r>
      <w:r w:rsidRPr="00AF6AF5">
        <w:t>подключения»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меню</w:t>
      </w:r>
      <w:r w:rsidR="00ED750F">
        <w:t xml:space="preserve"> </w:t>
      </w:r>
      <w:r w:rsidRPr="00AF6AF5">
        <w:t>навигации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левой</w:t>
      </w:r>
      <w:r w:rsidR="00ED750F">
        <w:t xml:space="preserve"> </w:t>
      </w:r>
      <w:r w:rsidRPr="00AF6AF5">
        <w:t>части</w:t>
      </w:r>
      <w:r w:rsidR="00ED750F">
        <w:t xml:space="preserve"> </w:t>
      </w:r>
      <w:r w:rsidRPr="00AF6AF5">
        <w:t>окна</w:t>
      </w:r>
      <w:r w:rsidR="00ED750F">
        <w:t xml:space="preserve"> </w:t>
      </w:r>
      <w:r w:rsidRPr="00AF6AF5">
        <w:t>(</w:t>
      </w:r>
      <w:r w:rsidR="009C209D">
        <w:t xml:space="preserve">см. </w:t>
      </w:r>
      <w:r w:rsidR="009C209D">
        <w:fldChar w:fldCharType="begin"/>
      </w:r>
      <w:r w:rsidR="009C209D">
        <w:instrText xml:space="preserve"> REF  _Ref126092270 \* Lower \h  \* MERGEFORMAT </w:instrText>
      </w:r>
      <w:r w:rsidR="009C209D">
        <w:fldChar w:fldCharType="separate"/>
      </w:r>
      <w:r w:rsidR="0021251C">
        <w:t xml:space="preserve">рисунок </w:t>
      </w:r>
      <w:r w:rsidR="0021251C">
        <w:rPr>
          <w:noProof/>
        </w:rPr>
        <w:t>39</w:t>
      </w:r>
      <w:r w:rsidR="009C209D">
        <w:fldChar w:fldCharType="end"/>
      </w:r>
      <w:r w:rsidRPr="00AF6AF5">
        <w:t>).</w:t>
      </w:r>
    </w:p>
    <w:p w14:paraId="382B56E1" w14:textId="77777777" w:rsidR="009C209D" w:rsidRDefault="00AF6AF5" w:rsidP="009C209D">
      <w:pPr>
        <w:pStyle w:val="af7"/>
      </w:pPr>
      <w:bookmarkStart w:id="227" w:name="_Ref73609809"/>
      <w:bookmarkStart w:id="228" w:name="_Ref72937414"/>
      <w:r w:rsidRPr="00AF6AF5">
        <w:rPr>
          <w:lang w:eastAsia="ru-RU"/>
        </w:rPr>
        <w:drawing>
          <wp:inline distT="0" distB="0" distL="0" distR="0" wp14:anchorId="4A3D6559" wp14:editId="76672886">
            <wp:extent cx="6159600" cy="986400"/>
            <wp:effectExtent l="0" t="0" r="0" b="4445"/>
            <wp:docPr id="595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600" cy="9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27"/>
      <w:bookmarkEnd w:id="228"/>
    </w:p>
    <w:p w14:paraId="71B0D1F9" w14:textId="08B19972" w:rsidR="009C209D" w:rsidRDefault="009C209D" w:rsidP="009C209D">
      <w:pPr>
        <w:pStyle w:val="a6"/>
      </w:pPr>
      <w:bookmarkStart w:id="229" w:name="_Ref126092270"/>
      <w:r>
        <w:t xml:space="preserve">Рисунок </w:t>
      </w:r>
      <w:fldSimple w:instr=" SEQ Рисунок \* ARABIC ">
        <w:r w:rsidR="0021251C">
          <w:rPr>
            <w:noProof/>
          </w:rPr>
          <w:t>39</w:t>
        </w:r>
      </w:fldSimple>
      <w:bookmarkEnd w:id="229"/>
      <w:r>
        <w:t xml:space="preserve">. </w:t>
      </w:r>
      <w:r w:rsidRPr="00AF6AF5">
        <w:t>Раздел</w:t>
      </w:r>
      <w:r>
        <w:t xml:space="preserve"> </w:t>
      </w:r>
      <w:r w:rsidRPr="00AF6AF5">
        <w:t>«SQL</w:t>
      </w:r>
      <w:r>
        <w:t xml:space="preserve"> </w:t>
      </w:r>
      <w:r w:rsidRPr="00AF6AF5">
        <w:t>подключения»</w:t>
      </w:r>
    </w:p>
    <w:p w14:paraId="20D1F60E" w14:textId="328DDAEC" w:rsidR="00AF6AF5" w:rsidRPr="00AF6AF5" w:rsidRDefault="00AF6AF5" w:rsidP="00AF6AF5">
      <w:r w:rsidRPr="00AF6AF5">
        <w:t>Для</w:t>
      </w:r>
      <w:r w:rsidR="00ED750F">
        <w:t xml:space="preserve"> </w:t>
      </w:r>
      <w:r w:rsidRPr="00AF6AF5">
        <w:t>создания</w:t>
      </w:r>
      <w:r w:rsidR="00ED750F">
        <w:t xml:space="preserve"> </w:t>
      </w:r>
      <w:r w:rsidRPr="00AF6AF5">
        <w:t>подключения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выполнить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действия:</w:t>
      </w:r>
    </w:p>
    <w:p w14:paraId="31D92E89" w14:textId="1F17A271" w:rsidR="00AF6AF5" w:rsidRPr="00AF6AF5" w:rsidRDefault="00AF6AF5">
      <w:pPr>
        <w:pStyle w:val="afa"/>
        <w:numPr>
          <w:ilvl w:val="0"/>
          <w:numId w:val="87"/>
        </w:numPr>
      </w:pP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Pr="009C209D">
        <w:rPr>
          <w:rStyle w:val="af1"/>
        </w:rPr>
        <w:t>Добавить</w:t>
      </w:r>
      <w:r w:rsidR="00ED750F" w:rsidRPr="009C209D">
        <w:rPr>
          <w:rStyle w:val="af1"/>
        </w:rPr>
        <w:t xml:space="preserve"> </w:t>
      </w:r>
      <w:r w:rsidRPr="009C209D">
        <w:rPr>
          <w:rStyle w:val="af1"/>
        </w:rPr>
        <w:t>SQL</w:t>
      </w:r>
      <w:r w:rsidR="00ED750F" w:rsidRPr="009C209D">
        <w:rPr>
          <w:rStyle w:val="af1"/>
        </w:rPr>
        <w:t xml:space="preserve"> </w:t>
      </w:r>
      <w:r w:rsidRPr="009C209D">
        <w:rPr>
          <w:rStyle w:val="af1"/>
        </w:rPr>
        <w:t>подключение</w:t>
      </w:r>
      <w:r w:rsidRPr="00AF6AF5">
        <w:t>.</w:t>
      </w:r>
      <w:r w:rsidR="00ED750F">
        <w:t xml:space="preserve"> </w:t>
      </w:r>
      <w:r w:rsidRPr="00AF6AF5">
        <w:t>Откроется</w:t>
      </w:r>
      <w:r w:rsidR="00ED750F">
        <w:t xml:space="preserve"> </w:t>
      </w:r>
      <w:r w:rsidRPr="00AF6AF5">
        <w:t>окно</w:t>
      </w:r>
      <w:r w:rsidR="00ED750F">
        <w:t xml:space="preserve"> </w:t>
      </w:r>
      <w:r w:rsidRPr="00AF6AF5">
        <w:t>редактирования</w:t>
      </w:r>
      <w:r w:rsidR="00ED750F">
        <w:t xml:space="preserve"> </w:t>
      </w:r>
      <w:r w:rsidRPr="00AF6AF5">
        <w:t>подключения</w:t>
      </w:r>
      <w:r w:rsidR="00ED750F">
        <w:t xml:space="preserve"> </w:t>
      </w:r>
      <w:r w:rsidRPr="00AF6AF5">
        <w:t>(</w:t>
      </w:r>
      <w:r w:rsidR="009C209D">
        <w:t xml:space="preserve">см. </w:t>
      </w:r>
      <w:r w:rsidR="009C209D">
        <w:fldChar w:fldCharType="begin"/>
      </w:r>
      <w:r w:rsidR="009C209D">
        <w:instrText xml:space="preserve"> REF  _Ref126092349 \* Lower \h  \* MERGEFORMAT </w:instrText>
      </w:r>
      <w:r w:rsidR="009C209D">
        <w:fldChar w:fldCharType="separate"/>
      </w:r>
      <w:r w:rsidR="0021251C">
        <w:t xml:space="preserve">рисунок </w:t>
      </w:r>
      <w:r w:rsidR="0021251C">
        <w:rPr>
          <w:noProof/>
        </w:rPr>
        <w:t>40</w:t>
      </w:r>
      <w:r w:rsidR="009C209D">
        <w:fldChar w:fldCharType="end"/>
      </w:r>
      <w:r w:rsidRPr="00AF6AF5">
        <w:t>).</w:t>
      </w:r>
    </w:p>
    <w:p w14:paraId="7D708ADC" w14:textId="77777777" w:rsidR="009C209D" w:rsidRDefault="00AF6AF5" w:rsidP="009C209D">
      <w:pPr>
        <w:pStyle w:val="af7"/>
      </w:pPr>
      <w:r w:rsidRPr="00AF6AF5">
        <w:rPr>
          <w:lang w:eastAsia="ru-RU"/>
        </w:rPr>
        <w:drawing>
          <wp:inline distT="0" distB="0" distL="0" distR="0" wp14:anchorId="3065DE2D" wp14:editId="77A2BF13">
            <wp:extent cx="6343200" cy="2628000"/>
            <wp:effectExtent l="0" t="0" r="635" b="1270"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B0121" w14:textId="3D01B58A" w:rsidR="00AF6AF5" w:rsidRPr="009C209D" w:rsidRDefault="009C209D" w:rsidP="009C209D">
      <w:pPr>
        <w:pStyle w:val="a6"/>
        <w:rPr>
          <w:lang w:val="en-US"/>
        </w:rPr>
      </w:pPr>
      <w:bookmarkStart w:id="230" w:name="_Ref126092349"/>
      <w:r>
        <w:t xml:space="preserve">Рисунок </w:t>
      </w:r>
      <w:fldSimple w:instr=" SEQ Рисунок \* ARABIC ">
        <w:r w:rsidR="0021251C">
          <w:rPr>
            <w:noProof/>
          </w:rPr>
          <w:t>40</w:t>
        </w:r>
      </w:fldSimple>
      <w:bookmarkEnd w:id="230"/>
      <w:r>
        <w:t>.</w:t>
      </w:r>
      <w:r>
        <w:rPr>
          <w:lang w:val="en-US"/>
        </w:rPr>
        <w:t xml:space="preserve"> </w:t>
      </w:r>
      <w:r w:rsidRPr="00AF6AF5">
        <w:rPr>
          <w:bCs/>
        </w:rPr>
        <w:t>Редактирование</w:t>
      </w:r>
      <w:r>
        <w:rPr>
          <w:bCs/>
        </w:rPr>
        <w:t xml:space="preserve"> </w:t>
      </w:r>
      <w:r w:rsidRPr="00AF6AF5">
        <w:rPr>
          <w:bCs/>
        </w:rPr>
        <w:t>SQL</w:t>
      </w:r>
      <w:r>
        <w:rPr>
          <w:bCs/>
        </w:rPr>
        <w:t>-</w:t>
      </w:r>
      <w:r w:rsidRPr="00AF6AF5">
        <w:rPr>
          <w:bCs/>
        </w:rPr>
        <w:t>подключения</w:t>
      </w:r>
    </w:p>
    <w:p w14:paraId="7C282B4E" w14:textId="5E6D6B3D" w:rsidR="00AF6AF5" w:rsidRPr="00AF6AF5" w:rsidRDefault="00AF6AF5">
      <w:pPr>
        <w:pStyle w:val="afa"/>
        <w:keepNext/>
        <w:numPr>
          <w:ilvl w:val="0"/>
          <w:numId w:val="87"/>
        </w:numPr>
      </w:pPr>
      <w:r w:rsidRPr="00AF6AF5">
        <w:lastRenderedPageBreak/>
        <w:t>Заполнить:</w:t>
      </w:r>
    </w:p>
    <w:p w14:paraId="2C12548F" w14:textId="5E2F9A17" w:rsidR="00AF6AF5" w:rsidRPr="00AF6AF5" w:rsidRDefault="00AF6AF5">
      <w:pPr>
        <w:pStyle w:val="afa"/>
        <w:numPr>
          <w:ilvl w:val="1"/>
          <w:numId w:val="87"/>
        </w:numPr>
      </w:pPr>
      <w:r w:rsidRPr="00AF6AF5">
        <w:t>поле</w:t>
      </w:r>
      <w:r w:rsidR="00ED750F">
        <w:t xml:space="preserve"> </w:t>
      </w:r>
      <w:r w:rsidRPr="00AF6AF5">
        <w:t>«Имя</w:t>
      </w:r>
      <w:r w:rsidR="00ED750F">
        <w:t xml:space="preserve"> </w:t>
      </w:r>
      <w:r w:rsidRPr="00AF6AF5">
        <w:t>SQL</w:t>
      </w:r>
      <w:r w:rsidR="00ED750F">
        <w:t xml:space="preserve"> </w:t>
      </w:r>
      <w:r w:rsidRPr="00AF6AF5">
        <w:t>подключения».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задать</w:t>
      </w:r>
      <w:r w:rsidR="00ED750F">
        <w:t xml:space="preserve"> </w:t>
      </w:r>
      <w:r w:rsidRPr="00AF6AF5">
        <w:t>название</w:t>
      </w:r>
      <w:r w:rsidR="00ED750F">
        <w:t xml:space="preserve"> </w:t>
      </w:r>
      <w:r w:rsidRPr="00AF6AF5">
        <w:t>подключения;</w:t>
      </w:r>
    </w:p>
    <w:p w14:paraId="5642CA4A" w14:textId="3E39EFD2" w:rsidR="00AF6AF5" w:rsidRPr="00AF6AF5" w:rsidRDefault="00AF6AF5">
      <w:pPr>
        <w:pStyle w:val="afa"/>
        <w:numPr>
          <w:ilvl w:val="1"/>
          <w:numId w:val="87"/>
        </w:numPr>
      </w:pPr>
      <w:r w:rsidRPr="00AF6AF5">
        <w:t>поле</w:t>
      </w:r>
      <w:r w:rsidR="00ED750F">
        <w:t xml:space="preserve"> </w:t>
      </w:r>
      <w:r w:rsidRPr="00AF6AF5">
        <w:t>«Драйвер</w:t>
      </w:r>
      <w:r w:rsidR="00ED750F">
        <w:t xml:space="preserve"> </w:t>
      </w:r>
      <w:r w:rsidRPr="00AF6AF5">
        <w:t>СУБД».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выбрать</w:t>
      </w:r>
      <w:r w:rsidR="00ED750F">
        <w:t xml:space="preserve"> </w:t>
      </w:r>
      <w:r w:rsidRPr="00AF6AF5">
        <w:t>из</w:t>
      </w:r>
      <w:r w:rsidR="00ED750F">
        <w:t xml:space="preserve"> </w:t>
      </w:r>
      <w:r w:rsidRPr="00AF6AF5">
        <w:t>выпадающего</w:t>
      </w:r>
      <w:r w:rsidR="00ED750F">
        <w:t xml:space="preserve"> </w:t>
      </w:r>
      <w:r w:rsidRPr="00AF6AF5">
        <w:t>списка</w:t>
      </w:r>
      <w:r w:rsidR="00ED750F">
        <w:t xml:space="preserve"> </w:t>
      </w:r>
      <w:r w:rsidRPr="00AF6AF5">
        <w:t>JDBC-драйвер</w:t>
      </w:r>
      <w:r w:rsidR="00ED750F">
        <w:t xml:space="preserve"> </w:t>
      </w:r>
      <w:r w:rsidRPr="00AF6AF5">
        <w:t>базы</w:t>
      </w:r>
      <w:r w:rsidR="00ED750F">
        <w:t xml:space="preserve"> </w:t>
      </w:r>
      <w:r w:rsidRPr="00AF6AF5">
        <w:t>данных,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которой</w:t>
      </w:r>
      <w:r w:rsidR="00ED750F">
        <w:t xml:space="preserve"> </w:t>
      </w:r>
      <w:r w:rsidRPr="00AF6AF5">
        <w:t>будет</w:t>
      </w:r>
      <w:r w:rsidR="00ED750F">
        <w:t xml:space="preserve"> </w:t>
      </w:r>
      <w:r w:rsidRPr="00AF6AF5">
        <w:t>происходить</w:t>
      </w:r>
      <w:r w:rsidR="00ED750F">
        <w:t xml:space="preserve"> </w:t>
      </w:r>
      <w:r w:rsidRPr="00AF6AF5">
        <w:t>подключение;</w:t>
      </w:r>
    </w:p>
    <w:p w14:paraId="5B5758A4" w14:textId="6214BDBD" w:rsidR="00AF6AF5" w:rsidRDefault="00AF6AF5">
      <w:pPr>
        <w:pStyle w:val="afa"/>
        <w:numPr>
          <w:ilvl w:val="1"/>
          <w:numId w:val="87"/>
        </w:numPr>
      </w:pPr>
      <w:r w:rsidRPr="00AF6AF5">
        <w:t>поле</w:t>
      </w:r>
      <w:r w:rsidR="00ED750F">
        <w:t xml:space="preserve"> </w:t>
      </w:r>
      <w:r w:rsidRPr="00AF6AF5">
        <w:t>«Строка</w:t>
      </w:r>
      <w:r w:rsidR="00ED750F">
        <w:t xml:space="preserve"> </w:t>
      </w:r>
      <w:r w:rsidRPr="00AF6AF5">
        <w:t>подключения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СУБД».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создать</w:t>
      </w:r>
      <w:r w:rsidR="00ED750F">
        <w:t xml:space="preserve"> </w:t>
      </w:r>
      <w:r w:rsidRPr="00AF6AF5">
        <w:t>запрос</w:t>
      </w:r>
      <w:r w:rsidR="00ED750F">
        <w:t xml:space="preserve"> </w:t>
      </w:r>
      <w:r w:rsidRPr="00AF6AF5">
        <w:t>права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базе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через</w:t>
      </w:r>
      <w:r w:rsidR="00ED750F">
        <w:t xml:space="preserve"> </w:t>
      </w:r>
      <w:r w:rsidRPr="00AF6AF5">
        <w:t>выбранный</w:t>
      </w:r>
      <w:r w:rsidR="00ED750F">
        <w:t xml:space="preserve"> </w:t>
      </w:r>
      <w:r w:rsidRPr="00AF6AF5">
        <w:t>драйвер</w:t>
      </w:r>
      <w:r w:rsidR="00ED750F">
        <w:t xml:space="preserve"> </w:t>
      </w:r>
      <w:r w:rsidRPr="00AF6AF5">
        <w:t>СУБД;</w:t>
      </w:r>
    </w:p>
    <w:p w14:paraId="50BFD606" w14:textId="6A828044" w:rsidR="009C209D" w:rsidRPr="00AF6AF5" w:rsidRDefault="009C209D">
      <w:pPr>
        <w:pStyle w:val="afa"/>
        <w:numPr>
          <w:ilvl w:val="1"/>
          <w:numId w:val="87"/>
        </w:numPr>
      </w:pPr>
      <w:r w:rsidRPr="00AF6AF5">
        <w:t>поле</w:t>
      </w:r>
      <w:r>
        <w:t xml:space="preserve"> </w:t>
      </w:r>
      <w:r w:rsidRPr="00AF6AF5">
        <w:t>«Пароль».</w:t>
      </w:r>
      <w:r>
        <w:t xml:space="preserve"> </w:t>
      </w:r>
      <w:r w:rsidRPr="00AF6AF5">
        <w:t>Позволяет</w:t>
      </w:r>
      <w:r>
        <w:t xml:space="preserve"> </w:t>
      </w:r>
      <w:r w:rsidRPr="00AF6AF5">
        <w:t>ввести</w:t>
      </w:r>
      <w:r>
        <w:t xml:space="preserve"> </w:t>
      </w:r>
      <w:r w:rsidRPr="00AF6AF5">
        <w:t>пароль</w:t>
      </w:r>
      <w:r>
        <w:t xml:space="preserve"> </w:t>
      </w:r>
      <w:r w:rsidRPr="00AF6AF5">
        <w:t>подключения</w:t>
      </w:r>
      <w:r>
        <w:t xml:space="preserve"> </w:t>
      </w:r>
      <w:r w:rsidRPr="00AF6AF5">
        <w:t>к</w:t>
      </w:r>
      <w:r>
        <w:t xml:space="preserve"> </w:t>
      </w:r>
      <w:r w:rsidRPr="00AF6AF5">
        <w:t>базе</w:t>
      </w:r>
      <w:r>
        <w:t xml:space="preserve"> </w:t>
      </w:r>
      <w:r w:rsidRPr="00AF6AF5">
        <w:t>данных</w:t>
      </w:r>
      <w:r>
        <w:t xml:space="preserve"> </w:t>
      </w:r>
      <w:r w:rsidRPr="00AF6AF5">
        <w:t>через</w:t>
      </w:r>
      <w:r>
        <w:t xml:space="preserve"> </w:t>
      </w:r>
      <w:r w:rsidRPr="00AF6AF5">
        <w:t>выбранный</w:t>
      </w:r>
      <w:r>
        <w:t xml:space="preserve"> </w:t>
      </w:r>
      <w:r w:rsidRPr="00AF6AF5">
        <w:t>драйвер</w:t>
      </w:r>
      <w:r>
        <w:t xml:space="preserve"> </w:t>
      </w:r>
      <w:r w:rsidRPr="00AF6AF5">
        <w:t>СУБД.</w:t>
      </w:r>
    </w:p>
    <w:p w14:paraId="6238C27D" w14:textId="3076A95C" w:rsidR="00AF6AF5" w:rsidRPr="009C209D" w:rsidRDefault="009C209D" w:rsidP="009C209D">
      <w:pPr>
        <w:pStyle w:val="a5"/>
      </w:pPr>
      <w:r w:rsidRPr="009C209D">
        <w:rPr>
          <w:rStyle w:val="af0"/>
        </w:rPr>
        <w:t>Внимание</w:t>
      </w:r>
      <w:r w:rsidR="00AF6AF5" w:rsidRPr="009C209D">
        <w:rPr>
          <w:rStyle w:val="af0"/>
        </w:rPr>
        <w:t>!</w:t>
      </w:r>
      <w:r>
        <w:rPr>
          <w:lang w:val="ru-RU"/>
        </w:rPr>
        <w:t xml:space="preserve"> </w:t>
      </w:r>
      <w:r w:rsidR="00AF6AF5" w:rsidRPr="009C209D">
        <w:t>Шаблон</w:t>
      </w:r>
      <w:r w:rsidR="00ED750F" w:rsidRPr="009C209D">
        <w:t xml:space="preserve"> </w:t>
      </w:r>
      <w:r w:rsidR="00AF6AF5" w:rsidRPr="009C209D">
        <w:t>строки</w:t>
      </w:r>
      <w:r w:rsidR="00ED750F" w:rsidRPr="009C209D">
        <w:t xml:space="preserve"> </w:t>
      </w:r>
      <w:r w:rsidR="00AF6AF5" w:rsidRPr="009C209D">
        <w:t>подключения</w:t>
      </w:r>
      <w:r w:rsidR="00ED750F" w:rsidRPr="009C209D">
        <w:t xml:space="preserve"> </w:t>
      </w:r>
      <w:r w:rsidR="00AF6AF5" w:rsidRPr="009C209D">
        <w:t>доступен</w:t>
      </w:r>
      <w:r w:rsidR="00ED750F" w:rsidRPr="009C209D">
        <w:t xml:space="preserve"> </w:t>
      </w:r>
      <w:r w:rsidR="00AF6AF5" w:rsidRPr="009C209D">
        <w:t>только</w:t>
      </w:r>
      <w:r w:rsidR="00ED750F" w:rsidRPr="009C209D">
        <w:t xml:space="preserve"> </w:t>
      </w:r>
      <w:r w:rsidR="00AF6AF5" w:rsidRPr="009C209D">
        <w:t>для</w:t>
      </w:r>
      <w:r w:rsidR="00ED750F" w:rsidRPr="009C209D">
        <w:t xml:space="preserve"> </w:t>
      </w:r>
      <w:r w:rsidR="00AF6AF5" w:rsidRPr="009C209D">
        <w:t>JDBC-драйверов,</w:t>
      </w:r>
      <w:r w:rsidR="00ED750F" w:rsidRPr="009C209D">
        <w:t xml:space="preserve"> </w:t>
      </w:r>
      <w:r w:rsidR="00AF6AF5" w:rsidRPr="009C209D">
        <w:t>установленных</w:t>
      </w:r>
      <w:r w:rsidR="00ED750F" w:rsidRPr="009C209D">
        <w:t xml:space="preserve"> </w:t>
      </w:r>
      <w:r w:rsidR="00AF6AF5" w:rsidRPr="009C209D">
        <w:t>по</w:t>
      </w:r>
      <w:r w:rsidR="00ED750F" w:rsidRPr="009C209D">
        <w:t xml:space="preserve"> </w:t>
      </w:r>
      <w:r w:rsidR="00AF6AF5" w:rsidRPr="009C209D">
        <w:t>умолчанию.</w:t>
      </w:r>
    </w:p>
    <w:p w14:paraId="6C29BCE2" w14:textId="7C4C7A2B" w:rsidR="00AF6AF5" w:rsidRPr="00AF6AF5" w:rsidRDefault="00AF6AF5">
      <w:pPr>
        <w:pStyle w:val="afa"/>
        <w:numPr>
          <w:ilvl w:val="0"/>
          <w:numId w:val="87"/>
        </w:numPr>
      </w:pP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Pr="002A54BD">
        <w:rPr>
          <w:rStyle w:val="af2"/>
        </w:rPr>
        <w:t>Проверить</w:t>
      </w:r>
      <w:r w:rsidR="00ED750F" w:rsidRPr="002A54BD">
        <w:rPr>
          <w:rStyle w:val="af2"/>
        </w:rPr>
        <w:t xml:space="preserve"> </w:t>
      </w:r>
      <w:r w:rsidRPr="002A54BD">
        <w:rPr>
          <w:rStyle w:val="af2"/>
        </w:rPr>
        <w:t>подключение</w:t>
      </w:r>
      <w:r w:rsidRPr="00AF6AF5">
        <w:t>.</w:t>
      </w:r>
      <w:r w:rsidR="00ED750F">
        <w:t xml:space="preserve"> </w:t>
      </w:r>
      <w:r w:rsidRPr="00AF6AF5">
        <w:t>После</w:t>
      </w:r>
      <w:r w:rsidR="00ED750F">
        <w:t xml:space="preserve"> </w:t>
      </w:r>
      <w:r w:rsidRPr="00AF6AF5">
        <w:t>проверки</w:t>
      </w:r>
      <w:r w:rsidR="00ED750F">
        <w:t xml:space="preserve"> </w:t>
      </w:r>
      <w:r w:rsidRPr="00AF6AF5">
        <w:t>соединения</w:t>
      </w:r>
      <w:r w:rsidR="00ED750F">
        <w:t xml:space="preserve"> </w:t>
      </w:r>
      <w:r w:rsidRPr="00AF6AF5">
        <w:t>отобразится</w:t>
      </w:r>
      <w:r w:rsidR="00ED750F">
        <w:t xml:space="preserve"> </w:t>
      </w:r>
      <w:r w:rsidRPr="00AF6AF5">
        <w:t>уведомление</w:t>
      </w:r>
      <w:r w:rsidR="009C209D">
        <w:t xml:space="preserve"> </w:t>
      </w:r>
      <w:r w:rsidR="009C209D" w:rsidRPr="00AF6AF5">
        <w:rPr>
          <w:bCs/>
        </w:rPr>
        <w:t>об</w:t>
      </w:r>
      <w:r w:rsidR="009C209D">
        <w:rPr>
          <w:bCs/>
        </w:rPr>
        <w:t xml:space="preserve"> </w:t>
      </w:r>
      <w:r w:rsidR="009C209D" w:rsidRPr="00AF6AF5">
        <w:rPr>
          <w:bCs/>
        </w:rPr>
        <w:t>успешном</w:t>
      </w:r>
      <w:r w:rsidR="009C209D">
        <w:rPr>
          <w:bCs/>
        </w:rPr>
        <w:t xml:space="preserve"> </w:t>
      </w:r>
      <w:r w:rsidR="009C209D" w:rsidRPr="00AF6AF5">
        <w:rPr>
          <w:bCs/>
        </w:rPr>
        <w:t>SQL</w:t>
      </w:r>
      <w:r w:rsidR="009C209D">
        <w:rPr>
          <w:bCs/>
        </w:rPr>
        <w:t xml:space="preserve"> </w:t>
      </w:r>
      <w:r w:rsidR="009C209D" w:rsidRPr="00AF6AF5">
        <w:rPr>
          <w:bCs/>
        </w:rPr>
        <w:t>подключении</w:t>
      </w:r>
      <w:r w:rsidRPr="00AF6AF5">
        <w:t>.</w:t>
      </w:r>
    </w:p>
    <w:p w14:paraId="71FA4A60" w14:textId="0E5CD41F" w:rsidR="009C209D" w:rsidRPr="00AF6AF5" w:rsidRDefault="00AF6AF5">
      <w:pPr>
        <w:pStyle w:val="afa"/>
        <w:numPr>
          <w:ilvl w:val="0"/>
          <w:numId w:val="87"/>
        </w:numPr>
        <w:rPr>
          <w:bCs/>
        </w:rPr>
      </w:pP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="00A90150" w:rsidRPr="009C209D">
        <w:rPr>
          <w:rStyle w:val="af1"/>
        </w:rPr>
        <w:t>Сохранить</w:t>
      </w:r>
      <w:r w:rsidRPr="00AF6AF5">
        <w:t>.</w:t>
      </w:r>
      <w:r w:rsidR="00ED750F">
        <w:t xml:space="preserve"> </w:t>
      </w:r>
      <w:r w:rsidR="009C209D">
        <w:t>Система</w:t>
      </w:r>
      <w:r w:rsidR="00ED750F">
        <w:t xml:space="preserve"> </w:t>
      </w:r>
      <w:r w:rsidRPr="00AF6AF5">
        <w:t>выведет</w:t>
      </w:r>
      <w:r w:rsidR="00ED750F">
        <w:t xml:space="preserve"> </w:t>
      </w:r>
      <w:r w:rsidRPr="00AF6AF5">
        <w:t>уведомление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результатом</w:t>
      </w:r>
    </w:p>
    <w:p w14:paraId="5BF383CC" w14:textId="4E3203CD" w:rsidR="009C209D" w:rsidRDefault="009C209D" w:rsidP="009C209D">
      <w:pPr>
        <w:pStyle w:val="3"/>
      </w:pPr>
      <w:bookmarkStart w:id="231" w:name="_Toc126141089"/>
      <w:r>
        <w:t>Редактирование подключения</w:t>
      </w:r>
      <w:bookmarkEnd w:id="231"/>
    </w:p>
    <w:p w14:paraId="334E0271" w14:textId="6124CDAE" w:rsidR="00AF6AF5" w:rsidRPr="00AF6AF5" w:rsidRDefault="00AF6AF5" w:rsidP="00AF6AF5">
      <w:r w:rsidRPr="00AF6AF5">
        <w:t>Для</w:t>
      </w:r>
      <w:r w:rsidR="00ED750F">
        <w:t xml:space="preserve"> </w:t>
      </w:r>
      <w:r w:rsidRPr="00AF6AF5">
        <w:t>редактирования</w:t>
      </w:r>
      <w:r w:rsidR="00ED750F">
        <w:t xml:space="preserve"> </w:t>
      </w:r>
      <w:r w:rsidRPr="00AF6AF5">
        <w:t>подключения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выполнить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действия:</w:t>
      </w:r>
    </w:p>
    <w:p w14:paraId="52C07819" w14:textId="7CE481B9" w:rsidR="00AF6AF5" w:rsidRPr="00AF6AF5" w:rsidRDefault="00AF6AF5">
      <w:pPr>
        <w:pStyle w:val="afa"/>
        <w:numPr>
          <w:ilvl w:val="0"/>
          <w:numId w:val="88"/>
        </w:numPr>
      </w:pP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="009C209D">
        <w:rPr>
          <w:noProof/>
        </w:rPr>
        <w:drawing>
          <wp:inline distT="0" distB="0" distL="0" distR="0" wp14:anchorId="7B137A3A" wp14:editId="3544F723">
            <wp:extent cx="144000" cy="144000"/>
            <wp:effectExtent l="0" t="0" r="8890" b="889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09D">
        <w:t xml:space="preserve"> «</w:t>
      </w:r>
      <w:r w:rsidRPr="00AF6AF5">
        <w:t>Редактировать</w:t>
      </w:r>
      <w:r w:rsidR="009C209D">
        <w:t>»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строке</w:t>
      </w:r>
      <w:r w:rsidR="00ED750F">
        <w:t xml:space="preserve"> </w:t>
      </w:r>
      <w:r w:rsidRPr="00AF6AF5">
        <w:t>необходимого</w:t>
      </w:r>
      <w:r w:rsidR="00ED750F">
        <w:t xml:space="preserve"> </w:t>
      </w:r>
      <w:r w:rsidRPr="00AF6AF5">
        <w:t>подключения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списке</w:t>
      </w:r>
      <w:r w:rsidR="00ED750F">
        <w:t xml:space="preserve"> </w:t>
      </w:r>
      <w:r w:rsidRPr="00AF6AF5">
        <w:t>подключений.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результате</w:t>
      </w:r>
      <w:r w:rsidR="00ED750F">
        <w:t xml:space="preserve"> </w:t>
      </w:r>
      <w:r w:rsidRPr="00AF6AF5">
        <w:t>откроется</w:t>
      </w:r>
      <w:r w:rsidR="00ED750F">
        <w:t xml:space="preserve"> </w:t>
      </w:r>
      <w:r w:rsidRPr="00AF6AF5">
        <w:t>окно</w:t>
      </w:r>
      <w:r w:rsidR="00ED750F">
        <w:t xml:space="preserve"> </w:t>
      </w:r>
      <w:r w:rsidRPr="00AF6AF5">
        <w:t>редактирования</w:t>
      </w:r>
      <w:r w:rsidR="00ED750F">
        <w:t xml:space="preserve"> </w:t>
      </w:r>
      <w:r w:rsidRPr="00AF6AF5">
        <w:t>подключения.</w:t>
      </w:r>
    </w:p>
    <w:p w14:paraId="7B26EF8D" w14:textId="3C0C3996" w:rsidR="00AF6AF5" w:rsidRPr="00AF6AF5" w:rsidRDefault="00AF6AF5">
      <w:pPr>
        <w:pStyle w:val="afa"/>
        <w:numPr>
          <w:ilvl w:val="0"/>
          <w:numId w:val="88"/>
        </w:numPr>
      </w:pPr>
      <w:r w:rsidRPr="00AF6AF5">
        <w:t>Изменить</w:t>
      </w:r>
      <w:r w:rsidR="00ED750F">
        <w:t xml:space="preserve"> </w:t>
      </w:r>
      <w:r w:rsidRPr="00AF6AF5">
        <w:t>значения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полях.</w:t>
      </w:r>
    </w:p>
    <w:p w14:paraId="1FC0FA46" w14:textId="395F233F" w:rsidR="00AF6AF5" w:rsidRPr="00AF6AF5" w:rsidRDefault="00AF6AF5">
      <w:pPr>
        <w:pStyle w:val="afa"/>
        <w:numPr>
          <w:ilvl w:val="0"/>
          <w:numId w:val="88"/>
        </w:numPr>
      </w:pP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Pr="009C209D">
        <w:rPr>
          <w:rStyle w:val="af2"/>
        </w:rPr>
        <w:t>Проверить</w:t>
      </w:r>
      <w:r w:rsidR="00ED750F" w:rsidRPr="009C209D">
        <w:rPr>
          <w:rStyle w:val="af2"/>
        </w:rPr>
        <w:t xml:space="preserve"> </w:t>
      </w:r>
      <w:r w:rsidRPr="009C209D">
        <w:rPr>
          <w:rStyle w:val="af2"/>
        </w:rPr>
        <w:t>подключение</w:t>
      </w:r>
      <w:r w:rsidRPr="00AF6AF5">
        <w:t>.</w:t>
      </w:r>
      <w:r w:rsidR="00ED750F">
        <w:t xml:space="preserve"> </w:t>
      </w:r>
      <w:r w:rsidRPr="00AF6AF5">
        <w:t>После</w:t>
      </w:r>
      <w:r w:rsidR="00ED750F">
        <w:t xml:space="preserve"> </w:t>
      </w:r>
      <w:r w:rsidRPr="00AF6AF5">
        <w:t>проверки</w:t>
      </w:r>
      <w:r w:rsidR="00ED750F">
        <w:t xml:space="preserve"> </w:t>
      </w:r>
      <w:r w:rsidRPr="00AF6AF5">
        <w:t>соединения</w:t>
      </w:r>
      <w:r w:rsidR="00ED750F">
        <w:t xml:space="preserve"> </w:t>
      </w:r>
      <w:r w:rsidRPr="00AF6AF5">
        <w:t>отобразится</w:t>
      </w:r>
      <w:r w:rsidR="00ED750F">
        <w:t xml:space="preserve"> </w:t>
      </w:r>
      <w:r w:rsidRPr="00AF6AF5">
        <w:t>уведомление</w:t>
      </w:r>
      <w:r w:rsidR="00ED750F">
        <w:t xml:space="preserve"> </w:t>
      </w:r>
      <w:r w:rsidR="009C209D" w:rsidRPr="009C209D">
        <w:rPr>
          <w:bCs/>
        </w:rPr>
        <w:t>об успешном SQL подключении</w:t>
      </w:r>
      <w:r w:rsidRPr="00AF6AF5">
        <w:t>.</w:t>
      </w:r>
    </w:p>
    <w:p w14:paraId="5B5D83FC" w14:textId="08631985" w:rsidR="00AF6AF5" w:rsidRPr="009C209D" w:rsidRDefault="00AF6AF5">
      <w:pPr>
        <w:pStyle w:val="afa"/>
        <w:numPr>
          <w:ilvl w:val="0"/>
          <w:numId w:val="88"/>
        </w:numPr>
        <w:rPr>
          <w:bCs/>
        </w:rPr>
      </w:pP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="00A90150" w:rsidRPr="009C209D">
        <w:rPr>
          <w:rStyle w:val="af1"/>
        </w:rPr>
        <w:t>Сохранить</w:t>
      </w:r>
      <w:r w:rsidRPr="00AF6AF5">
        <w:t>.</w:t>
      </w:r>
      <w:r w:rsidR="00ED750F">
        <w:t xml:space="preserve"> </w:t>
      </w:r>
      <w:r w:rsidR="009C209D">
        <w:t>Система</w:t>
      </w:r>
      <w:r w:rsidR="00ED750F">
        <w:t xml:space="preserve"> </w:t>
      </w:r>
      <w:r w:rsidRPr="00AF6AF5">
        <w:t>выведет</w:t>
      </w:r>
      <w:r w:rsidR="00ED750F">
        <w:t xml:space="preserve"> </w:t>
      </w:r>
      <w:r w:rsidRPr="00AF6AF5">
        <w:t>уведомление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результатом</w:t>
      </w:r>
    </w:p>
    <w:p w14:paraId="69EE2D75" w14:textId="23BADC50" w:rsidR="009C209D" w:rsidRDefault="009C209D" w:rsidP="009C209D">
      <w:pPr>
        <w:pStyle w:val="3"/>
      </w:pPr>
      <w:bookmarkStart w:id="232" w:name="_Toc126141090"/>
      <w:r>
        <w:t>Удаление подключения</w:t>
      </w:r>
      <w:bookmarkEnd w:id="232"/>
    </w:p>
    <w:p w14:paraId="2D9D45D8" w14:textId="6E8FE04D" w:rsidR="00AF6AF5" w:rsidRPr="00AF6AF5" w:rsidRDefault="00AF6AF5" w:rsidP="00AF6AF5">
      <w:r w:rsidRPr="00AF6AF5">
        <w:t>Для</w:t>
      </w:r>
      <w:r w:rsidR="00ED750F">
        <w:t xml:space="preserve"> </w:t>
      </w:r>
      <w:r w:rsidRPr="00AF6AF5">
        <w:t>удаления</w:t>
      </w:r>
      <w:r w:rsidR="00ED750F">
        <w:t xml:space="preserve"> </w:t>
      </w:r>
      <w:r w:rsidRPr="00AF6AF5">
        <w:t>подключения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выполнить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действия:</w:t>
      </w:r>
    </w:p>
    <w:p w14:paraId="058D4D82" w14:textId="483C5310" w:rsidR="00AF6AF5" w:rsidRPr="00AF6AF5" w:rsidRDefault="00AF6AF5">
      <w:pPr>
        <w:pStyle w:val="afa"/>
        <w:numPr>
          <w:ilvl w:val="0"/>
          <w:numId w:val="89"/>
        </w:numPr>
      </w:pP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Pr="00AF6AF5">
        <w:t>«Удалить»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строке</w:t>
      </w:r>
      <w:r w:rsidR="00ED750F">
        <w:t xml:space="preserve"> </w:t>
      </w:r>
      <w:r w:rsidRPr="00AF6AF5">
        <w:t>подключения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списке</w:t>
      </w:r>
      <w:r w:rsidR="00ED750F">
        <w:t xml:space="preserve"> </w:t>
      </w:r>
      <w:r w:rsidRPr="00AF6AF5">
        <w:t>подключений.</w:t>
      </w:r>
    </w:p>
    <w:p w14:paraId="18E32622" w14:textId="21CC4335" w:rsidR="00AF6AF5" w:rsidRPr="00AF6AF5" w:rsidRDefault="00AF6AF5">
      <w:pPr>
        <w:pStyle w:val="afa"/>
        <w:numPr>
          <w:ilvl w:val="0"/>
          <w:numId w:val="89"/>
        </w:numPr>
      </w:pPr>
      <w:r w:rsidRPr="00AF6AF5">
        <w:lastRenderedPageBreak/>
        <w:t>Подтвердить</w:t>
      </w:r>
      <w:r w:rsidR="00ED750F">
        <w:t xml:space="preserve"> </w:t>
      </w:r>
      <w:r w:rsidRPr="00AF6AF5">
        <w:t>действие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окне</w:t>
      </w:r>
      <w:r w:rsidR="00ED750F">
        <w:t xml:space="preserve"> </w:t>
      </w:r>
      <w:r w:rsidRPr="00AF6AF5">
        <w:t>подтверждения</w:t>
      </w:r>
      <w:r w:rsidR="00ED750F">
        <w:t xml:space="preserve"> </w:t>
      </w:r>
      <w:r w:rsidRPr="00AF6AF5">
        <w:t>действия.</w:t>
      </w:r>
      <w:r w:rsidR="00ED750F">
        <w:t xml:space="preserve"> </w:t>
      </w:r>
      <w:r w:rsidR="002A54BD">
        <w:t>Система</w:t>
      </w:r>
      <w:r w:rsidR="00ED750F">
        <w:t xml:space="preserve"> </w:t>
      </w:r>
      <w:r w:rsidRPr="00AF6AF5">
        <w:t>отобразит</w:t>
      </w:r>
      <w:r w:rsidR="00ED750F">
        <w:t xml:space="preserve"> </w:t>
      </w:r>
      <w:r w:rsidRPr="00AF6AF5">
        <w:t>уведомление</w:t>
      </w:r>
      <w:r w:rsidR="00ED750F">
        <w:t xml:space="preserve"> </w:t>
      </w:r>
      <w:r w:rsidR="002A54BD">
        <w:t>об удалении подключения</w:t>
      </w:r>
      <w:r w:rsidRPr="00AF6AF5">
        <w:t>.</w:t>
      </w:r>
      <w:bookmarkEnd w:id="207"/>
    </w:p>
    <w:p w14:paraId="78C4699B" w14:textId="0FE93EC7" w:rsidR="00AF6AF5" w:rsidRPr="00AF6AF5" w:rsidRDefault="00AF6AF5" w:rsidP="00371399">
      <w:pPr>
        <w:pStyle w:val="10"/>
      </w:pPr>
      <w:bookmarkStart w:id="233" w:name="_Toc69398458"/>
      <w:bookmarkStart w:id="234" w:name="_Toc75365998"/>
      <w:bookmarkStart w:id="235" w:name="_Toc75424454"/>
      <w:bookmarkStart w:id="236" w:name="_Toc75424820"/>
      <w:bookmarkStart w:id="237" w:name="_Toc75858311"/>
      <w:bookmarkStart w:id="238" w:name="_Toc75858859"/>
      <w:bookmarkStart w:id="239" w:name="_Toc75861000"/>
      <w:bookmarkStart w:id="240" w:name="_Ref75976698"/>
      <w:bookmarkStart w:id="241" w:name="_Ref75976719"/>
      <w:bookmarkStart w:id="242" w:name="_Toc75978279"/>
      <w:bookmarkStart w:id="243" w:name="_Toc119943088"/>
      <w:bookmarkStart w:id="244" w:name="_Toc126141091"/>
      <w:r w:rsidRPr="00AF6AF5">
        <w:lastRenderedPageBreak/>
        <w:t>Настройка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</w:t>
      </w:r>
      <w:bookmarkEnd w:id="233"/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компонентам</w:t>
      </w:r>
      <w:r w:rsidR="00ED750F">
        <w:t xml:space="preserve"> </w:t>
      </w:r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r w:rsidR="008C0C12">
        <w:t>системы</w:t>
      </w:r>
      <w:bookmarkEnd w:id="244"/>
    </w:p>
    <w:p w14:paraId="221465A8" w14:textId="3D8D4EFF" w:rsidR="00AF6AF5" w:rsidRPr="00AF6AF5" w:rsidRDefault="00AF6AF5" w:rsidP="00371399">
      <w:r w:rsidRPr="00AF6AF5">
        <w:t>Настройка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учетных</w:t>
      </w:r>
      <w:r w:rsidR="00ED750F">
        <w:t xml:space="preserve"> </w:t>
      </w:r>
      <w:r w:rsidRPr="00AF6AF5">
        <w:t>записей</w:t>
      </w:r>
      <w:r w:rsidR="00ED750F">
        <w:t xml:space="preserve"> </w:t>
      </w:r>
      <w:r w:rsidRPr="00AF6AF5">
        <w:t>пользователей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компонентам</w:t>
      </w:r>
      <w:r w:rsidR="00ED750F">
        <w:t xml:space="preserve"> </w:t>
      </w:r>
      <w:r w:rsidR="008C0C12">
        <w:t>системы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управление</w:t>
      </w:r>
      <w:r w:rsidR="00ED750F">
        <w:t xml:space="preserve"> </w:t>
      </w:r>
      <w:r w:rsidRPr="00AF6AF5">
        <w:t>ролями</w:t>
      </w:r>
      <w:r w:rsidR="00ED750F">
        <w:t xml:space="preserve"> </w:t>
      </w:r>
      <w:r w:rsidRPr="00AF6AF5">
        <w:t>осуществляется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панели</w:t>
      </w:r>
      <w:r w:rsidR="00ED750F">
        <w:t xml:space="preserve"> </w:t>
      </w:r>
      <w:r w:rsidRPr="00AF6AF5">
        <w:t>администрирования.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выбранных</w:t>
      </w:r>
      <w:r w:rsidR="00ED750F">
        <w:t xml:space="preserve"> </w:t>
      </w:r>
      <w:r w:rsidRPr="00AF6AF5">
        <w:t>ролей</w:t>
      </w:r>
      <w:r w:rsidR="00ED750F">
        <w:t xml:space="preserve"> </w:t>
      </w:r>
      <w:r w:rsidRPr="00AF6AF5">
        <w:t>возможно</w:t>
      </w:r>
      <w:r w:rsidR="00ED750F">
        <w:t xml:space="preserve"> </w:t>
      </w:r>
      <w:r w:rsidRPr="00AF6AF5">
        <w:t>определить:</w:t>
      </w:r>
    </w:p>
    <w:p w14:paraId="038CABBC" w14:textId="5E3DACF3" w:rsidR="00AF6AF5" w:rsidRPr="00AF6AF5" w:rsidRDefault="00AF6AF5">
      <w:pPr>
        <w:pStyle w:val="afa"/>
        <w:numPr>
          <w:ilvl w:val="0"/>
          <w:numId w:val="23"/>
        </w:numPr>
      </w:pPr>
      <w:r w:rsidRPr="00AF6AF5">
        <w:t>права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данным;</w:t>
      </w:r>
    </w:p>
    <w:p w14:paraId="46A50CA2" w14:textId="1FEC7963" w:rsidR="00AF6AF5" w:rsidRPr="00AF6AF5" w:rsidRDefault="00AF6AF5">
      <w:pPr>
        <w:pStyle w:val="afa"/>
        <w:numPr>
          <w:ilvl w:val="0"/>
          <w:numId w:val="23"/>
        </w:numPr>
      </w:pPr>
      <w:r w:rsidRPr="00AF6AF5">
        <w:t>права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опубликованным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портале</w:t>
      </w:r>
      <w:r w:rsidR="00ED750F">
        <w:t xml:space="preserve"> </w:t>
      </w:r>
      <w:r w:rsidRPr="00AF6AF5">
        <w:t>информационным</w:t>
      </w:r>
      <w:r w:rsidR="00ED750F">
        <w:t xml:space="preserve"> </w:t>
      </w:r>
      <w:r w:rsidRPr="00AF6AF5">
        <w:t>панелям;</w:t>
      </w:r>
    </w:p>
    <w:p w14:paraId="44E28BAD" w14:textId="0C8414E9" w:rsidR="00AF6AF5" w:rsidRPr="00AF6AF5" w:rsidRDefault="00AF6AF5">
      <w:pPr>
        <w:pStyle w:val="afa"/>
        <w:numPr>
          <w:ilvl w:val="0"/>
          <w:numId w:val="23"/>
        </w:numPr>
      </w:pPr>
      <w:r w:rsidRPr="00AF6AF5">
        <w:t>права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Smart</w:t>
      </w:r>
      <w:r w:rsidR="00ED750F">
        <w:t xml:space="preserve"> </w:t>
      </w:r>
      <w:r w:rsidRPr="00AF6AF5">
        <w:t>Forms;</w:t>
      </w:r>
    </w:p>
    <w:p w14:paraId="42154A1C" w14:textId="530B3E8E" w:rsidR="00AF6AF5" w:rsidRPr="00AF6AF5" w:rsidRDefault="00AF6AF5">
      <w:pPr>
        <w:pStyle w:val="afa"/>
        <w:numPr>
          <w:ilvl w:val="0"/>
          <w:numId w:val="23"/>
        </w:numPr>
      </w:pPr>
      <w:r w:rsidRPr="00AF6AF5">
        <w:t>права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пользовательской</w:t>
      </w:r>
      <w:r w:rsidR="00ED750F">
        <w:t xml:space="preserve"> </w:t>
      </w:r>
      <w:r w:rsidRPr="00AF6AF5">
        <w:t>аналитике</w:t>
      </w:r>
      <w:r w:rsidR="00ED750F">
        <w:t xml:space="preserve"> </w:t>
      </w:r>
      <w:r w:rsidRPr="00AF6AF5">
        <w:t>(SSBI).</w:t>
      </w:r>
    </w:p>
    <w:p w14:paraId="45C8DAFB" w14:textId="7EB1AFC5" w:rsidR="00AF6AF5" w:rsidRPr="00AF6AF5" w:rsidRDefault="00AF6AF5" w:rsidP="00371399">
      <w:r w:rsidRPr="00AF6AF5">
        <w:t>Объектами</w:t>
      </w:r>
      <w:r w:rsidR="00ED750F">
        <w:t xml:space="preserve"> </w:t>
      </w:r>
      <w:r w:rsidRPr="00AF6AF5">
        <w:t>безопасности</w:t>
      </w:r>
      <w:r w:rsidR="00ED750F">
        <w:t xml:space="preserve"> </w:t>
      </w:r>
      <w:r w:rsidRPr="00AF6AF5">
        <w:t>в</w:t>
      </w:r>
      <w:r w:rsidR="00ED750F">
        <w:t xml:space="preserve"> </w:t>
      </w:r>
      <w:r w:rsidR="008C0C12">
        <w:t>системе</w:t>
      </w:r>
      <w:r w:rsidR="00ED750F">
        <w:t xml:space="preserve"> </w:t>
      </w:r>
      <w:r w:rsidRPr="00AF6AF5">
        <w:t>выступают:</w:t>
      </w:r>
    </w:p>
    <w:p w14:paraId="45859B9C" w14:textId="5F1B982E" w:rsidR="00AF6AF5" w:rsidRPr="00AF6AF5" w:rsidRDefault="00AF6AF5">
      <w:pPr>
        <w:pStyle w:val="afa"/>
        <w:numPr>
          <w:ilvl w:val="0"/>
          <w:numId w:val="24"/>
        </w:numPr>
      </w:pPr>
      <w:r w:rsidRPr="00AF6AF5">
        <w:t>программные</w:t>
      </w:r>
      <w:r w:rsidR="00ED750F">
        <w:t xml:space="preserve"> </w:t>
      </w:r>
      <w:r w:rsidRPr="00AF6AF5">
        <w:t>компоненты</w:t>
      </w:r>
      <w:r w:rsidR="00ED750F">
        <w:t xml:space="preserve"> </w:t>
      </w:r>
      <w:r w:rsidRPr="00AF6AF5">
        <w:t>(модули)</w:t>
      </w:r>
      <w:r w:rsidR="00ED750F">
        <w:t xml:space="preserve"> </w:t>
      </w:r>
      <w:r w:rsidRPr="00AF6AF5">
        <w:t>–</w:t>
      </w:r>
      <w:r w:rsidR="00ED750F">
        <w:t xml:space="preserve"> </w:t>
      </w:r>
      <w:r w:rsidRPr="00AF6AF5">
        <w:t>программные</w:t>
      </w:r>
      <w:r w:rsidR="00ED750F">
        <w:t xml:space="preserve"> </w:t>
      </w:r>
      <w:r w:rsidRPr="00AF6AF5">
        <w:t>интерфейсы</w:t>
      </w:r>
      <w:r w:rsidR="00ED750F">
        <w:t xml:space="preserve"> </w:t>
      </w:r>
      <w:r w:rsidRPr="00AF6AF5">
        <w:t>c</w:t>
      </w:r>
      <w:r w:rsidR="00ED750F">
        <w:t xml:space="preserve"> </w:t>
      </w:r>
      <w:r w:rsidRPr="00AF6AF5">
        <w:t>набором</w:t>
      </w:r>
      <w:r w:rsidR="00ED750F">
        <w:t xml:space="preserve"> </w:t>
      </w:r>
      <w:r w:rsidRPr="00AF6AF5">
        <w:t>полей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функциональных</w:t>
      </w:r>
      <w:r w:rsidR="00ED750F">
        <w:t xml:space="preserve"> </w:t>
      </w:r>
      <w:r w:rsidRPr="00AF6AF5">
        <w:t>клавиш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выполнения</w:t>
      </w:r>
      <w:r w:rsidR="00ED750F">
        <w:t xml:space="preserve"> </w:t>
      </w:r>
      <w:r w:rsidRPr="00AF6AF5">
        <w:t>действий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объектами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данными;</w:t>
      </w:r>
    </w:p>
    <w:p w14:paraId="31AF9401" w14:textId="2C169461" w:rsidR="00AF6AF5" w:rsidRPr="00AF6AF5" w:rsidRDefault="00AF6AF5">
      <w:pPr>
        <w:pStyle w:val="afa"/>
        <w:numPr>
          <w:ilvl w:val="0"/>
          <w:numId w:val="24"/>
        </w:numPr>
      </w:pPr>
      <w:r w:rsidRPr="00AF6AF5">
        <w:t>данные</w:t>
      </w:r>
      <w:r w:rsidR="00ED750F">
        <w:t xml:space="preserve"> </w:t>
      </w:r>
      <w:r w:rsidRPr="00AF6AF5">
        <w:t>–</w:t>
      </w:r>
      <w:r w:rsidR="00ED750F">
        <w:t xml:space="preserve"> </w:t>
      </w:r>
      <w:r w:rsidRPr="00AF6AF5">
        <w:t>данные,</w:t>
      </w:r>
      <w:r w:rsidR="00ED750F">
        <w:t xml:space="preserve"> </w:t>
      </w:r>
      <w:r w:rsidRPr="00AF6AF5">
        <w:t>хранящиеся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in-memory</w:t>
      </w:r>
      <w:r w:rsidR="00ED750F">
        <w:t xml:space="preserve"> </w:t>
      </w:r>
      <w:r w:rsidRPr="00AF6AF5">
        <w:t>базе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ViQube,</w:t>
      </w:r>
      <w:r w:rsidR="00ED750F">
        <w:t xml:space="preserve"> </w:t>
      </w:r>
      <w:r w:rsidRPr="00AF6AF5">
        <w:t>загруженные</w:t>
      </w:r>
      <w:r w:rsidR="00ED750F">
        <w:t xml:space="preserve"> </w:t>
      </w:r>
      <w:r w:rsidRPr="00AF6AF5">
        <w:t>в</w:t>
      </w:r>
      <w:r w:rsidR="00ED750F">
        <w:t xml:space="preserve"> </w:t>
      </w:r>
      <w:r w:rsidR="008C0C12">
        <w:t>систему</w:t>
      </w:r>
      <w:r w:rsidR="00ED750F">
        <w:t xml:space="preserve"> </w:t>
      </w:r>
      <w:r w:rsidRPr="00AF6AF5">
        <w:t>из</w:t>
      </w:r>
      <w:r w:rsidR="00ED750F">
        <w:t xml:space="preserve"> </w:t>
      </w:r>
      <w:r w:rsidRPr="00AF6AF5">
        <w:t>любого</w:t>
      </w:r>
      <w:r w:rsidR="00ED750F">
        <w:t xml:space="preserve"> </w:t>
      </w:r>
      <w:r w:rsidRPr="00AF6AF5">
        <w:t>внешнего</w:t>
      </w:r>
      <w:r w:rsidR="00ED750F">
        <w:t xml:space="preserve"> </w:t>
      </w:r>
      <w:r w:rsidRPr="00AF6AF5">
        <w:t>источника;</w:t>
      </w:r>
    </w:p>
    <w:p w14:paraId="37CDA628" w14:textId="45BE57B4" w:rsidR="00AF6AF5" w:rsidRPr="00AF6AF5" w:rsidRDefault="00AF6AF5">
      <w:pPr>
        <w:pStyle w:val="afa"/>
        <w:numPr>
          <w:ilvl w:val="0"/>
          <w:numId w:val="24"/>
        </w:numPr>
      </w:pPr>
      <w:r w:rsidRPr="00AF6AF5">
        <w:t>элементы</w:t>
      </w:r>
      <w:r w:rsidR="00ED750F">
        <w:t xml:space="preserve"> </w:t>
      </w:r>
      <w:r w:rsidR="008C0C12">
        <w:t>системы</w:t>
      </w:r>
      <w:r w:rsidR="00ED750F">
        <w:t xml:space="preserve"> </w:t>
      </w:r>
      <w:r w:rsidRPr="00AF6AF5">
        <w:t>–</w:t>
      </w:r>
      <w:r w:rsidR="00ED750F">
        <w:t xml:space="preserve"> </w:t>
      </w:r>
      <w:r w:rsidRPr="00AF6AF5">
        <w:t>отдельные,</w:t>
      </w:r>
      <w:r w:rsidR="00ED750F">
        <w:t xml:space="preserve"> </w:t>
      </w:r>
      <w:r w:rsidRPr="00AF6AF5">
        <w:t>относительно</w:t>
      </w:r>
      <w:r w:rsidR="00ED750F">
        <w:t xml:space="preserve"> </w:t>
      </w:r>
      <w:r w:rsidRPr="00AF6AF5">
        <w:t>самостоятельные</w:t>
      </w:r>
      <w:r w:rsidR="00ED750F">
        <w:t xml:space="preserve"> </w:t>
      </w:r>
      <w:r w:rsidRPr="00AF6AF5">
        <w:t>части,</w:t>
      </w:r>
      <w:r w:rsidR="00ED750F">
        <w:t xml:space="preserve"> </w:t>
      </w:r>
      <w:r w:rsidRPr="00AF6AF5">
        <w:t>реализующие</w:t>
      </w:r>
      <w:r w:rsidR="00ED750F">
        <w:t xml:space="preserve"> </w:t>
      </w:r>
      <w:r w:rsidRPr="00AF6AF5">
        <w:t>одну</w:t>
      </w:r>
      <w:r w:rsidR="00ED750F">
        <w:t xml:space="preserve"> </w:t>
      </w:r>
      <w:r w:rsidRPr="00AF6AF5">
        <w:t>или</w:t>
      </w:r>
      <w:r w:rsidR="00ED750F">
        <w:t xml:space="preserve"> </w:t>
      </w:r>
      <w:r w:rsidRPr="00AF6AF5">
        <w:t>несколько</w:t>
      </w:r>
      <w:r w:rsidR="00ED750F">
        <w:t xml:space="preserve"> </w:t>
      </w:r>
      <w:r w:rsidRPr="00AF6AF5">
        <w:t>функций.</w:t>
      </w:r>
    </w:p>
    <w:p w14:paraId="676C246C" w14:textId="326385E8" w:rsidR="00AF6AF5" w:rsidRPr="00AF6AF5" w:rsidRDefault="00AF6AF5" w:rsidP="00371399">
      <w:r w:rsidRPr="00AF6AF5">
        <w:t>Настройки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осуществляются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разных</w:t>
      </w:r>
      <w:r w:rsidR="00ED750F">
        <w:t xml:space="preserve"> </w:t>
      </w:r>
      <w:r w:rsidRPr="00AF6AF5">
        <w:t>компонентах</w:t>
      </w:r>
      <w:r w:rsidR="00ED750F">
        <w:t xml:space="preserve"> </w:t>
      </w:r>
      <w:r w:rsidRPr="00AF6AF5">
        <w:t>панели</w:t>
      </w:r>
      <w:r w:rsidR="00ED750F">
        <w:t xml:space="preserve"> </w:t>
      </w:r>
      <w:r w:rsidRPr="00AF6AF5">
        <w:t>администрирования,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зависимости</w:t>
      </w:r>
      <w:r w:rsidR="00ED750F">
        <w:t xml:space="preserve"> </w:t>
      </w:r>
      <w:r w:rsidRPr="00AF6AF5">
        <w:t>от</w:t>
      </w:r>
      <w:r w:rsidR="00ED750F">
        <w:t xml:space="preserve"> </w:t>
      </w:r>
      <w:r w:rsidRPr="00AF6AF5">
        <w:t>настраиваемого</w:t>
      </w:r>
      <w:r w:rsidR="00ED750F">
        <w:t xml:space="preserve"> </w:t>
      </w:r>
      <w:r w:rsidRPr="00AF6AF5">
        <w:t>элемента.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управления</w:t>
      </w:r>
      <w:r w:rsidR="00ED750F">
        <w:t xml:space="preserve"> </w:t>
      </w:r>
      <w:r w:rsidRPr="00AF6AF5">
        <w:t>ролевой</w:t>
      </w:r>
      <w:r w:rsidR="00ED750F">
        <w:t xml:space="preserve"> </w:t>
      </w:r>
      <w:r w:rsidRPr="00AF6AF5">
        <w:t>моделью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правами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в</w:t>
      </w:r>
      <w:r w:rsidR="00ED750F">
        <w:t xml:space="preserve"> </w:t>
      </w:r>
      <w:r w:rsidR="008C0C12">
        <w:t>системе</w:t>
      </w:r>
      <w:r w:rsidR="00ED750F">
        <w:t xml:space="preserve"> </w:t>
      </w:r>
      <w:r w:rsidRPr="00AF6AF5">
        <w:t>должны</w:t>
      </w:r>
      <w:r w:rsidR="00ED750F">
        <w:t xml:space="preserve"> </w:t>
      </w:r>
      <w:r w:rsidRPr="00AF6AF5">
        <w:t>быть</w:t>
      </w:r>
      <w:r w:rsidR="00ED750F">
        <w:t xml:space="preserve"> </w:t>
      </w:r>
      <w:r w:rsidRPr="00AF6AF5">
        <w:t>созданы</w:t>
      </w:r>
      <w:r w:rsidR="00ED750F">
        <w:t xml:space="preserve"> </w:t>
      </w:r>
      <w:r w:rsidRPr="00AF6AF5">
        <w:t>роли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пользователи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определёнными</w:t>
      </w:r>
      <w:r w:rsidR="00ED750F">
        <w:t xml:space="preserve"> </w:t>
      </w:r>
      <w:r w:rsidRPr="00AF6AF5">
        <w:t>ролями</w:t>
      </w:r>
      <w:r w:rsidR="00ED750F">
        <w:t xml:space="preserve"> </w:t>
      </w:r>
      <w:r w:rsidRPr="00CF177B">
        <w:t>(см.</w:t>
      </w:r>
      <w:r w:rsidR="00ED750F" w:rsidRPr="00CF177B">
        <w:t xml:space="preserve"> </w:t>
      </w:r>
      <w:r w:rsidRPr="00CF177B">
        <w:t>п.</w:t>
      </w:r>
      <w:r w:rsidR="00CF177B" w:rsidRPr="00CF177B">
        <w:t xml:space="preserve"> </w:t>
      </w:r>
      <w:r w:rsidR="00CF177B" w:rsidRPr="00CF177B">
        <w:fldChar w:fldCharType="begin"/>
      </w:r>
      <w:r w:rsidR="00CF177B" w:rsidRPr="00CF177B">
        <w:instrText xml:space="preserve"> REF _Ref125037510 \n \h </w:instrText>
      </w:r>
      <w:r w:rsidR="00CF177B">
        <w:instrText xml:space="preserve"> \* MERGEFORMAT </w:instrText>
      </w:r>
      <w:r w:rsidR="00CF177B" w:rsidRPr="00CF177B">
        <w:fldChar w:fldCharType="separate"/>
      </w:r>
      <w:r w:rsidR="0021251C">
        <w:t>2.3.5</w:t>
      </w:r>
      <w:r w:rsidR="00CF177B" w:rsidRPr="00CF177B">
        <w:fldChar w:fldCharType="end"/>
      </w:r>
      <w:r w:rsidR="00CF177B" w:rsidRPr="00CF177B">
        <w:t xml:space="preserve">, </w:t>
      </w:r>
      <w:r w:rsidR="00CF177B" w:rsidRPr="00CF177B">
        <w:fldChar w:fldCharType="begin"/>
      </w:r>
      <w:r w:rsidR="00CF177B" w:rsidRPr="00CF177B">
        <w:instrText xml:space="preserve"> REF _Ref75452757 \n \h </w:instrText>
      </w:r>
      <w:r w:rsidR="00CF177B">
        <w:instrText xml:space="preserve"> \* MERGEFORMAT </w:instrText>
      </w:r>
      <w:r w:rsidR="00CF177B" w:rsidRPr="00CF177B">
        <w:fldChar w:fldCharType="separate"/>
      </w:r>
      <w:r w:rsidR="0021251C">
        <w:t>2.3.7</w:t>
      </w:r>
      <w:r w:rsidR="00CF177B" w:rsidRPr="00CF177B">
        <w:fldChar w:fldCharType="end"/>
      </w:r>
      <w:r w:rsidRPr="00CF177B">
        <w:t>).</w:t>
      </w:r>
    </w:p>
    <w:p w14:paraId="3ABE1F8C" w14:textId="20210577" w:rsidR="00AF6AF5" w:rsidRPr="00AF6AF5" w:rsidRDefault="00AF6AF5" w:rsidP="00371399">
      <w:pPr>
        <w:pStyle w:val="2"/>
      </w:pPr>
      <w:bookmarkStart w:id="245" w:name="_Toc69398459"/>
      <w:bookmarkStart w:id="246" w:name="_Toc72253153"/>
      <w:bookmarkStart w:id="247" w:name="_Toc72253603"/>
      <w:bookmarkStart w:id="248" w:name="_Toc75365999"/>
      <w:bookmarkStart w:id="249" w:name="_Ref75368209"/>
      <w:bookmarkStart w:id="250" w:name="_Toc75424455"/>
      <w:bookmarkStart w:id="251" w:name="_Toc75424821"/>
      <w:bookmarkStart w:id="252" w:name="_Toc75858312"/>
      <w:bookmarkStart w:id="253" w:name="_Toc75858860"/>
      <w:bookmarkStart w:id="254" w:name="_Toc75861001"/>
      <w:bookmarkStart w:id="255" w:name="_Ref75977323"/>
      <w:bookmarkStart w:id="256" w:name="_Ref75977347"/>
      <w:bookmarkStart w:id="257" w:name="_Toc75978280"/>
      <w:bookmarkStart w:id="258" w:name="_Toc119943089"/>
      <w:bookmarkStart w:id="259" w:name="_Ref126091453"/>
      <w:bookmarkStart w:id="260" w:name="_Toc126141092"/>
      <w:r w:rsidRPr="00AF6AF5">
        <w:t>Права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данным</w:t>
      </w:r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r w:rsidR="00ED750F">
        <w:t xml:space="preserve"> </w:t>
      </w:r>
      <w:r w:rsidR="007174D8">
        <w:t>в</w:t>
      </w:r>
      <w:r w:rsidR="00ED750F">
        <w:t xml:space="preserve"> </w:t>
      </w:r>
      <w:r w:rsidR="007174D8">
        <w:t>БД</w:t>
      </w:r>
      <w:bookmarkEnd w:id="259"/>
      <w:bookmarkEnd w:id="260"/>
    </w:p>
    <w:p w14:paraId="2ACD0F4F" w14:textId="5E52F0AD" w:rsidR="00AF6AF5" w:rsidRPr="00AF6AF5" w:rsidRDefault="00AF6AF5" w:rsidP="00371399">
      <w:r w:rsidRPr="00AF6AF5">
        <w:t>Настройка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данным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пользователей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выбранной</w:t>
      </w:r>
      <w:r w:rsidR="00ED750F">
        <w:t xml:space="preserve"> </w:t>
      </w:r>
      <w:r w:rsidRPr="00AF6AF5">
        <w:t>ролью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производить:</w:t>
      </w:r>
    </w:p>
    <w:p w14:paraId="17D10E30" w14:textId="7481FE5F" w:rsidR="00AF6AF5" w:rsidRPr="00AF6AF5" w:rsidRDefault="00AF6AF5">
      <w:pPr>
        <w:pStyle w:val="afa"/>
        <w:numPr>
          <w:ilvl w:val="0"/>
          <w:numId w:val="25"/>
        </w:numPr>
      </w:pPr>
      <w:r w:rsidRPr="00AF6AF5">
        <w:t>фильтрацию</w:t>
      </w:r>
      <w:r w:rsidR="00ED750F">
        <w:t xml:space="preserve"> </w:t>
      </w:r>
      <w:r w:rsidRPr="00AF6AF5">
        <w:t>значений</w:t>
      </w:r>
      <w:r w:rsidR="00ED750F">
        <w:t xml:space="preserve"> </w:t>
      </w:r>
      <w:r w:rsidRPr="00AF6AF5">
        <w:t>атрибутов</w:t>
      </w:r>
      <w:r w:rsidR="00ED750F">
        <w:t xml:space="preserve"> </w:t>
      </w:r>
      <w:r w:rsidRPr="00AF6AF5">
        <w:t>измерений;</w:t>
      </w:r>
    </w:p>
    <w:p w14:paraId="4A19FBAA" w14:textId="31A7E343" w:rsidR="00AF6AF5" w:rsidRPr="00AF6AF5" w:rsidRDefault="00AF6AF5">
      <w:pPr>
        <w:pStyle w:val="afa"/>
        <w:numPr>
          <w:ilvl w:val="0"/>
          <w:numId w:val="25"/>
        </w:numPr>
      </w:pPr>
      <w:r w:rsidRPr="00AF6AF5">
        <w:t>ограничение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группам</w:t>
      </w:r>
      <w:r w:rsidR="00ED750F">
        <w:t xml:space="preserve"> </w:t>
      </w:r>
      <w:r w:rsidRPr="00AF6AF5">
        <w:t>показателей.</w:t>
      </w:r>
    </w:p>
    <w:p w14:paraId="61D87362" w14:textId="13ECA6E9" w:rsidR="00AF6AF5" w:rsidRPr="00AF6AF5" w:rsidRDefault="00AF6AF5" w:rsidP="00371399">
      <w:r w:rsidRPr="00AF6AF5">
        <w:lastRenderedPageBreak/>
        <w:t>Также</w:t>
      </w:r>
      <w:r w:rsidR="00ED750F">
        <w:t xml:space="preserve"> </w:t>
      </w:r>
      <w:r w:rsidRPr="00AF6AF5">
        <w:t>в</w:t>
      </w:r>
      <w:r w:rsidR="00ED750F">
        <w:t xml:space="preserve"> </w:t>
      </w:r>
      <w:r w:rsidR="008C0C12">
        <w:t>системе</w:t>
      </w:r>
      <w:r w:rsidR="00ED750F">
        <w:t xml:space="preserve"> </w:t>
      </w:r>
      <w:r w:rsidRPr="00AF6AF5">
        <w:t>есть</w:t>
      </w:r>
      <w:r w:rsidR="00ED750F">
        <w:t xml:space="preserve"> </w:t>
      </w:r>
      <w:r w:rsidRPr="00AF6AF5">
        <w:t>возможность</w:t>
      </w:r>
      <w:r w:rsidR="00ED750F">
        <w:t xml:space="preserve"> </w:t>
      </w:r>
      <w:r w:rsidRPr="00AF6AF5">
        <w:t>настройки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данным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неавторизованных</w:t>
      </w:r>
      <w:r w:rsidR="00ED750F">
        <w:t xml:space="preserve"> </w:t>
      </w:r>
      <w:r w:rsidRPr="00AF6AF5">
        <w:t>пользователей.</w:t>
      </w:r>
    </w:p>
    <w:p w14:paraId="7C8F1432" w14:textId="464D6D5B" w:rsidR="00AF6AF5" w:rsidRPr="00C21582" w:rsidRDefault="008C0164" w:rsidP="00371399">
      <w:pPr>
        <w:pStyle w:val="a5"/>
        <w:rPr>
          <w:lang w:val="ru-RU"/>
        </w:rPr>
      </w:pPr>
      <w:r w:rsidRPr="008C0164">
        <w:rPr>
          <w:rStyle w:val="af0"/>
        </w:rPr>
        <w:t xml:space="preserve">Внимание! </w:t>
      </w:r>
      <w:r w:rsidR="00AF6AF5" w:rsidRPr="00C21582">
        <w:rPr>
          <w:lang w:val="ru-RU"/>
        </w:rPr>
        <w:t>Для</w:t>
      </w:r>
      <w:r w:rsidR="00ED750F">
        <w:rPr>
          <w:lang w:val="ru-RU"/>
        </w:rPr>
        <w:t xml:space="preserve"> </w:t>
      </w:r>
      <w:r w:rsidR="00AF6AF5" w:rsidRPr="00C21582">
        <w:rPr>
          <w:lang w:val="ru-RU"/>
        </w:rPr>
        <w:t>ролей</w:t>
      </w:r>
      <w:r w:rsidR="00ED750F">
        <w:rPr>
          <w:lang w:val="ru-RU"/>
        </w:rPr>
        <w:t xml:space="preserve"> </w:t>
      </w:r>
      <w:r w:rsidR="00AF6AF5" w:rsidRPr="00C21582">
        <w:rPr>
          <w:lang w:val="ru-RU"/>
        </w:rPr>
        <w:t>«Администратор»</w:t>
      </w:r>
      <w:r w:rsidR="00ED750F">
        <w:rPr>
          <w:lang w:val="ru-RU"/>
        </w:rPr>
        <w:t xml:space="preserve"> </w:t>
      </w:r>
      <w:r w:rsidR="00AF6AF5" w:rsidRPr="00C21582">
        <w:rPr>
          <w:lang w:val="ru-RU"/>
        </w:rPr>
        <w:t>и</w:t>
      </w:r>
      <w:r w:rsidR="00ED750F">
        <w:rPr>
          <w:lang w:val="ru-RU"/>
        </w:rPr>
        <w:t xml:space="preserve"> </w:t>
      </w:r>
      <w:r w:rsidR="00AF6AF5" w:rsidRPr="00C21582">
        <w:rPr>
          <w:lang w:val="ru-RU"/>
        </w:rPr>
        <w:t>«Редактор»</w:t>
      </w:r>
      <w:r w:rsidR="00ED750F">
        <w:rPr>
          <w:lang w:val="ru-RU"/>
        </w:rPr>
        <w:t xml:space="preserve"> </w:t>
      </w:r>
      <w:r w:rsidR="00AF6AF5" w:rsidRPr="00C21582">
        <w:rPr>
          <w:lang w:val="ru-RU"/>
        </w:rPr>
        <w:t>нет</w:t>
      </w:r>
      <w:r w:rsidR="00ED750F">
        <w:rPr>
          <w:lang w:val="ru-RU"/>
        </w:rPr>
        <w:t xml:space="preserve"> </w:t>
      </w:r>
      <w:r w:rsidR="00AF6AF5" w:rsidRPr="00C21582">
        <w:rPr>
          <w:lang w:val="ru-RU"/>
        </w:rPr>
        <w:t>возможности</w:t>
      </w:r>
      <w:r w:rsidR="00ED750F">
        <w:rPr>
          <w:lang w:val="ru-RU"/>
        </w:rPr>
        <w:t xml:space="preserve"> </w:t>
      </w:r>
      <w:r w:rsidR="00AF6AF5" w:rsidRPr="00C21582">
        <w:rPr>
          <w:lang w:val="ru-RU"/>
        </w:rPr>
        <w:t>изменить</w:t>
      </w:r>
      <w:r w:rsidR="00ED750F">
        <w:rPr>
          <w:lang w:val="ru-RU"/>
        </w:rPr>
        <w:t xml:space="preserve"> </w:t>
      </w:r>
      <w:r w:rsidR="00AF6AF5" w:rsidRPr="00C21582">
        <w:rPr>
          <w:lang w:val="ru-RU"/>
        </w:rPr>
        <w:t>настройки</w:t>
      </w:r>
      <w:r w:rsidR="00ED750F">
        <w:rPr>
          <w:lang w:val="ru-RU"/>
        </w:rPr>
        <w:t xml:space="preserve"> </w:t>
      </w:r>
      <w:r w:rsidR="00AF6AF5" w:rsidRPr="00C21582">
        <w:rPr>
          <w:lang w:val="ru-RU"/>
        </w:rPr>
        <w:t>доступа</w:t>
      </w:r>
      <w:r w:rsidR="00ED750F">
        <w:rPr>
          <w:lang w:val="ru-RU"/>
        </w:rPr>
        <w:t xml:space="preserve"> </w:t>
      </w:r>
      <w:r w:rsidR="00AF6AF5" w:rsidRPr="00C21582">
        <w:rPr>
          <w:lang w:val="ru-RU"/>
        </w:rPr>
        <w:t>к</w:t>
      </w:r>
      <w:r w:rsidR="00ED750F" w:rsidRPr="00A90150">
        <w:rPr>
          <w:lang w:val="ru-RU"/>
        </w:rPr>
        <w:t xml:space="preserve"> </w:t>
      </w:r>
      <w:r w:rsidR="00AF6AF5" w:rsidRPr="00C21582">
        <w:rPr>
          <w:lang w:val="ru-RU"/>
        </w:rPr>
        <w:t>данным.</w:t>
      </w:r>
      <w:r w:rsidR="00ED750F">
        <w:rPr>
          <w:lang w:val="ru-RU"/>
        </w:rPr>
        <w:t xml:space="preserve"> </w:t>
      </w:r>
      <w:r w:rsidR="00AF6AF5" w:rsidRPr="00C21582">
        <w:rPr>
          <w:lang w:val="ru-RU"/>
        </w:rPr>
        <w:t>По</w:t>
      </w:r>
      <w:r w:rsidR="00ED750F" w:rsidRPr="00A90150">
        <w:rPr>
          <w:lang w:val="ru-RU"/>
        </w:rPr>
        <w:t xml:space="preserve"> </w:t>
      </w:r>
      <w:r w:rsidR="00AF6AF5" w:rsidRPr="00C21582">
        <w:rPr>
          <w:lang w:val="ru-RU"/>
        </w:rPr>
        <w:t>умолчанию</w:t>
      </w:r>
      <w:r w:rsidR="00ED750F">
        <w:rPr>
          <w:lang w:val="ru-RU"/>
        </w:rPr>
        <w:t xml:space="preserve"> </w:t>
      </w:r>
      <w:r w:rsidR="00AF6AF5" w:rsidRPr="00C21582">
        <w:rPr>
          <w:lang w:val="ru-RU"/>
        </w:rPr>
        <w:t>пользователям</w:t>
      </w:r>
      <w:r w:rsidR="00ED750F">
        <w:rPr>
          <w:lang w:val="ru-RU"/>
        </w:rPr>
        <w:t xml:space="preserve"> </w:t>
      </w:r>
      <w:r w:rsidR="00AF6AF5" w:rsidRPr="00C21582">
        <w:rPr>
          <w:lang w:val="ru-RU"/>
        </w:rPr>
        <w:t>с</w:t>
      </w:r>
      <w:r w:rsidR="00ED750F" w:rsidRPr="00A90150">
        <w:rPr>
          <w:lang w:val="ru-RU"/>
        </w:rPr>
        <w:t xml:space="preserve"> </w:t>
      </w:r>
      <w:r w:rsidR="00AF6AF5" w:rsidRPr="00C21582">
        <w:rPr>
          <w:lang w:val="ru-RU"/>
        </w:rPr>
        <w:t>указанными</w:t>
      </w:r>
      <w:r w:rsidR="00ED750F">
        <w:rPr>
          <w:lang w:val="ru-RU"/>
        </w:rPr>
        <w:t xml:space="preserve"> </w:t>
      </w:r>
      <w:r w:rsidR="00AF6AF5" w:rsidRPr="00C21582">
        <w:rPr>
          <w:lang w:val="ru-RU"/>
        </w:rPr>
        <w:t>ролями</w:t>
      </w:r>
      <w:r w:rsidR="00ED750F">
        <w:rPr>
          <w:lang w:val="ru-RU"/>
        </w:rPr>
        <w:t xml:space="preserve"> </w:t>
      </w:r>
      <w:r w:rsidR="00AF6AF5" w:rsidRPr="00C21582">
        <w:rPr>
          <w:lang w:val="ru-RU"/>
        </w:rPr>
        <w:t>доступны</w:t>
      </w:r>
      <w:r w:rsidR="00ED750F">
        <w:rPr>
          <w:lang w:val="ru-RU"/>
        </w:rPr>
        <w:t xml:space="preserve"> </w:t>
      </w:r>
      <w:r w:rsidR="00AF6AF5" w:rsidRPr="00C21582">
        <w:rPr>
          <w:lang w:val="ru-RU"/>
        </w:rPr>
        <w:t>все</w:t>
      </w:r>
      <w:r w:rsidR="00ED750F">
        <w:rPr>
          <w:lang w:val="ru-RU"/>
        </w:rPr>
        <w:t xml:space="preserve"> </w:t>
      </w:r>
      <w:r w:rsidR="00AF6AF5" w:rsidRPr="00C21582">
        <w:rPr>
          <w:lang w:val="ru-RU"/>
        </w:rPr>
        <w:t>данные</w:t>
      </w:r>
      <w:r w:rsidR="00ED750F">
        <w:rPr>
          <w:lang w:val="ru-RU"/>
        </w:rPr>
        <w:t xml:space="preserve"> </w:t>
      </w:r>
      <w:r w:rsidR="00AF6AF5" w:rsidRPr="00C21582">
        <w:rPr>
          <w:lang w:val="ru-RU"/>
        </w:rPr>
        <w:t>на</w:t>
      </w:r>
      <w:r w:rsidR="00ED750F" w:rsidRPr="00A90150">
        <w:rPr>
          <w:lang w:val="ru-RU"/>
        </w:rPr>
        <w:t xml:space="preserve"> </w:t>
      </w:r>
      <w:r w:rsidR="00AF6AF5" w:rsidRPr="00C21582">
        <w:rPr>
          <w:lang w:val="ru-RU"/>
        </w:rPr>
        <w:t>аналитическом</w:t>
      </w:r>
      <w:r w:rsidR="00ED750F">
        <w:rPr>
          <w:lang w:val="ru-RU"/>
        </w:rPr>
        <w:t xml:space="preserve"> </w:t>
      </w:r>
      <w:r w:rsidR="00AF6AF5" w:rsidRPr="00C21582">
        <w:rPr>
          <w:lang w:val="ru-RU"/>
        </w:rPr>
        <w:t>портале.</w:t>
      </w:r>
    </w:p>
    <w:p w14:paraId="54B7B4C7" w14:textId="2296F64B" w:rsidR="00AF6AF5" w:rsidRPr="00AF6AF5" w:rsidRDefault="00AF6AF5" w:rsidP="00371399">
      <w:pPr>
        <w:pStyle w:val="3"/>
      </w:pPr>
      <w:bookmarkStart w:id="261" w:name="_Ref75348824"/>
      <w:bookmarkStart w:id="262" w:name="_Toc126141093"/>
      <w:r w:rsidRPr="00AF6AF5">
        <w:t>Настройка</w:t>
      </w:r>
      <w:r w:rsidR="00ED750F">
        <w:t xml:space="preserve"> </w:t>
      </w:r>
      <w:r w:rsidRPr="00AF6AF5">
        <w:t>фильтра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измерения</w:t>
      </w:r>
      <w:bookmarkEnd w:id="261"/>
      <w:bookmarkEnd w:id="262"/>
    </w:p>
    <w:p w14:paraId="269F0A84" w14:textId="0AB99759" w:rsidR="00AF6AF5" w:rsidRPr="00AF6AF5" w:rsidRDefault="00AF6AF5" w:rsidP="00371399">
      <w:r w:rsidRPr="00AF6AF5">
        <w:t>Для</w:t>
      </w:r>
      <w:r w:rsidR="00ED750F">
        <w:t xml:space="preserve"> </w:t>
      </w:r>
      <w:r w:rsidRPr="00AF6AF5">
        <w:t>настройки</w:t>
      </w:r>
      <w:r w:rsidR="00ED750F">
        <w:t xml:space="preserve"> </w:t>
      </w:r>
      <w:r w:rsidRPr="00AF6AF5">
        <w:t>фильтрации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значениям</w:t>
      </w:r>
      <w:r w:rsidR="00ED750F">
        <w:t xml:space="preserve"> </w:t>
      </w:r>
      <w:r w:rsidRPr="00AF6AF5">
        <w:t>атрибутов</w:t>
      </w:r>
      <w:r w:rsidR="00ED750F">
        <w:t xml:space="preserve"> </w:t>
      </w:r>
      <w:r w:rsidRPr="00AF6AF5">
        <w:t>измерения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пользователей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выбранной</w:t>
      </w:r>
      <w:r w:rsidR="00ED750F">
        <w:t xml:space="preserve"> </w:t>
      </w:r>
      <w:r w:rsidRPr="00AF6AF5">
        <w:t>ролью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выполнить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действия:</w:t>
      </w:r>
    </w:p>
    <w:p w14:paraId="3E6323B9" w14:textId="56845C01" w:rsidR="00AF6AF5" w:rsidRPr="00AF6AF5" w:rsidRDefault="00AF6AF5">
      <w:pPr>
        <w:pStyle w:val="afa"/>
        <w:numPr>
          <w:ilvl w:val="0"/>
          <w:numId w:val="26"/>
        </w:numPr>
      </w:pPr>
      <w:r w:rsidRPr="00AF6AF5">
        <w:t>Перейти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компонент</w:t>
      </w:r>
      <w:r w:rsidR="00ED750F">
        <w:t xml:space="preserve"> </w:t>
      </w:r>
      <w:r w:rsidRPr="00AF6AF5">
        <w:t>«База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ViQube»</w:t>
      </w:r>
      <w:r w:rsidR="00ED750F">
        <w:t xml:space="preserve"> </w:t>
      </w:r>
      <w:r w:rsidRPr="00AF6AF5">
        <w:t>панели</w:t>
      </w:r>
      <w:r w:rsidR="00ED750F">
        <w:t xml:space="preserve"> </w:t>
      </w:r>
      <w:r w:rsidRPr="00AF6AF5">
        <w:t>администрирования,</w:t>
      </w:r>
      <w:r w:rsidR="00ED750F">
        <w:t xml:space="preserve"> </w:t>
      </w:r>
      <w:r w:rsidRPr="00AF6AF5">
        <w:t>выбрать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вертикальном</w:t>
      </w:r>
      <w:r w:rsidR="00ED750F">
        <w:t xml:space="preserve"> </w:t>
      </w:r>
      <w:r w:rsidRPr="00AF6AF5">
        <w:t>меню</w:t>
      </w:r>
      <w:r w:rsidR="00ED750F">
        <w:t xml:space="preserve"> </w:t>
      </w:r>
      <w:r w:rsidRPr="00AF6AF5">
        <w:t>слева</w:t>
      </w:r>
      <w:r w:rsidR="00ED750F">
        <w:t xml:space="preserve"> </w:t>
      </w:r>
      <w:r w:rsidRPr="00AF6AF5">
        <w:t>раздел</w:t>
      </w:r>
      <w:r w:rsidR="00ED750F">
        <w:t xml:space="preserve"> </w:t>
      </w:r>
      <w:r w:rsidRPr="00AF6AF5">
        <w:t>«Общие</w:t>
      </w:r>
      <w:r w:rsidR="00ED750F">
        <w:t xml:space="preserve"> </w:t>
      </w:r>
      <w:r w:rsidRPr="00AF6AF5">
        <w:t>настройки»,</w:t>
      </w:r>
      <w:r w:rsidR="00ED750F">
        <w:t xml:space="preserve"> </w:t>
      </w:r>
      <w:r w:rsidRPr="00AF6AF5">
        <w:t>подраздел</w:t>
      </w:r>
      <w:r w:rsidR="00ED750F">
        <w:t xml:space="preserve"> </w:t>
      </w:r>
      <w:r w:rsidRPr="00AF6AF5">
        <w:t>«Права</w:t>
      </w:r>
      <w:r w:rsidR="00ED750F">
        <w:t xml:space="preserve"> </w:t>
      </w:r>
      <w:r w:rsidRPr="00AF6AF5">
        <w:t>доступа».</w:t>
      </w:r>
    </w:p>
    <w:p w14:paraId="7C5E4BC4" w14:textId="611FFC8D" w:rsidR="00AF6AF5" w:rsidRDefault="00AF6AF5">
      <w:pPr>
        <w:pStyle w:val="afa"/>
        <w:numPr>
          <w:ilvl w:val="0"/>
          <w:numId w:val="26"/>
        </w:numPr>
      </w:pPr>
      <w:r w:rsidRPr="00AF6AF5">
        <w:t>Поставить</w:t>
      </w:r>
      <w:r w:rsidR="00ED750F">
        <w:t xml:space="preserve"> </w:t>
      </w:r>
      <w:r w:rsidRPr="00AF6AF5">
        <w:t>отметку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поле</w:t>
      </w:r>
      <w:r w:rsidR="00ED750F">
        <w:t xml:space="preserve"> </w:t>
      </w:r>
      <w:r w:rsidRPr="00AF6AF5">
        <w:t>«Включить</w:t>
      </w:r>
      <w:r w:rsidR="00ED750F">
        <w:t xml:space="preserve"> </w:t>
      </w:r>
      <w:r w:rsidRPr="00AF6AF5">
        <w:t>проверку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данным»</w:t>
      </w:r>
      <w:r w:rsidR="00ED750F">
        <w:t xml:space="preserve"> </w:t>
      </w:r>
      <w:r w:rsidRPr="00AF6AF5">
        <w:t>(</w:t>
      </w:r>
      <w:r w:rsidR="00605B02">
        <w:t>см.</w:t>
      </w:r>
      <w:r w:rsidR="00ED750F">
        <w:t xml:space="preserve"> </w:t>
      </w:r>
      <w:r w:rsidR="00614661">
        <w:fldChar w:fldCharType="begin"/>
      </w:r>
      <w:r w:rsidR="00614661">
        <w:instrText xml:space="preserve"> REF  _Ref124545320 \* Lower \h </w:instrText>
      </w:r>
      <w:r w:rsidR="00614661">
        <w:fldChar w:fldCharType="separate"/>
      </w:r>
      <w:r w:rsidR="0021251C">
        <w:t xml:space="preserve">рисунок </w:t>
      </w:r>
      <w:r w:rsidR="0021251C">
        <w:rPr>
          <w:noProof/>
        </w:rPr>
        <w:t>41</w:t>
      </w:r>
      <w:r w:rsidR="00614661">
        <w:fldChar w:fldCharType="end"/>
      </w:r>
      <w:r w:rsidRPr="00AF6AF5">
        <w:t>).</w:t>
      </w:r>
    </w:p>
    <w:p w14:paraId="59D95CE5" w14:textId="77777777" w:rsidR="00605B02" w:rsidRDefault="00C74A78" w:rsidP="00371399">
      <w:pPr>
        <w:pStyle w:val="af7"/>
      </w:pPr>
      <w:r>
        <w:rPr>
          <w:lang w:eastAsia="ru-RU"/>
        </w:rPr>
        <w:drawing>
          <wp:inline distT="0" distB="0" distL="0" distR="0" wp14:anchorId="3A273C1B" wp14:editId="7C718469">
            <wp:extent cx="6246000" cy="27144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46000" cy="27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4A088" w14:textId="5C839305" w:rsidR="00C74A78" w:rsidRPr="00AF6AF5" w:rsidRDefault="00605B02" w:rsidP="00371399">
      <w:pPr>
        <w:pStyle w:val="a6"/>
      </w:pPr>
      <w:bookmarkStart w:id="263" w:name="_Ref124545320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41</w:t>
        </w:r>
      </w:fldSimple>
      <w:bookmarkEnd w:id="263"/>
      <w:r>
        <w:t>.</w:t>
      </w:r>
      <w:r w:rsidR="00ED750F">
        <w:t xml:space="preserve"> </w:t>
      </w:r>
      <w:r>
        <w:t>Включение</w:t>
      </w:r>
      <w:r w:rsidR="00ED750F">
        <w:t xml:space="preserve"> </w:t>
      </w:r>
      <w:r>
        <w:t>проверки</w:t>
      </w:r>
      <w:r w:rsidR="00ED750F">
        <w:t xml:space="preserve"> </w:t>
      </w:r>
      <w:r>
        <w:t>прав</w:t>
      </w:r>
      <w:r w:rsidR="00ED750F">
        <w:t xml:space="preserve"> </w:t>
      </w:r>
      <w:r>
        <w:t>доступа</w:t>
      </w:r>
    </w:p>
    <w:p w14:paraId="51A0225E" w14:textId="57BF4891" w:rsidR="00AF6AF5" w:rsidRPr="00AF6AF5" w:rsidRDefault="00AF6AF5">
      <w:pPr>
        <w:pStyle w:val="afa"/>
        <w:numPr>
          <w:ilvl w:val="0"/>
          <w:numId w:val="26"/>
        </w:numPr>
      </w:pPr>
      <w:r w:rsidRPr="00AF6AF5">
        <w:t>Выбрать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вертикальном</w:t>
      </w:r>
      <w:r w:rsidR="00ED750F">
        <w:t xml:space="preserve"> </w:t>
      </w:r>
      <w:r w:rsidRPr="00AF6AF5">
        <w:t>меню</w:t>
      </w:r>
      <w:r w:rsidR="00ED750F">
        <w:t xml:space="preserve"> </w:t>
      </w:r>
      <w:r w:rsidRPr="00AF6AF5">
        <w:t>слева</w:t>
      </w:r>
      <w:r w:rsidR="00ED750F">
        <w:t xml:space="preserve"> </w:t>
      </w:r>
      <w:r w:rsidRPr="00AF6AF5">
        <w:t>раздел</w:t>
      </w:r>
      <w:r w:rsidR="00ED750F">
        <w:t xml:space="preserve"> </w:t>
      </w:r>
      <w:r w:rsidRPr="00AF6AF5">
        <w:t>«Базы</w:t>
      </w:r>
      <w:r w:rsidR="00ED750F">
        <w:t xml:space="preserve"> </w:t>
      </w:r>
      <w:r w:rsidRPr="00AF6AF5">
        <w:t>данных»,</w:t>
      </w:r>
      <w:r w:rsidR="00ED750F">
        <w:t xml:space="preserve"> </w:t>
      </w:r>
      <w:r w:rsidRPr="00AF6AF5">
        <w:t>подраздел</w:t>
      </w:r>
      <w:r w:rsidR="00ED750F">
        <w:t xml:space="preserve"> </w:t>
      </w:r>
      <w:r w:rsidRPr="00AF6AF5">
        <w:t>«Права</w:t>
      </w:r>
      <w:r w:rsidR="00ED750F">
        <w:t xml:space="preserve"> </w:t>
      </w:r>
      <w:r w:rsidRPr="00AF6AF5">
        <w:t>доступа»</w:t>
      </w:r>
      <w:r w:rsidR="00ED750F">
        <w:t xml:space="preserve"> </w:t>
      </w:r>
      <w:r w:rsidRPr="00AF6AF5">
        <w:t>(</w:t>
      </w:r>
      <w:r w:rsidR="00C21582">
        <w:t>см.</w:t>
      </w:r>
      <w:r w:rsidR="00ED750F">
        <w:t xml:space="preserve"> </w:t>
      </w:r>
      <w:r w:rsidR="00C21582">
        <w:fldChar w:fldCharType="begin"/>
      </w:r>
      <w:r w:rsidR="00C21582">
        <w:instrText xml:space="preserve"> REF  _Ref124545487 \* Lower \h </w:instrText>
      </w:r>
      <w:r w:rsidR="00C21582">
        <w:fldChar w:fldCharType="separate"/>
      </w:r>
      <w:r w:rsidR="0021251C">
        <w:t xml:space="preserve">рисунок </w:t>
      </w:r>
      <w:r w:rsidR="0021251C">
        <w:rPr>
          <w:noProof/>
        </w:rPr>
        <w:t>42</w:t>
      </w:r>
      <w:r w:rsidR="00C21582">
        <w:fldChar w:fldCharType="end"/>
      </w:r>
      <w:r w:rsidRPr="00AF6AF5">
        <w:t>).</w:t>
      </w:r>
    </w:p>
    <w:p w14:paraId="715CB611" w14:textId="77777777" w:rsidR="00C21582" w:rsidRDefault="00C21582" w:rsidP="00371399">
      <w:pPr>
        <w:pStyle w:val="af7"/>
      </w:pPr>
      <w:r>
        <w:rPr>
          <w:lang w:eastAsia="ru-RU"/>
        </w:rPr>
        <w:lastRenderedPageBreak/>
        <w:drawing>
          <wp:inline distT="0" distB="0" distL="0" distR="0" wp14:anchorId="599EC4C7" wp14:editId="0F6DCE53">
            <wp:extent cx="2672862" cy="38334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682912" cy="384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61B6A" w14:textId="47CDB877" w:rsidR="00C21582" w:rsidRPr="00AF6AF5" w:rsidRDefault="00C21582" w:rsidP="00371399">
      <w:pPr>
        <w:pStyle w:val="a6"/>
      </w:pPr>
      <w:bookmarkStart w:id="264" w:name="_Ref124545487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42</w:t>
        </w:r>
      </w:fldSimple>
      <w:bookmarkEnd w:id="264"/>
      <w:r>
        <w:t>.</w:t>
      </w:r>
      <w:r w:rsidR="00ED750F">
        <w:t xml:space="preserve"> </w:t>
      </w:r>
      <w:r>
        <w:t>Меню</w:t>
      </w:r>
      <w:r w:rsidR="00ED750F">
        <w:t xml:space="preserve"> </w:t>
      </w:r>
      <w:r>
        <w:t>настройки</w:t>
      </w:r>
      <w:r w:rsidR="00ED750F">
        <w:t xml:space="preserve"> </w:t>
      </w:r>
      <w:r>
        <w:t>прав</w:t>
      </w:r>
      <w:r w:rsidR="00ED750F">
        <w:t xml:space="preserve"> </w:t>
      </w:r>
      <w:r>
        <w:t>доступа</w:t>
      </w:r>
    </w:p>
    <w:p w14:paraId="0AEC1E58" w14:textId="7051B42D" w:rsidR="00AF6AF5" w:rsidRPr="00AF6AF5" w:rsidRDefault="00AF6AF5">
      <w:pPr>
        <w:pStyle w:val="afa"/>
        <w:numPr>
          <w:ilvl w:val="0"/>
          <w:numId w:val="26"/>
        </w:numPr>
      </w:pPr>
      <w:r w:rsidRPr="00AF6AF5">
        <w:t>Выбрать</w:t>
      </w:r>
      <w:r w:rsidR="00ED750F">
        <w:t xml:space="preserve"> </w:t>
      </w:r>
      <w:r w:rsidRPr="00AF6AF5">
        <w:t>роль,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которой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настроить</w:t>
      </w:r>
      <w:r w:rsidR="00ED750F">
        <w:t xml:space="preserve"> </w:t>
      </w:r>
      <w:r w:rsidRPr="00AF6AF5">
        <w:t>права</w:t>
      </w:r>
      <w:r w:rsidR="00ED750F">
        <w:t xml:space="preserve"> </w:t>
      </w:r>
      <w:r w:rsidRPr="00AF6AF5">
        <w:t>до</w:t>
      </w:r>
      <w:r w:rsidR="0027786D">
        <w:t>ступа.</w:t>
      </w:r>
      <w:r w:rsidR="00ED750F">
        <w:t xml:space="preserve"> </w:t>
      </w:r>
      <w:r w:rsidR="0027786D">
        <w:t>Откроется</w:t>
      </w:r>
      <w:r w:rsidR="00ED750F">
        <w:t xml:space="preserve"> </w:t>
      </w:r>
      <w:r w:rsidR="0027786D">
        <w:t>окно</w:t>
      </w:r>
      <w:r w:rsidR="00ED750F">
        <w:t xml:space="preserve"> </w:t>
      </w:r>
      <w:r w:rsidR="0027786D">
        <w:t>настройки.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умолчанию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всех</w:t>
      </w:r>
      <w:r w:rsidR="00ED750F">
        <w:t xml:space="preserve"> </w:t>
      </w:r>
      <w:r w:rsidRPr="00AF6AF5">
        <w:t>ролей</w:t>
      </w:r>
      <w:r w:rsidR="00ED750F">
        <w:t xml:space="preserve"> </w:t>
      </w:r>
      <w:r w:rsidRPr="00AF6AF5">
        <w:t>открыт</w:t>
      </w:r>
      <w:r w:rsidR="00ED750F">
        <w:t xml:space="preserve"> </w:t>
      </w:r>
      <w:r w:rsidRPr="00AF6AF5">
        <w:t>доступ</w:t>
      </w:r>
      <w:r w:rsidR="00ED750F">
        <w:t xml:space="preserve"> </w:t>
      </w:r>
      <w:r w:rsidRPr="00AF6AF5">
        <w:t>ко</w:t>
      </w:r>
      <w:r w:rsidR="00ED750F">
        <w:t xml:space="preserve"> </w:t>
      </w:r>
      <w:r w:rsidRPr="00AF6AF5">
        <w:t>всем</w:t>
      </w:r>
      <w:r w:rsidR="00ED750F">
        <w:t xml:space="preserve"> </w:t>
      </w:r>
      <w:r w:rsidRPr="00AF6AF5">
        <w:t>значениям</w:t>
      </w:r>
      <w:r w:rsidR="00ED750F">
        <w:t xml:space="preserve"> </w:t>
      </w:r>
      <w:r w:rsidRPr="00AF6AF5">
        <w:t>атрибутов</w:t>
      </w:r>
      <w:r w:rsidR="00ED750F">
        <w:t xml:space="preserve"> </w:t>
      </w:r>
      <w:r w:rsidRPr="00AF6AF5">
        <w:t>измерений.</w:t>
      </w:r>
    </w:p>
    <w:p w14:paraId="1F54C088" w14:textId="79799A36" w:rsidR="00AF6AF5" w:rsidRPr="00AF6AF5" w:rsidRDefault="00AF6AF5">
      <w:pPr>
        <w:pStyle w:val="afa"/>
        <w:numPr>
          <w:ilvl w:val="0"/>
          <w:numId w:val="26"/>
        </w:numPr>
      </w:pPr>
      <w:r w:rsidRPr="00AF6AF5">
        <w:t>Выбрать</w:t>
      </w:r>
      <w:r w:rsidR="00ED750F">
        <w:t xml:space="preserve"> </w:t>
      </w:r>
      <w:r w:rsidRPr="00AF6AF5">
        <w:t>атрибут</w:t>
      </w:r>
      <w:r w:rsidR="00ED750F">
        <w:t xml:space="preserve"> </w:t>
      </w:r>
      <w:r w:rsidRPr="00AF6AF5">
        <w:t>измерения,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значениям</w:t>
      </w:r>
      <w:r w:rsidR="00ED750F">
        <w:t xml:space="preserve"> </w:t>
      </w:r>
      <w:r w:rsidRPr="00AF6AF5">
        <w:t>которого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разграничить</w:t>
      </w:r>
      <w:r w:rsidR="00ED750F">
        <w:t xml:space="preserve"> </w:t>
      </w:r>
      <w:r w:rsidRPr="00AF6AF5">
        <w:t>доступ</w:t>
      </w:r>
      <w:r w:rsidR="00BC75A1">
        <w:t>,</w:t>
      </w:r>
      <w:r w:rsidR="00ED750F">
        <w:t xml:space="preserve"> </w:t>
      </w:r>
      <w:r w:rsidR="00BC75A1" w:rsidRPr="00AF6AF5">
        <w:t>в</w:t>
      </w:r>
      <w:r w:rsidR="00ED750F">
        <w:t xml:space="preserve"> </w:t>
      </w:r>
      <w:r w:rsidR="00BC75A1" w:rsidRPr="00AF6AF5">
        <w:t>выпадающем</w:t>
      </w:r>
      <w:r w:rsidR="00ED750F">
        <w:t xml:space="preserve"> </w:t>
      </w:r>
      <w:r w:rsidR="00BC75A1" w:rsidRPr="00AF6AF5">
        <w:t>списке</w:t>
      </w:r>
      <w:r w:rsidR="00ED750F">
        <w:t xml:space="preserve"> </w:t>
      </w:r>
      <w:r w:rsidR="00BC75A1">
        <w:t>фильтра</w:t>
      </w:r>
      <w:r w:rsidR="00ED750F">
        <w:t xml:space="preserve"> </w:t>
      </w:r>
      <w:r w:rsidR="00BC75A1">
        <w:t>выбрать</w:t>
      </w:r>
      <w:r w:rsidR="00ED750F">
        <w:t xml:space="preserve"> </w:t>
      </w:r>
      <w:r w:rsidR="00BC75A1">
        <w:t>пункт</w:t>
      </w:r>
      <w:r w:rsidR="00ED750F">
        <w:t xml:space="preserve"> </w:t>
      </w:r>
      <w:r w:rsidR="00BC75A1" w:rsidRPr="00AF6AF5">
        <w:t>«С</w:t>
      </w:r>
      <w:r w:rsidR="00ED750F">
        <w:t xml:space="preserve"> </w:t>
      </w:r>
      <w:r w:rsidR="00BC75A1" w:rsidRPr="00AF6AF5">
        <w:t>фильтром</w:t>
      </w:r>
      <w:r w:rsidR="00ED750F">
        <w:t xml:space="preserve"> </w:t>
      </w:r>
      <w:r w:rsidR="00BC75A1" w:rsidRPr="00AF6AF5">
        <w:t>на</w:t>
      </w:r>
      <w:r w:rsidR="00ED750F">
        <w:t xml:space="preserve"> </w:t>
      </w:r>
      <w:r w:rsidR="00BC75A1" w:rsidRPr="00AF6AF5">
        <w:t>выбранные</w:t>
      </w:r>
      <w:r w:rsidR="00ED750F">
        <w:t xml:space="preserve"> </w:t>
      </w:r>
      <w:r w:rsidR="00BC75A1" w:rsidRPr="00AF6AF5">
        <w:t>значения»</w:t>
      </w:r>
      <w:r w:rsidR="00ED750F">
        <w:t xml:space="preserve"> </w:t>
      </w:r>
      <w:r w:rsidR="009F15CE" w:rsidRPr="00AF6AF5">
        <w:t>(</w:t>
      </w:r>
      <w:r w:rsidR="009F15CE">
        <w:t xml:space="preserve">см. </w:t>
      </w:r>
      <w:r w:rsidR="009F15CE">
        <w:fldChar w:fldCharType="begin"/>
      </w:r>
      <w:r w:rsidR="009F15CE">
        <w:instrText xml:space="preserve"> REF  _Ref124546229 \* Lower \h </w:instrText>
      </w:r>
      <w:r w:rsidR="009F15CE">
        <w:fldChar w:fldCharType="separate"/>
      </w:r>
      <w:r w:rsidR="0021251C">
        <w:t xml:space="preserve">рисунок </w:t>
      </w:r>
      <w:r w:rsidR="0021251C">
        <w:rPr>
          <w:noProof/>
        </w:rPr>
        <w:t>43</w:t>
      </w:r>
      <w:r w:rsidR="009F15CE">
        <w:fldChar w:fldCharType="end"/>
      </w:r>
      <w:r w:rsidR="009F15CE">
        <w:t>)</w:t>
      </w:r>
      <w:r w:rsidR="00BC75A1">
        <w:t>.</w:t>
      </w:r>
    </w:p>
    <w:p w14:paraId="309498F7" w14:textId="744D4C99" w:rsidR="0017539B" w:rsidRDefault="002C7D49">
      <w:pPr>
        <w:pStyle w:val="afa"/>
        <w:numPr>
          <w:ilvl w:val="0"/>
          <w:numId w:val="26"/>
        </w:numPr>
      </w:pPr>
      <w:r>
        <w:t>В</w:t>
      </w:r>
      <w:r w:rsidR="00AF6AF5" w:rsidRPr="00AF6AF5">
        <w:t>ыбрать</w:t>
      </w:r>
      <w:r w:rsidR="00ED750F">
        <w:t xml:space="preserve"> </w:t>
      </w:r>
      <w:r w:rsidR="00AF6AF5" w:rsidRPr="00AF6AF5">
        <w:t>значения</w:t>
      </w:r>
      <w:r w:rsidR="00ED750F">
        <w:t xml:space="preserve"> </w:t>
      </w:r>
      <w:r w:rsidR="00AF6AF5" w:rsidRPr="00AF6AF5">
        <w:t>атрибутов,</w:t>
      </w:r>
      <w:r w:rsidR="00ED750F">
        <w:t xml:space="preserve"> </w:t>
      </w:r>
      <w:r w:rsidR="00AF6AF5" w:rsidRPr="00AF6AF5">
        <w:t>к</w:t>
      </w:r>
      <w:r w:rsidR="00ED750F">
        <w:t xml:space="preserve"> </w:t>
      </w:r>
      <w:r w:rsidR="00AF6AF5" w:rsidRPr="00AF6AF5">
        <w:t>кот</w:t>
      </w:r>
      <w:r w:rsidR="0017539B">
        <w:t>орым</w:t>
      </w:r>
      <w:r w:rsidR="00ED750F">
        <w:t xml:space="preserve"> </w:t>
      </w:r>
      <w:r w:rsidR="0017539B">
        <w:t>необходимо</w:t>
      </w:r>
      <w:r w:rsidR="00ED750F">
        <w:t xml:space="preserve"> </w:t>
      </w:r>
      <w:r w:rsidR="0017539B">
        <w:t>открыть</w:t>
      </w:r>
      <w:r w:rsidR="00ED750F">
        <w:t xml:space="preserve"> </w:t>
      </w:r>
      <w:r w:rsidR="0017539B">
        <w:t>доступ</w:t>
      </w:r>
      <w:r w:rsidR="00AF6AF5" w:rsidRPr="00AF6AF5">
        <w:t>.</w:t>
      </w:r>
    </w:p>
    <w:p w14:paraId="712636A8" w14:textId="77777777" w:rsidR="0017539B" w:rsidRDefault="0017539B" w:rsidP="00371399">
      <w:pPr>
        <w:pStyle w:val="af7"/>
      </w:pPr>
      <w:r w:rsidRPr="00AF6AF5">
        <w:rPr>
          <w:lang w:eastAsia="ru-RU"/>
        </w:rPr>
        <w:lastRenderedPageBreak/>
        <w:drawing>
          <wp:inline distT="0" distB="0" distL="0" distR="0" wp14:anchorId="0524A364" wp14:editId="32A51C9F">
            <wp:extent cx="5612206" cy="2834442"/>
            <wp:effectExtent l="0" t="0" r="7620" b="4445"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179" cy="283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61644" w14:textId="7027CFEE" w:rsidR="0017539B" w:rsidRPr="00AF6AF5" w:rsidRDefault="0017539B" w:rsidP="00371399">
      <w:pPr>
        <w:pStyle w:val="a6"/>
      </w:pPr>
      <w:bookmarkStart w:id="265" w:name="_Ref124546229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43</w:t>
        </w:r>
      </w:fldSimple>
      <w:bookmarkEnd w:id="265"/>
      <w:r>
        <w:t>.</w:t>
      </w:r>
      <w:r w:rsidR="00ED750F">
        <w:t xml:space="preserve"> </w:t>
      </w:r>
      <w:r>
        <w:t>Выбор</w:t>
      </w:r>
      <w:r w:rsidR="00ED750F">
        <w:t xml:space="preserve"> </w:t>
      </w:r>
      <w:r>
        <w:t>значений</w:t>
      </w:r>
      <w:r w:rsidR="00ED750F">
        <w:t xml:space="preserve"> </w:t>
      </w:r>
      <w:r>
        <w:t>атрибутов</w:t>
      </w:r>
    </w:p>
    <w:p w14:paraId="541585DB" w14:textId="0681F5DB" w:rsidR="00AF6AF5" w:rsidRPr="00AF6AF5" w:rsidRDefault="0017539B">
      <w:pPr>
        <w:pStyle w:val="afa"/>
        <w:numPr>
          <w:ilvl w:val="0"/>
          <w:numId w:val="26"/>
        </w:numPr>
      </w:pPr>
      <w:r>
        <w:t>Нажать</w:t>
      </w:r>
      <w:r w:rsidR="00ED750F">
        <w:t xml:space="preserve"> </w:t>
      </w:r>
      <w:r>
        <w:t>кнопку</w:t>
      </w:r>
      <w:r w:rsidR="00ED750F">
        <w:t xml:space="preserve"> </w:t>
      </w:r>
      <w:r w:rsidRPr="0017539B">
        <w:rPr>
          <w:rStyle w:val="af1"/>
        </w:rPr>
        <w:t>Сохранить</w:t>
      </w:r>
      <w:r w:rsidR="00AF6AF5" w:rsidRPr="00AF6AF5">
        <w:t>.</w:t>
      </w:r>
      <w:r w:rsidR="00ED750F">
        <w:t xml:space="preserve"> </w:t>
      </w:r>
      <w:r w:rsidR="00AF6AF5" w:rsidRPr="00AF6AF5">
        <w:t>В</w:t>
      </w:r>
      <w:r w:rsidR="00ED750F">
        <w:t xml:space="preserve"> </w:t>
      </w:r>
      <w:r w:rsidR="00AF6AF5" w:rsidRPr="00AF6AF5">
        <w:t>результате</w:t>
      </w:r>
      <w:r w:rsidR="00ED750F">
        <w:t xml:space="preserve"> </w:t>
      </w:r>
      <w:r w:rsidR="00AF6AF5" w:rsidRPr="00AF6AF5">
        <w:t>пользователям</w:t>
      </w:r>
      <w:r w:rsidR="00ED750F">
        <w:t xml:space="preserve"> </w:t>
      </w:r>
      <w:r w:rsidR="00AF6AF5" w:rsidRPr="00AF6AF5">
        <w:t>с</w:t>
      </w:r>
      <w:r w:rsidR="00ED750F">
        <w:t xml:space="preserve"> </w:t>
      </w:r>
      <w:r w:rsidR="00AF6AF5" w:rsidRPr="00AF6AF5">
        <w:t>выбранной</w:t>
      </w:r>
      <w:r w:rsidR="00ED750F">
        <w:t xml:space="preserve"> </w:t>
      </w:r>
      <w:r w:rsidR="00AF6AF5" w:rsidRPr="00AF6AF5">
        <w:t>ролью</w:t>
      </w:r>
      <w:r w:rsidR="00ED750F">
        <w:t xml:space="preserve"> </w:t>
      </w:r>
      <w:r w:rsidR="00AF6AF5" w:rsidRPr="00AF6AF5">
        <w:t>будут</w:t>
      </w:r>
      <w:r w:rsidR="00ED750F">
        <w:t xml:space="preserve"> </w:t>
      </w:r>
      <w:r w:rsidR="00AF6AF5" w:rsidRPr="00AF6AF5">
        <w:t>доступны</w:t>
      </w:r>
      <w:r w:rsidR="00ED750F">
        <w:t xml:space="preserve"> </w:t>
      </w:r>
      <w:r w:rsidR="00AF6AF5" w:rsidRPr="00AF6AF5">
        <w:t>только</w:t>
      </w:r>
      <w:r w:rsidR="00ED750F">
        <w:t xml:space="preserve"> </w:t>
      </w:r>
      <w:r w:rsidR="00AF6AF5" w:rsidRPr="00AF6AF5">
        <w:t>те</w:t>
      </w:r>
      <w:r w:rsidR="00ED750F">
        <w:t xml:space="preserve"> </w:t>
      </w:r>
      <w:r w:rsidR="00AF6AF5" w:rsidRPr="00AF6AF5">
        <w:t>значения</w:t>
      </w:r>
      <w:r w:rsidR="00ED750F">
        <w:t xml:space="preserve"> </w:t>
      </w:r>
      <w:r w:rsidR="00AF6AF5" w:rsidRPr="00AF6AF5">
        <w:t>атрибутов,</w:t>
      </w:r>
      <w:r w:rsidR="00ED750F">
        <w:t xml:space="preserve"> </w:t>
      </w:r>
      <w:r w:rsidR="00AF6AF5" w:rsidRPr="00AF6AF5">
        <w:t>которые</w:t>
      </w:r>
      <w:r w:rsidR="00ED750F">
        <w:t xml:space="preserve"> </w:t>
      </w:r>
      <w:r w:rsidR="00AF6AF5" w:rsidRPr="00AF6AF5">
        <w:t>отфильтрованы</w:t>
      </w:r>
      <w:r w:rsidR="00ED750F">
        <w:t xml:space="preserve"> </w:t>
      </w:r>
      <w:r w:rsidR="00AF6AF5" w:rsidRPr="00AF6AF5">
        <w:t>по</w:t>
      </w:r>
      <w:r w:rsidR="00ED750F">
        <w:t xml:space="preserve"> </w:t>
      </w:r>
      <w:r w:rsidR="00AF6AF5" w:rsidRPr="00AF6AF5">
        <w:t>выбранным</w:t>
      </w:r>
      <w:r w:rsidR="00ED750F">
        <w:t xml:space="preserve"> </w:t>
      </w:r>
      <w:r w:rsidR="00AF6AF5" w:rsidRPr="00AF6AF5">
        <w:t>значениям.</w:t>
      </w:r>
    </w:p>
    <w:p w14:paraId="2FC8D32E" w14:textId="60ACEAF8" w:rsidR="00AF6AF5" w:rsidRPr="00C02E6A" w:rsidRDefault="008C0164" w:rsidP="00371399">
      <w:pPr>
        <w:pStyle w:val="a5"/>
        <w:rPr>
          <w:lang w:val="ru-RU"/>
        </w:rPr>
      </w:pPr>
      <w:r w:rsidRPr="008C0164">
        <w:rPr>
          <w:rStyle w:val="af0"/>
        </w:rPr>
        <w:t xml:space="preserve">Внимание! </w:t>
      </w:r>
      <w:r w:rsidR="00AF6AF5" w:rsidRPr="009F15CE">
        <w:t>Е</w:t>
      </w:r>
      <w:r w:rsidR="00AF6AF5" w:rsidRPr="00C02E6A">
        <w:rPr>
          <w:lang w:val="ru-RU"/>
        </w:rPr>
        <w:t>сли</w:t>
      </w:r>
      <w:r w:rsidR="00ED750F">
        <w:rPr>
          <w:lang w:val="ru-RU"/>
        </w:rPr>
        <w:t xml:space="preserve"> </w:t>
      </w:r>
      <w:r w:rsidR="00AF6AF5" w:rsidRPr="00C02E6A">
        <w:rPr>
          <w:lang w:val="ru-RU"/>
        </w:rPr>
        <w:t>у</w:t>
      </w:r>
      <w:r w:rsidR="00ED750F" w:rsidRPr="00A90150">
        <w:rPr>
          <w:lang w:val="ru-RU"/>
        </w:rPr>
        <w:t xml:space="preserve"> </w:t>
      </w:r>
      <w:r w:rsidR="00AF6AF5" w:rsidRPr="00C02E6A">
        <w:rPr>
          <w:lang w:val="ru-RU"/>
        </w:rPr>
        <w:t>пользователя</w:t>
      </w:r>
      <w:r w:rsidR="00ED750F">
        <w:rPr>
          <w:lang w:val="ru-RU"/>
        </w:rPr>
        <w:t xml:space="preserve"> </w:t>
      </w:r>
      <w:r w:rsidR="00AF6AF5" w:rsidRPr="00C02E6A">
        <w:rPr>
          <w:lang w:val="ru-RU"/>
        </w:rPr>
        <w:t>несколько</w:t>
      </w:r>
      <w:r w:rsidR="00ED750F">
        <w:rPr>
          <w:lang w:val="ru-RU"/>
        </w:rPr>
        <w:t xml:space="preserve"> </w:t>
      </w:r>
      <w:r w:rsidR="00AF6AF5" w:rsidRPr="00C02E6A">
        <w:rPr>
          <w:lang w:val="ru-RU"/>
        </w:rPr>
        <w:t>ролей</w:t>
      </w:r>
      <w:r w:rsidR="00ED750F">
        <w:rPr>
          <w:lang w:val="ru-RU"/>
        </w:rPr>
        <w:t xml:space="preserve"> </w:t>
      </w:r>
      <w:r w:rsidR="00AF6AF5" w:rsidRPr="00C02E6A">
        <w:rPr>
          <w:lang w:val="ru-RU"/>
        </w:rPr>
        <w:t>и</w:t>
      </w:r>
      <w:r w:rsidR="00ED750F" w:rsidRPr="00A90150">
        <w:rPr>
          <w:lang w:val="ru-RU"/>
        </w:rPr>
        <w:t xml:space="preserve"> </w:t>
      </w:r>
      <w:r w:rsidR="00AF6AF5" w:rsidRPr="00C02E6A">
        <w:rPr>
          <w:lang w:val="ru-RU"/>
        </w:rPr>
        <w:t>для</w:t>
      </w:r>
      <w:r w:rsidR="00ED750F">
        <w:rPr>
          <w:lang w:val="ru-RU"/>
        </w:rPr>
        <w:t xml:space="preserve"> </w:t>
      </w:r>
      <w:r w:rsidR="00AF6AF5" w:rsidRPr="00C02E6A">
        <w:rPr>
          <w:lang w:val="ru-RU"/>
        </w:rPr>
        <w:t>него</w:t>
      </w:r>
      <w:r w:rsidR="00ED750F">
        <w:rPr>
          <w:lang w:val="ru-RU"/>
        </w:rPr>
        <w:t xml:space="preserve"> </w:t>
      </w:r>
      <w:r w:rsidR="00AF6AF5" w:rsidRPr="00C02E6A">
        <w:rPr>
          <w:lang w:val="ru-RU"/>
        </w:rPr>
        <w:t>требуется</w:t>
      </w:r>
      <w:r w:rsidR="00ED750F">
        <w:rPr>
          <w:lang w:val="ru-RU"/>
        </w:rPr>
        <w:t xml:space="preserve"> </w:t>
      </w:r>
      <w:r w:rsidR="00AF6AF5" w:rsidRPr="00C02E6A">
        <w:rPr>
          <w:lang w:val="ru-RU"/>
        </w:rPr>
        <w:t>ограничить</w:t>
      </w:r>
      <w:r w:rsidR="00ED750F">
        <w:rPr>
          <w:lang w:val="ru-RU"/>
        </w:rPr>
        <w:t xml:space="preserve"> </w:t>
      </w:r>
      <w:r w:rsidR="00AF6AF5" w:rsidRPr="00C02E6A">
        <w:rPr>
          <w:lang w:val="ru-RU"/>
        </w:rPr>
        <w:t>доступ</w:t>
      </w:r>
      <w:r w:rsidR="00ED750F">
        <w:rPr>
          <w:lang w:val="ru-RU"/>
        </w:rPr>
        <w:t xml:space="preserve"> </w:t>
      </w:r>
      <w:r w:rsidR="00AF6AF5" w:rsidRPr="00C02E6A">
        <w:rPr>
          <w:lang w:val="ru-RU"/>
        </w:rPr>
        <w:t>к</w:t>
      </w:r>
      <w:r w:rsidR="00ED750F" w:rsidRPr="00A90150">
        <w:rPr>
          <w:lang w:val="ru-RU"/>
        </w:rPr>
        <w:t xml:space="preserve"> </w:t>
      </w:r>
      <w:r w:rsidR="00AF6AF5" w:rsidRPr="00C02E6A">
        <w:rPr>
          <w:lang w:val="ru-RU"/>
        </w:rPr>
        <w:t>какому-либо</w:t>
      </w:r>
      <w:r w:rsidR="00ED750F">
        <w:rPr>
          <w:lang w:val="ru-RU"/>
        </w:rPr>
        <w:t xml:space="preserve"> </w:t>
      </w:r>
      <w:r w:rsidR="00AF6AF5" w:rsidRPr="00C02E6A">
        <w:rPr>
          <w:lang w:val="ru-RU"/>
        </w:rPr>
        <w:t>значению</w:t>
      </w:r>
      <w:r w:rsidR="00ED750F">
        <w:rPr>
          <w:lang w:val="ru-RU"/>
        </w:rPr>
        <w:t xml:space="preserve"> </w:t>
      </w:r>
      <w:r w:rsidR="00AF6AF5" w:rsidRPr="00C02E6A">
        <w:rPr>
          <w:lang w:val="ru-RU"/>
        </w:rPr>
        <w:t>атрибута</w:t>
      </w:r>
      <w:r w:rsidR="00ED750F">
        <w:rPr>
          <w:lang w:val="ru-RU"/>
        </w:rPr>
        <w:t xml:space="preserve"> </w:t>
      </w:r>
      <w:r w:rsidR="00AF6AF5" w:rsidRPr="00C02E6A">
        <w:rPr>
          <w:lang w:val="ru-RU"/>
        </w:rPr>
        <w:t>измерения,</w:t>
      </w:r>
      <w:r w:rsidR="00ED750F">
        <w:rPr>
          <w:lang w:val="ru-RU"/>
        </w:rPr>
        <w:t xml:space="preserve"> </w:t>
      </w:r>
      <w:r w:rsidR="00AF6AF5" w:rsidRPr="00C02E6A">
        <w:rPr>
          <w:lang w:val="ru-RU"/>
        </w:rPr>
        <w:t>следует</w:t>
      </w:r>
      <w:r w:rsidR="00ED750F">
        <w:rPr>
          <w:lang w:val="ru-RU"/>
        </w:rPr>
        <w:t xml:space="preserve"> </w:t>
      </w:r>
      <w:r w:rsidR="00AF6AF5" w:rsidRPr="00C02E6A">
        <w:rPr>
          <w:lang w:val="ru-RU"/>
        </w:rPr>
        <w:t>ограничить</w:t>
      </w:r>
      <w:r w:rsidR="00ED750F">
        <w:rPr>
          <w:lang w:val="ru-RU"/>
        </w:rPr>
        <w:t xml:space="preserve"> </w:t>
      </w:r>
      <w:r w:rsidR="00AF6AF5" w:rsidRPr="00C02E6A">
        <w:rPr>
          <w:lang w:val="ru-RU"/>
        </w:rPr>
        <w:t>доступ</w:t>
      </w:r>
      <w:r w:rsidR="00ED750F">
        <w:rPr>
          <w:lang w:val="ru-RU"/>
        </w:rPr>
        <w:t xml:space="preserve"> </w:t>
      </w:r>
      <w:r w:rsidR="00AF6AF5" w:rsidRPr="00C02E6A">
        <w:rPr>
          <w:lang w:val="ru-RU"/>
        </w:rPr>
        <w:t>для</w:t>
      </w:r>
      <w:r w:rsidR="00ED750F">
        <w:rPr>
          <w:lang w:val="ru-RU"/>
        </w:rPr>
        <w:t xml:space="preserve"> </w:t>
      </w:r>
      <w:r w:rsidR="00AF6AF5" w:rsidRPr="00C02E6A">
        <w:rPr>
          <w:lang w:val="ru-RU"/>
        </w:rPr>
        <w:t>всех</w:t>
      </w:r>
      <w:r w:rsidR="00ED750F">
        <w:rPr>
          <w:lang w:val="ru-RU"/>
        </w:rPr>
        <w:t xml:space="preserve"> </w:t>
      </w:r>
      <w:r w:rsidR="00AF6AF5" w:rsidRPr="00C02E6A">
        <w:rPr>
          <w:lang w:val="ru-RU"/>
        </w:rPr>
        <w:t>ролей</w:t>
      </w:r>
      <w:r w:rsidR="00ED750F">
        <w:rPr>
          <w:lang w:val="ru-RU"/>
        </w:rPr>
        <w:t xml:space="preserve"> </w:t>
      </w:r>
      <w:r w:rsidR="00AF6AF5" w:rsidRPr="00C02E6A">
        <w:rPr>
          <w:lang w:val="ru-RU"/>
        </w:rPr>
        <w:t>пользователя.</w:t>
      </w:r>
    </w:p>
    <w:p w14:paraId="465A54C4" w14:textId="32656A60" w:rsidR="00AF6AF5" w:rsidRPr="00C02E6A" w:rsidRDefault="009F15CE" w:rsidP="00371399">
      <w:pPr>
        <w:pStyle w:val="a5"/>
        <w:rPr>
          <w:lang w:val="ru-RU"/>
        </w:rPr>
      </w:pPr>
      <w:r w:rsidRPr="008C0164">
        <w:rPr>
          <w:rStyle w:val="af0"/>
        </w:rPr>
        <w:t xml:space="preserve">Внимание! </w:t>
      </w:r>
      <w:r w:rsidR="00AF6AF5" w:rsidRPr="00C02E6A">
        <w:rPr>
          <w:lang w:val="ru-RU"/>
        </w:rPr>
        <w:t>Фильтр</w:t>
      </w:r>
      <w:r w:rsidR="00ED750F">
        <w:rPr>
          <w:lang w:val="ru-RU"/>
        </w:rPr>
        <w:t xml:space="preserve"> </w:t>
      </w:r>
      <w:r w:rsidR="00AF6AF5" w:rsidRPr="00C02E6A">
        <w:rPr>
          <w:lang w:val="ru-RU"/>
        </w:rPr>
        <w:t>не</w:t>
      </w:r>
      <w:r w:rsidR="00ED750F" w:rsidRPr="00A90150">
        <w:rPr>
          <w:lang w:val="ru-RU"/>
        </w:rPr>
        <w:t xml:space="preserve"> </w:t>
      </w:r>
      <w:r w:rsidR="00AF6AF5" w:rsidRPr="00C02E6A">
        <w:rPr>
          <w:lang w:val="ru-RU"/>
        </w:rPr>
        <w:t>будет</w:t>
      </w:r>
      <w:r w:rsidR="00ED750F">
        <w:rPr>
          <w:lang w:val="ru-RU"/>
        </w:rPr>
        <w:t xml:space="preserve"> </w:t>
      </w:r>
      <w:r w:rsidR="00AF6AF5" w:rsidRPr="00C02E6A">
        <w:rPr>
          <w:lang w:val="ru-RU"/>
        </w:rPr>
        <w:t>установлен</w:t>
      </w:r>
      <w:r w:rsidR="00ED750F">
        <w:rPr>
          <w:lang w:val="ru-RU"/>
        </w:rPr>
        <w:t xml:space="preserve"> </w:t>
      </w:r>
      <w:r w:rsidR="00AF6AF5" w:rsidRPr="00C02E6A">
        <w:rPr>
          <w:lang w:val="ru-RU"/>
        </w:rPr>
        <w:t>на</w:t>
      </w:r>
      <w:r w:rsidR="00ED750F" w:rsidRPr="00A90150">
        <w:rPr>
          <w:lang w:val="ru-RU"/>
        </w:rPr>
        <w:t xml:space="preserve"> </w:t>
      </w:r>
      <w:r w:rsidR="00AF6AF5" w:rsidRPr="00C02E6A">
        <w:rPr>
          <w:lang w:val="ru-RU"/>
        </w:rPr>
        <w:t>новые</w:t>
      </w:r>
      <w:r w:rsidR="00ED750F">
        <w:rPr>
          <w:lang w:val="ru-RU"/>
        </w:rPr>
        <w:t xml:space="preserve"> </w:t>
      </w:r>
      <w:r w:rsidR="00AF6AF5" w:rsidRPr="00C02E6A">
        <w:rPr>
          <w:lang w:val="ru-RU"/>
        </w:rPr>
        <w:t>добавленные</w:t>
      </w:r>
      <w:r w:rsidR="00ED750F">
        <w:rPr>
          <w:lang w:val="ru-RU"/>
        </w:rPr>
        <w:t xml:space="preserve"> </w:t>
      </w:r>
      <w:r w:rsidR="00AF6AF5" w:rsidRPr="00C02E6A">
        <w:rPr>
          <w:lang w:val="ru-RU"/>
        </w:rPr>
        <w:t>значения</w:t>
      </w:r>
      <w:r w:rsidR="00ED750F">
        <w:rPr>
          <w:lang w:val="ru-RU"/>
        </w:rPr>
        <w:t xml:space="preserve"> </w:t>
      </w:r>
      <w:r w:rsidR="00AF6AF5" w:rsidRPr="00C02E6A">
        <w:rPr>
          <w:lang w:val="ru-RU"/>
        </w:rPr>
        <w:t>атрибута</w:t>
      </w:r>
      <w:r w:rsidR="00ED750F">
        <w:rPr>
          <w:lang w:val="ru-RU"/>
        </w:rPr>
        <w:t xml:space="preserve"> </w:t>
      </w:r>
      <w:r w:rsidR="00AF6AF5" w:rsidRPr="00C02E6A">
        <w:rPr>
          <w:lang w:val="ru-RU"/>
        </w:rPr>
        <w:t>в</w:t>
      </w:r>
      <w:r w:rsidR="00ED750F" w:rsidRPr="00A90150">
        <w:rPr>
          <w:lang w:val="ru-RU"/>
        </w:rPr>
        <w:t xml:space="preserve"> </w:t>
      </w:r>
      <w:r w:rsidR="00AF6AF5" w:rsidRPr="00C02E6A">
        <w:rPr>
          <w:lang w:val="ru-RU"/>
        </w:rPr>
        <w:t>атрибут,</w:t>
      </w:r>
      <w:r w:rsidR="00ED750F">
        <w:rPr>
          <w:lang w:val="ru-RU"/>
        </w:rPr>
        <w:t xml:space="preserve"> </w:t>
      </w:r>
      <w:r w:rsidR="00AF6AF5" w:rsidRPr="00C02E6A">
        <w:rPr>
          <w:lang w:val="ru-RU"/>
        </w:rPr>
        <w:t>на</w:t>
      </w:r>
      <w:r w:rsidR="00ED750F" w:rsidRPr="00A90150">
        <w:rPr>
          <w:lang w:val="ru-RU"/>
        </w:rPr>
        <w:t xml:space="preserve"> </w:t>
      </w:r>
      <w:r w:rsidR="00AF6AF5" w:rsidRPr="00C02E6A">
        <w:rPr>
          <w:lang w:val="ru-RU"/>
        </w:rPr>
        <w:t>который</w:t>
      </w:r>
      <w:r w:rsidR="00ED750F">
        <w:rPr>
          <w:lang w:val="ru-RU"/>
        </w:rPr>
        <w:t xml:space="preserve"> </w:t>
      </w:r>
      <w:r w:rsidR="00AF6AF5" w:rsidRPr="00C02E6A">
        <w:rPr>
          <w:lang w:val="ru-RU"/>
        </w:rPr>
        <w:t>настроен</w:t>
      </w:r>
      <w:r w:rsidR="00ED750F">
        <w:rPr>
          <w:lang w:val="ru-RU"/>
        </w:rPr>
        <w:t xml:space="preserve"> </w:t>
      </w:r>
      <w:r w:rsidR="00AF6AF5" w:rsidRPr="00C02E6A">
        <w:rPr>
          <w:lang w:val="ru-RU"/>
        </w:rPr>
        <w:t>фильтр.</w:t>
      </w:r>
    </w:p>
    <w:p w14:paraId="575DBA12" w14:textId="0DD60906" w:rsidR="00AF6AF5" w:rsidRPr="00AF6AF5" w:rsidRDefault="00AF6AF5" w:rsidP="00371399">
      <w:pPr>
        <w:pStyle w:val="3"/>
      </w:pPr>
      <w:bookmarkStart w:id="266" w:name="_Ref75348832"/>
      <w:bookmarkStart w:id="267" w:name="_Ref124547175"/>
      <w:bookmarkStart w:id="268" w:name="_Toc126141094"/>
      <w:r w:rsidRPr="00AF6AF5">
        <w:t>Права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группам</w:t>
      </w:r>
      <w:r w:rsidR="00ED750F">
        <w:t xml:space="preserve"> </w:t>
      </w:r>
      <w:r w:rsidRPr="00AF6AF5">
        <w:t>показател</w:t>
      </w:r>
      <w:bookmarkEnd w:id="266"/>
      <w:r w:rsidRPr="00AF6AF5">
        <w:t>ей</w:t>
      </w:r>
      <w:bookmarkEnd w:id="267"/>
      <w:bookmarkEnd w:id="268"/>
    </w:p>
    <w:p w14:paraId="41B831EF" w14:textId="29347455" w:rsidR="00AF6AF5" w:rsidRPr="00AF6AF5" w:rsidRDefault="00910042" w:rsidP="00371399">
      <w:r>
        <w:t>По</w:t>
      </w:r>
      <w:r w:rsidR="00ED750F">
        <w:t xml:space="preserve"> </w:t>
      </w:r>
      <w:r w:rsidRPr="00AF6AF5">
        <w:t>умолчанию</w:t>
      </w:r>
      <w:r w:rsidR="00ED750F">
        <w:t xml:space="preserve"> </w:t>
      </w:r>
      <w:r>
        <w:t>для</w:t>
      </w:r>
      <w:r w:rsidR="00ED750F">
        <w:t xml:space="preserve"> </w:t>
      </w:r>
      <w:r>
        <w:t>всех</w:t>
      </w:r>
      <w:r w:rsidR="00ED750F">
        <w:t xml:space="preserve"> </w:t>
      </w:r>
      <w:r>
        <w:t>ролей</w:t>
      </w:r>
      <w:r w:rsidR="00ED750F">
        <w:t xml:space="preserve"> </w:t>
      </w:r>
      <w:r>
        <w:t>открыт</w:t>
      </w:r>
      <w:r w:rsidR="00ED750F">
        <w:t xml:space="preserve"> </w:t>
      </w:r>
      <w:r>
        <w:t>доступ</w:t>
      </w:r>
      <w:r w:rsidR="00ED750F">
        <w:t xml:space="preserve"> </w:t>
      </w:r>
      <w:r>
        <w:t>ко</w:t>
      </w:r>
      <w:r w:rsidR="00ED750F">
        <w:t xml:space="preserve"> </w:t>
      </w:r>
      <w:r w:rsidRPr="00AF6AF5">
        <w:t>всем</w:t>
      </w:r>
      <w:r w:rsidR="00ED750F">
        <w:t xml:space="preserve"> </w:t>
      </w:r>
      <w:r w:rsidRPr="00AF6AF5">
        <w:t>группам</w:t>
      </w:r>
      <w:r w:rsidR="00ED750F">
        <w:t xml:space="preserve"> </w:t>
      </w:r>
      <w:r w:rsidRPr="00AF6AF5">
        <w:t>показателей</w:t>
      </w:r>
      <w:r>
        <w:t>.</w:t>
      </w:r>
      <w:r w:rsidR="00ED750F">
        <w:t xml:space="preserve"> </w:t>
      </w:r>
      <w:r w:rsidR="00AF6AF5" w:rsidRPr="00AF6AF5">
        <w:t>Для</w:t>
      </w:r>
      <w:r w:rsidR="00ED750F">
        <w:t xml:space="preserve"> </w:t>
      </w:r>
      <w:r w:rsidR="00AF6AF5" w:rsidRPr="00AF6AF5">
        <w:t>настройки</w:t>
      </w:r>
      <w:r w:rsidR="00ED750F">
        <w:t xml:space="preserve"> </w:t>
      </w:r>
      <w:r w:rsidR="00AF6AF5" w:rsidRPr="00AF6AF5">
        <w:t>доступа</w:t>
      </w:r>
      <w:r w:rsidR="00ED750F">
        <w:t xml:space="preserve"> </w:t>
      </w:r>
      <w:r w:rsidR="00AF6AF5" w:rsidRPr="00AF6AF5">
        <w:t>к</w:t>
      </w:r>
      <w:r w:rsidR="00ED750F">
        <w:t xml:space="preserve"> </w:t>
      </w:r>
      <w:r w:rsidR="00AF6AF5" w:rsidRPr="00AF6AF5">
        <w:t>группам</w:t>
      </w:r>
      <w:r w:rsidR="00ED750F">
        <w:t xml:space="preserve"> </w:t>
      </w:r>
      <w:r w:rsidR="00AF6AF5" w:rsidRPr="00AF6AF5">
        <w:t>показателей</w:t>
      </w:r>
      <w:r w:rsidR="00ED750F">
        <w:t xml:space="preserve"> </w:t>
      </w:r>
      <w:r w:rsidR="00AF6AF5" w:rsidRPr="00AF6AF5">
        <w:t>необходимо</w:t>
      </w:r>
      <w:r w:rsidR="00ED750F">
        <w:t xml:space="preserve"> </w:t>
      </w:r>
      <w:r w:rsidR="00AF6AF5" w:rsidRPr="00AF6AF5">
        <w:t>выполнить</w:t>
      </w:r>
      <w:r w:rsidR="00ED750F">
        <w:t xml:space="preserve"> </w:t>
      </w:r>
      <w:r w:rsidR="00AF6AF5" w:rsidRPr="00AF6AF5">
        <w:t>следующие</w:t>
      </w:r>
      <w:r w:rsidR="00ED750F">
        <w:t xml:space="preserve"> </w:t>
      </w:r>
      <w:r w:rsidR="00AF6AF5" w:rsidRPr="00AF6AF5">
        <w:t>действия:</w:t>
      </w:r>
    </w:p>
    <w:p w14:paraId="52607F28" w14:textId="7D6C68EE" w:rsidR="00AF6AF5" w:rsidRDefault="00C02E6A">
      <w:pPr>
        <w:pStyle w:val="afa"/>
        <w:numPr>
          <w:ilvl w:val="0"/>
          <w:numId w:val="27"/>
        </w:numPr>
      </w:pPr>
      <w:r>
        <w:t>Открыть</w:t>
      </w:r>
      <w:r w:rsidR="00ED750F">
        <w:t xml:space="preserve"> </w:t>
      </w:r>
      <w:r>
        <w:t>окно</w:t>
      </w:r>
      <w:r w:rsidR="00ED750F">
        <w:t xml:space="preserve"> </w:t>
      </w:r>
      <w:r w:rsidR="00910042">
        <w:t>настроек</w:t>
      </w:r>
      <w:r w:rsidR="00ED750F">
        <w:t xml:space="preserve"> </w:t>
      </w:r>
      <w:r w:rsidR="00910042">
        <w:t>прав</w:t>
      </w:r>
      <w:r w:rsidR="00ED750F">
        <w:t xml:space="preserve"> </w:t>
      </w:r>
      <w:r w:rsidR="00910042">
        <w:t>доступа</w:t>
      </w:r>
      <w:r w:rsidR="00ED750F">
        <w:t xml:space="preserve"> </w:t>
      </w:r>
      <w:r w:rsidR="00910042">
        <w:t>к</w:t>
      </w:r>
      <w:r w:rsidR="00ED750F">
        <w:t xml:space="preserve"> </w:t>
      </w:r>
      <w:r w:rsidR="00AF6AF5" w:rsidRPr="00AF6AF5">
        <w:t>данным,</w:t>
      </w:r>
      <w:r w:rsidR="00ED750F">
        <w:t xml:space="preserve"> </w:t>
      </w:r>
      <w:r w:rsidR="00AF6AF5" w:rsidRPr="00AF6AF5">
        <w:t>раздел</w:t>
      </w:r>
      <w:r w:rsidR="00ED750F">
        <w:t xml:space="preserve"> </w:t>
      </w:r>
      <w:r w:rsidR="00AF6AF5" w:rsidRPr="00AF6AF5">
        <w:t>«Базы</w:t>
      </w:r>
      <w:r w:rsidR="00ED750F">
        <w:t xml:space="preserve"> </w:t>
      </w:r>
      <w:r w:rsidR="00AF6AF5" w:rsidRPr="00AF6AF5">
        <w:t>данных»</w:t>
      </w:r>
      <w:r w:rsidR="00910042">
        <w:t>,</w:t>
      </w:r>
      <w:r w:rsidR="00ED750F">
        <w:t xml:space="preserve"> </w:t>
      </w:r>
      <w:r w:rsidR="00910042">
        <w:t>подраздел</w:t>
      </w:r>
      <w:r w:rsidR="00ED750F">
        <w:t xml:space="preserve"> </w:t>
      </w:r>
      <w:r w:rsidR="00910042">
        <w:t>«Права</w:t>
      </w:r>
      <w:r w:rsidR="00ED750F">
        <w:t xml:space="preserve"> </w:t>
      </w:r>
      <w:r w:rsidR="00910042">
        <w:t>доступа»</w:t>
      </w:r>
      <w:r w:rsidR="00ED750F">
        <w:t xml:space="preserve"> </w:t>
      </w:r>
      <w:r w:rsidR="00910042">
        <w:t>(см.</w:t>
      </w:r>
      <w:r w:rsidR="00ED750F">
        <w:t xml:space="preserve"> </w:t>
      </w:r>
      <w:r w:rsidR="00910042">
        <w:fldChar w:fldCharType="begin"/>
      </w:r>
      <w:r w:rsidR="00910042">
        <w:instrText xml:space="preserve"> REF  _Ref124545487 \* Lower \h </w:instrText>
      </w:r>
      <w:r w:rsidR="00910042">
        <w:fldChar w:fldCharType="separate"/>
      </w:r>
      <w:r w:rsidR="0021251C">
        <w:t xml:space="preserve">рисунок </w:t>
      </w:r>
      <w:r w:rsidR="0021251C">
        <w:rPr>
          <w:noProof/>
        </w:rPr>
        <w:t>42</w:t>
      </w:r>
      <w:r w:rsidR="00910042">
        <w:fldChar w:fldCharType="end"/>
      </w:r>
      <w:r w:rsidR="00910042">
        <w:t>)</w:t>
      </w:r>
      <w:r w:rsidR="00AF6AF5" w:rsidRPr="00AF6AF5">
        <w:t>.</w:t>
      </w:r>
    </w:p>
    <w:p w14:paraId="6E02360E" w14:textId="0BD59785" w:rsidR="00C02E6A" w:rsidRPr="00AF6AF5" w:rsidRDefault="00C02E6A">
      <w:pPr>
        <w:pStyle w:val="afa"/>
        <w:numPr>
          <w:ilvl w:val="0"/>
          <w:numId w:val="27"/>
        </w:numPr>
      </w:pPr>
      <w:r w:rsidRPr="00AF6AF5">
        <w:t>Перейти</w:t>
      </w:r>
      <w:r w:rsidR="00ED750F">
        <w:t xml:space="preserve"> </w:t>
      </w:r>
      <w:r w:rsidRPr="00AF6AF5">
        <w:t>н</w:t>
      </w:r>
      <w:r>
        <w:t>а</w:t>
      </w:r>
      <w:r w:rsidR="00ED750F">
        <w:t xml:space="preserve"> </w:t>
      </w:r>
      <w:r>
        <w:t>вкладку</w:t>
      </w:r>
      <w:r w:rsidR="00ED750F">
        <w:t xml:space="preserve"> </w:t>
      </w:r>
      <w:r>
        <w:t>«Группы</w:t>
      </w:r>
      <w:r w:rsidR="00ED750F">
        <w:t xml:space="preserve"> </w:t>
      </w:r>
      <w:r>
        <w:t>показателей»,</w:t>
      </w:r>
      <w:r w:rsidR="00ED750F">
        <w:t xml:space="preserve"> </w:t>
      </w:r>
      <w:r>
        <w:t>где</w:t>
      </w:r>
      <w:r w:rsidR="00ED750F">
        <w:t xml:space="preserve"> </w:t>
      </w:r>
      <w:r>
        <w:t>по</w:t>
      </w:r>
      <w:r w:rsidR="00ED750F">
        <w:t xml:space="preserve"> </w:t>
      </w:r>
      <w:r>
        <w:t>умолчанию</w:t>
      </w:r>
      <w:r w:rsidR="00ED750F">
        <w:t xml:space="preserve"> </w:t>
      </w:r>
      <w:r>
        <w:t>активны</w:t>
      </w:r>
      <w:r w:rsidR="00ED750F">
        <w:t xml:space="preserve"> </w:t>
      </w:r>
      <w:r>
        <w:t>флажки</w:t>
      </w:r>
      <w:r w:rsidR="00ED750F">
        <w:t xml:space="preserve"> </w:t>
      </w:r>
      <w:r>
        <w:t>всех</w:t>
      </w:r>
      <w:r w:rsidR="00ED750F">
        <w:t xml:space="preserve"> </w:t>
      </w:r>
      <w:r>
        <w:t>групп</w:t>
      </w:r>
      <w:r w:rsidR="00ED750F">
        <w:t xml:space="preserve"> </w:t>
      </w:r>
      <w:r>
        <w:t>показателей</w:t>
      </w:r>
      <w:r w:rsidR="00ED750F">
        <w:t xml:space="preserve"> </w:t>
      </w:r>
      <w:r w:rsidR="00AD3256">
        <w:t>(см.</w:t>
      </w:r>
      <w:r w:rsidR="00ED750F">
        <w:t xml:space="preserve"> </w:t>
      </w:r>
      <w:r w:rsidR="00AD3256">
        <w:fldChar w:fldCharType="begin"/>
      </w:r>
      <w:r w:rsidR="00AD3256">
        <w:instrText xml:space="preserve"> REF  _Ref124546856 \* Lower \h </w:instrText>
      </w:r>
      <w:r w:rsidR="00AD3256">
        <w:fldChar w:fldCharType="separate"/>
      </w:r>
      <w:r w:rsidR="0021251C">
        <w:t xml:space="preserve">рисунок </w:t>
      </w:r>
      <w:r w:rsidR="0021251C">
        <w:rPr>
          <w:noProof/>
        </w:rPr>
        <w:t>44</w:t>
      </w:r>
      <w:r w:rsidR="00AD3256">
        <w:fldChar w:fldCharType="end"/>
      </w:r>
      <w:r w:rsidR="00AD3256">
        <w:t>)</w:t>
      </w:r>
      <w:r>
        <w:t>.</w:t>
      </w:r>
    </w:p>
    <w:p w14:paraId="68E9C4F3" w14:textId="77777777" w:rsidR="00C02E6A" w:rsidRDefault="00AF6AF5" w:rsidP="00371399">
      <w:pPr>
        <w:pStyle w:val="af7"/>
      </w:pPr>
      <w:bookmarkStart w:id="269" w:name="_Ref72940247"/>
      <w:r w:rsidRPr="00AF6AF5">
        <w:rPr>
          <w:lang w:eastAsia="ru-RU"/>
        </w:rPr>
        <w:lastRenderedPageBreak/>
        <w:drawing>
          <wp:inline distT="0" distB="0" distL="0" distR="0" wp14:anchorId="3333B564" wp14:editId="77AEB545">
            <wp:extent cx="6343200" cy="3186000"/>
            <wp:effectExtent l="0" t="0" r="635" b="0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200" cy="31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AF97F" w14:textId="110BB38A" w:rsidR="00AF6AF5" w:rsidRPr="00AF6AF5" w:rsidRDefault="00C02E6A" w:rsidP="00371399">
      <w:pPr>
        <w:pStyle w:val="a6"/>
      </w:pPr>
      <w:bookmarkStart w:id="270" w:name="_Ref124546856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44</w:t>
        </w:r>
      </w:fldSimple>
      <w:bookmarkEnd w:id="270"/>
      <w:r>
        <w:t>.</w:t>
      </w:r>
      <w:r w:rsidR="00ED750F">
        <w:t xml:space="preserve"> </w:t>
      </w:r>
      <w:r>
        <w:t>Вкладка</w:t>
      </w:r>
      <w:r w:rsidR="00ED750F">
        <w:t xml:space="preserve"> </w:t>
      </w:r>
      <w:r>
        <w:t>«Группа</w:t>
      </w:r>
      <w:r w:rsidR="00ED750F">
        <w:t xml:space="preserve"> </w:t>
      </w:r>
      <w:r>
        <w:t>показателей»</w:t>
      </w:r>
    </w:p>
    <w:bookmarkEnd w:id="269"/>
    <w:p w14:paraId="3279B633" w14:textId="098F2E51" w:rsidR="00AF6AF5" w:rsidRPr="00AF6AF5" w:rsidRDefault="00AF6AF5">
      <w:pPr>
        <w:pStyle w:val="afa"/>
        <w:numPr>
          <w:ilvl w:val="0"/>
          <w:numId w:val="27"/>
        </w:numPr>
      </w:pPr>
      <w:r w:rsidRPr="00AF6AF5">
        <w:t>Снять</w:t>
      </w:r>
      <w:r w:rsidR="00ED750F">
        <w:t xml:space="preserve"> </w:t>
      </w:r>
      <w:r w:rsidRPr="00AF6AF5">
        <w:t>отметки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тех</w:t>
      </w:r>
      <w:r w:rsidR="00ED750F">
        <w:t xml:space="preserve"> </w:t>
      </w:r>
      <w:r w:rsidRPr="00AF6AF5">
        <w:t>показателей,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которым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запретить</w:t>
      </w:r>
      <w:r w:rsidR="00ED750F">
        <w:t xml:space="preserve"> </w:t>
      </w:r>
      <w:r w:rsidRPr="00AF6AF5">
        <w:t>доступ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пользователей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выбран</w:t>
      </w:r>
      <w:r w:rsidR="00AE5DA9">
        <w:t>ной</w:t>
      </w:r>
      <w:r w:rsidR="00ED750F">
        <w:t xml:space="preserve"> </w:t>
      </w:r>
      <w:r w:rsidR="00AE5DA9">
        <w:t>ролью.</w:t>
      </w:r>
    </w:p>
    <w:p w14:paraId="4FE5E74B" w14:textId="4D3A9D75" w:rsidR="00AF6AF5" w:rsidRPr="00AF6AF5" w:rsidRDefault="00AE5DA9">
      <w:pPr>
        <w:pStyle w:val="afa"/>
        <w:numPr>
          <w:ilvl w:val="0"/>
          <w:numId w:val="27"/>
        </w:numPr>
      </w:pPr>
      <w:r>
        <w:t>Нажать</w:t>
      </w:r>
      <w:r w:rsidR="00ED750F">
        <w:t xml:space="preserve"> </w:t>
      </w:r>
      <w:r>
        <w:t>на</w:t>
      </w:r>
      <w:r w:rsidR="00ED750F">
        <w:t xml:space="preserve"> </w:t>
      </w:r>
      <w:r>
        <w:t>кнопку</w:t>
      </w:r>
      <w:r w:rsidR="00ED750F">
        <w:t xml:space="preserve"> </w:t>
      </w:r>
      <w:r w:rsidRPr="00AE5DA9">
        <w:rPr>
          <w:rStyle w:val="af1"/>
        </w:rPr>
        <w:t>Сохранить</w:t>
      </w:r>
      <w:r w:rsidR="00ED750F">
        <w:t xml:space="preserve"> </w:t>
      </w:r>
      <w:r w:rsidR="00AF6AF5" w:rsidRPr="00AF6AF5">
        <w:t>для</w:t>
      </w:r>
      <w:r w:rsidR="00ED750F">
        <w:t xml:space="preserve"> </w:t>
      </w:r>
      <w:r w:rsidR="00AF6AF5" w:rsidRPr="00AF6AF5">
        <w:t>применения</w:t>
      </w:r>
      <w:r w:rsidR="00ED750F">
        <w:t xml:space="preserve"> </w:t>
      </w:r>
      <w:r w:rsidR="00AF6AF5" w:rsidRPr="00AF6AF5">
        <w:t>настроек.</w:t>
      </w:r>
    </w:p>
    <w:p w14:paraId="5983B26B" w14:textId="74D701C9" w:rsidR="00AF6AF5" w:rsidRPr="00AF6AF5" w:rsidRDefault="00AF6AF5" w:rsidP="00371399">
      <w:pPr>
        <w:pStyle w:val="3"/>
      </w:pPr>
      <w:bookmarkStart w:id="271" w:name="_Toc126141095"/>
      <w:r w:rsidRPr="00AF6AF5">
        <w:t>Настройка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неавторизованных</w:t>
      </w:r>
      <w:r w:rsidR="00ED750F">
        <w:t xml:space="preserve"> </w:t>
      </w:r>
      <w:r w:rsidRPr="00AF6AF5">
        <w:t>пользователей</w:t>
      </w:r>
      <w:bookmarkEnd w:id="271"/>
    </w:p>
    <w:p w14:paraId="2C608EA9" w14:textId="0A07551A" w:rsidR="00AF6AF5" w:rsidRPr="00AF6AF5" w:rsidRDefault="00AF6AF5" w:rsidP="00371399">
      <w:r w:rsidRPr="00AF6AF5">
        <w:t>В</w:t>
      </w:r>
      <w:r w:rsidR="00ED750F">
        <w:t xml:space="preserve"> </w:t>
      </w:r>
      <w:r w:rsidR="00D26DF5">
        <w:t>системе</w:t>
      </w:r>
      <w:r w:rsidR="00ED750F">
        <w:t xml:space="preserve"> </w:t>
      </w:r>
      <w:r w:rsidRPr="00AF6AF5">
        <w:t>реализована</w:t>
      </w:r>
      <w:r w:rsidR="00ED750F">
        <w:t xml:space="preserve"> </w:t>
      </w:r>
      <w:r w:rsidRPr="00AF6AF5">
        <w:t>возможность</w:t>
      </w:r>
      <w:r w:rsidR="00ED750F">
        <w:t xml:space="preserve"> </w:t>
      </w:r>
      <w:r w:rsidRPr="00AF6AF5">
        <w:t>ограничения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данным</w:t>
      </w:r>
      <w:r w:rsidR="00ED750F">
        <w:t xml:space="preserve"> </w:t>
      </w:r>
      <w:r w:rsidRPr="00AF6AF5">
        <w:t>всем</w:t>
      </w:r>
      <w:r w:rsidR="00ED750F">
        <w:t xml:space="preserve"> </w:t>
      </w:r>
      <w:r w:rsidRPr="00AF6AF5">
        <w:t>неавторизованным</w:t>
      </w:r>
      <w:r w:rsidR="00ED750F">
        <w:t xml:space="preserve"> </w:t>
      </w:r>
      <w:r w:rsidRPr="00AF6AF5">
        <w:t>пользователям.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этого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выбрать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списке</w:t>
      </w:r>
      <w:r w:rsidR="00ED750F">
        <w:t xml:space="preserve"> </w:t>
      </w:r>
      <w:r w:rsidRPr="00AF6AF5">
        <w:t>ролей</w:t>
      </w:r>
      <w:r w:rsidR="00ED750F">
        <w:t xml:space="preserve"> </w:t>
      </w:r>
      <w:r w:rsidRPr="00AF6AF5">
        <w:t>подраздела</w:t>
      </w:r>
      <w:r w:rsidR="00ED750F">
        <w:t xml:space="preserve"> </w:t>
      </w:r>
      <w:r w:rsidRPr="00AF6AF5">
        <w:t>«Права</w:t>
      </w:r>
      <w:r w:rsidR="00ED750F">
        <w:t xml:space="preserve"> </w:t>
      </w:r>
      <w:r w:rsidRPr="00AF6AF5">
        <w:t>доступа»</w:t>
      </w:r>
      <w:r w:rsidR="00ED750F">
        <w:t xml:space="preserve"> </w:t>
      </w:r>
      <w:r w:rsidRPr="00AF6AF5">
        <w:t>раздела</w:t>
      </w:r>
      <w:r w:rsidR="00ED750F">
        <w:t xml:space="preserve"> </w:t>
      </w:r>
      <w:r w:rsidRPr="00AF6AF5">
        <w:t>«Базы</w:t>
      </w:r>
      <w:r w:rsidR="00ED750F">
        <w:t xml:space="preserve"> </w:t>
      </w:r>
      <w:r w:rsidRPr="00AF6AF5">
        <w:t>данных»</w:t>
      </w:r>
      <w:r w:rsidR="00ED750F">
        <w:t xml:space="preserve"> </w:t>
      </w:r>
      <w:r w:rsidRPr="00AF6AF5">
        <w:t>компонента</w:t>
      </w:r>
      <w:r w:rsidR="00ED750F">
        <w:t xml:space="preserve"> </w:t>
      </w:r>
      <w:r w:rsidRPr="00AF6AF5">
        <w:t>«База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rPr>
          <w:lang w:val="en-US"/>
        </w:rPr>
        <w:t>ViQube</w:t>
      </w:r>
      <w:r w:rsidRPr="00AF6AF5">
        <w:t>»</w:t>
      </w:r>
      <w:r w:rsidR="00ED750F">
        <w:t xml:space="preserve"> </w:t>
      </w:r>
      <w:r w:rsidRPr="00AF6AF5">
        <w:t>роль</w:t>
      </w:r>
      <w:r w:rsidR="00ED750F">
        <w:t xml:space="preserve"> </w:t>
      </w:r>
      <w:r w:rsidRPr="00AF6AF5">
        <w:t>«Публичный</w:t>
      </w:r>
      <w:r w:rsidR="00ED750F">
        <w:t xml:space="preserve"> </w:t>
      </w:r>
      <w:r w:rsidRPr="00AF6AF5">
        <w:t>доступ»</w:t>
      </w:r>
      <w:r w:rsidR="00ED750F">
        <w:t xml:space="preserve"> </w:t>
      </w:r>
      <w:r w:rsidRPr="00AF6AF5">
        <w:t>(</w:t>
      </w:r>
      <w:r w:rsidR="00257492">
        <w:t>см.</w:t>
      </w:r>
      <w:r w:rsidR="00ED750F">
        <w:t xml:space="preserve"> </w:t>
      </w:r>
      <w:r w:rsidR="00257492">
        <w:fldChar w:fldCharType="begin"/>
      </w:r>
      <w:r w:rsidR="00257492">
        <w:instrText xml:space="preserve"> REF  _Ref124547054 \* Lower \h </w:instrText>
      </w:r>
      <w:r w:rsidR="00257492">
        <w:fldChar w:fldCharType="separate"/>
      </w:r>
      <w:r w:rsidR="0021251C">
        <w:t xml:space="preserve">рисунок </w:t>
      </w:r>
      <w:r w:rsidR="0021251C">
        <w:rPr>
          <w:noProof/>
        </w:rPr>
        <w:t>45</w:t>
      </w:r>
      <w:r w:rsidR="00257492">
        <w:fldChar w:fldCharType="end"/>
      </w:r>
      <w:r w:rsidRPr="00AF6AF5">
        <w:t>)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произвести</w:t>
      </w:r>
      <w:r w:rsidR="00ED750F">
        <w:t xml:space="preserve"> </w:t>
      </w:r>
      <w:r w:rsidRPr="00AF6AF5">
        <w:t>настройки</w:t>
      </w:r>
      <w:r w:rsidR="00ED750F">
        <w:t xml:space="preserve"> </w:t>
      </w:r>
      <w:r w:rsidRPr="00AF6AF5">
        <w:t>фильтра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измерен</w:t>
      </w:r>
      <w:r w:rsidR="00257492">
        <w:t>ия</w:t>
      </w:r>
      <w:r w:rsidR="00ED750F">
        <w:t xml:space="preserve"> </w:t>
      </w:r>
      <w:r w:rsidR="00257492">
        <w:t>и</w:t>
      </w:r>
      <w:r w:rsidR="00ED750F">
        <w:t xml:space="preserve"> </w:t>
      </w:r>
      <w:r w:rsidR="00257492">
        <w:t>группы</w:t>
      </w:r>
      <w:r w:rsidR="00ED750F">
        <w:t xml:space="preserve"> </w:t>
      </w:r>
      <w:r w:rsidR="00257492">
        <w:t>показателей</w:t>
      </w:r>
      <w:r w:rsidR="00ED750F">
        <w:t xml:space="preserve"> </w:t>
      </w:r>
      <w:r w:rsidR="00257492">
        <w:t>(см.</w:t>
      </w:r>
      <w:r w:rsidR="00ED750F">
        <w:t xml:space="preserve"> </w:t>
      </w:r>
      <w:r w:rsidR="00257492">
        <w:t>п.</w:t>
      </w:r>
      <w:r w:rsidR="00ED750F">
        <w:t xml:space="preserve"> </w:t>
      </w:r>
      <w:r w:rsidR="00257492">
        <w:fldChar w:fldCharType="begin"/>
      </w:r>
      <w:r w:rsidR="00257492">
        <w:instrText xml:space="preserve"> REF _Ref75348824 \r \h </w:instrText>
      </w:r>
      <w:r w:rsidR="00257492">
        <w:fldChar w:fldCharType="separate"/>
      </w:r>
      <w:r w:rsidR="0021251C">
        <w:t>7.1.1</w:t>
      </w:r>
      <w:r w:rsidR="00257492">
        <w:fldChar w:fldCharType="end"/>
      </w:r>
      <w:r w:rsidR="00ED750F">
        <w:t xml:space="preserve"> </w:t>
      </w:r>
      <w:r w:rsidR="00257492">
        <w:t>и</w:t>
      </w:r>
      <w:r w:rsidR="00ED750F">
        <w:t xml:space="preserve"> </w:t>
      </w:r>
      <w:r w:rsidR="00257492">
        <w:t>п.</w:t>
      </w:r>
      <w:r w:rsidR="00ED750F">
        <w:t xml:space="preserve"> </w:t>
      </w:r>
      <w:r w:rsidR="00257492">
        <w:fldChar w:fldCharType="begin"/>
      </w:r>
      <w:r w:rsidR="00257492">
        <w:instrText xml:space="preserve"> REF _Ref124547175 \r \h </w:instrText>
      </w:r>
      <w:r w:rsidR="00257492">
        <w:fldChar w:fldCharType="separate"/>
      </w:r>
      <w:r w:rsidR="0021251C">
        <w:t>7.1.2</w:t>
      </w:r>
      <w:r w:rsidR="00257492">
        <w:fldChar w:fldCharType="end"/>
      </w:r>
      <w:r w:rsidR="00ED750F">
        <w:t xml:space="preserve"> </w:t>
      </w:r>
      <w:fldSimple w:instr="REF _Ref75348832 \r h  \* MERGEFORMAT">
        <w:r w:rsidR="0021251C">
          <w:t>7.1.2</w:t>
        </w:r>
      </w:fldSimple>
      <w:r w:rsidRPr="00AF6AF5">
        <w:t>).</w:t>
      </w:r>
    </w:p>
    <w:p w14:paraId="10275F15" w14:textId="77777777" w:rsidR="00D26DF5" w:rsidRDefault="00AF6AF5" w:rsidP="00371399">
      <w:pPr>
        <w:pStyle w:val="af7"/>
      </w:pPr>
      <w:bookmarkStart w:id="272" w:name="_Ref72940695"/>
      <w:r w:rsidRPr="00AF6AF5">
        <w:rPr>
          <w:lang w:eastAsia="ru-RU"/>
        </w:rPr>
        <w:lastRenderedPageBreak/>
        <w:drawing>
          <wp:inline distT="0" distB="0" distL="0" distR="0" wp14:anchorId="7E87BCCF" wp14:editId="204E8DC2">
            <wp:extent cx="2790190" cy="2592070"/>
            <wp:effectExtent l="0" t="0" r="0" b="0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25" b="7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DB06E" w14:textId="2E25DA63" w:rsidR="00AF6AF5" w:rsidRDefault="00D26DF5" w:rsidP="00371399">
      <w:pPr>
        <w:pStyle w:val="a6"/>
      </w:pPr>
      <w:bookmarkStart w:id="273" w:name="_Ref124547054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45</w:t>
        </w:r>
      </w:fldSimple>
      <w:bookmarkEnd w:id="273"/>
      <w:r>
        <w:t>.</w:t>
      </w:r>
      <w:r w:rsidR="00ED750F">
        <w:t xml:space="preserve"> </w:t>
      </w:r>
      <w:r>
        <w:t>Роль</w:t>
      </w:r>
      <w:r w:rsidR="00ED750F">
        <w:t xml:space="preserve"> </w:t>
      </w:r>
      <w:r>
        <w:t>«Публичный</w:t>
      </w:r>
      <w:r w:rsidR="00ED750F">
        <w:t xml:space="preserve"> </w:t>
      </w:r>
      <w:r>
        <w:t>доступ»</w:t>
      </w:r>
    </w:p>
    <w:bookmarkEnd w:id="272"/>
    <w:p w14:paraId="79C0506C" w14:textId="6B28C072" w:rsidR="00AF6AF5" w:rsidRPr="00AF6AF5" w:rsidRDefault="00AF6AF5" w:rsidP="00371399">
      <w:r w:rsidRPr="00AF6AF5">
        <w:t>Для</w:t>
      </w:r>
      <w:r w:rsidR="00ED750F">
        <w:t xml:space="preserve"> </w:t>
      </w:r>
      <w:r w:rsidRPr="00AF6AF5">
        <w:t>всех</w:t>
      </w:r>
      <w:r w:rsidR="00ED750F">
        <w:t xml:space="preserve"> </w:t>
      </w:r>
      <w:r w:rsidRPr="00AF6AF5">
        <w:t>неавторизованных</w:t>
      </w:r>
      <w:r w:rsidR="00ED750F">
        <w:t xml:space="preserve"> </w:t>
      </w:r>
      <w:r w:rsidRPr="00AF6AF5">
        <w:t>пользователей,</w:t>
      </w:r>
      <w:r w:rsidR="00ED750F">
        <w:t xml:space="preserve"> </w:t>
      </w:r>
      <w:r w:rsidRPr="00AF6AF5">
        <w:t>которым</w:t>
      </w:r>
      <w:r w:rsidR="00ED750F">
        <w:t xml:space="preserve"> </w:t>
      </w:r>
      <w:r w:rsidRPr="00AF6AF5">
        <w:t>предоставлен</w:t>
      </w:r>
      <w:r w:rsidR="00ED750F">
        <w:t xml:space="preserve"> </w:t>
      </w:r>
      <w:r w:rsidRPr="00AF6AF5">
        <w:t>доступ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ссылке,</w:t>
      </w:r>
      <w:r w:rsidR="00ED750F">
        <w:t xml:space="preserve"> </w:t>
      </w:r>
      <w:r w:rsidRPr="00AF6AF5">
        <w:t>будет</w:t>
      </w:r>
      <w:r w:rsidR="00ED750F">
        <w:t xml:space="preserve"> </w:t>
      </w:r>
      <w:r w:rsidRPr="00AF6AF5">
        <w:t>органичен</w:t>
      </w:r>
      <w:r w:rsidR="00ED750F">
        <w:t xml:space="preserve"> </w:t>
      </w:r>
      <w:r w:rsidRPr="00AF6AF5">
        <w:t>доступ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данным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соответствии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произведенными</w:t>
      </w:r>
      <w:r w:rsidR="00ED750F">
        <w:t xml:space="preserve"> </w:t>
      </w:r>
      <w:r w:rsidRPr="00AF6AF5">
        <w:t>настройками.</w:t>
      </w:r>
    </w:p>
    <w:p w14:paraId="61DA48E0" w14:textId="41F7F0BF" w:rsidR="00AF6AF5" w:rsidRPr="00AF6AF5" w:rsidRDefault="00AF6AF5" w:rsidP="00371399">
      <w:pPr>
        <w:pStyle w:val="2"/>
      </w:pPr>
      <w:bookmarkStart w:id="274" w:name="_Toc69398460"/>
      <w:bookmarkStart w:id="275" w:name="_Toc72253154"/>
      <w:bookmarkStart w:id="276" w:name="_Toc72253604"/>
      <w:bookmarkStart w:id="277" w:name="_Toc75366000"/>
      <w:bookmarkStart w:id="278" w:name="_Toc75424456"/>
      <w:bookmarkStart w:id="279" w:name="_Toc75424822"/>
      <w:bookmarkStart w:id="280" w:name="_Toc75858313"/>
      <w:bookmarkStart w:id="281" w:name="_Toc75858861"/>
      <w:bookmarkStart w:id="282" w:name="_Toc75861002"/>
      <w:bookmarkStart w:id="283" w:name="_Toc75978281"/>
      <w:bookmarkStart w:id="284" w:name="_Toc119943090"/>
      <w:bookmarkStart w:id="285" w:name="_Toc126141096"/>
      <w:r w:rsidRPr="00AF6AF5">
        <w:t>Права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Smart</w:t>
      </w:r>
      <w:r w:rsidR="00ED750F">
        <w:t xml:space="preserve"> </w:t>
      </w:r>
      <w:r w:rsidRPr="00AF6AF5">
        <w:t>Forms</w:t>
      </w:r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</w:p>
    <w:p w14:paraId="0E2AAD24" w14:textId="4012CDC5" w:rsidR="00AF6AF5" w:rsidRDefault="00AF6AF5" w:rsidP="00371399">
      <w:r w:rsidRPr="00AF6AF5">
        <w:t>Настройка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Smart</w:t>
      </w:r>
      <w:r w:rsidR="00ED750F">
        <w:t xml:space="preserve"> </w:t>
      </w:r>
      <w:r w:rsidRPr="00AF6AF5">
        <w:t>Forms</w:t>
      </w:r>
      <w:r w:rsidR="00ED750F">
        <w:t xml:space="preserve"> </w:t>
      </w:r>
      <w:r w:rsidRPr="00AF6AF5">
        <w:t>производится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одноимённом</w:t>
      </w:r>
      <w:r w:rsidR="00ED750F">
        <w:t xml:space="preserve"> </w:t>
      </w:r>
      <w:r w:rsidRPr="00AF6AF5">
        <w:t>компоненте</w:t>
      </w:r>
      <w:r w:rsidR="00ED750F">
        <w:t xml:space="preserve"> </w:t>
      </w:r>
      <w:r w:rsidRPr="00AF6AF5">
        <w:t>панели</w:t>
      </w:r>
      <w:r w:rsidR="00ED750F">
        <w:t xml:space="preserve"> </w:t>
      </w:r>
      <w:r w:rsidRPr="00AF6AF5">
        <w:t>администратора.</w:t>
      </w:r>
      <w:r w:rsidR="00ED750F">
        <w:t xml:space="preserve"> </w:t>
      </w:r>
      <w:r w:rsidRPr="00AF6AF5">
        <w:t>Настройка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возможна,</w:t>
      </w:r>
      <w:r w:rsidR="00ED750F">
        <w:t xml:space="preserve"> </w:t>
      </w:r>
      <w:r w:rsidRPr="00AF6AF5">
        <w:t>если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разделе</w:t>
      </w:r>
      <w:r w:rsidR="00ED750F">
        <w:t xml:space="preserve"> </w:t>
      </w:r>
      <w:r w:rsidRPr="00AF6AF5">
        <w:t>«Общие</w:t>
      </w:r>
      <w:r w:rsidR="00ED750F">
        <w:t xml:space="preserve"> </w:t>
      </w:r>
      <w:r w:rsidRPr="00AF6AF5">
        <w:t>настройки»</w:t>
      </w:r>
      <w:r w:rsidR="00ED750F">
        <w:t xml:space="preserve"> </w:t>
      </w:r>
      <w:r w:rsidRPr="00AF6AF5">
        <w:t>был</w:t>
      </w:r>
      <w:r w:rsidR="00ED750F">
        <w:t xml:space="preserve"> </w:t>
      </w:r>
      <w:r w:rsidRPr="00AF6AF5">
        <w:t>выбран</w:t>
      </w:r>
      <w:r w:rsidR="00ED750F">
        <w:t xml:space="preserve"> </w:t>
      </w:r>
      <w:r w:rsidRPr="00AF6AF5">
        <w:t>тип</w:t>
      </w:r>
      <w:r w:rsidR="00ED750F">
        <w:t xml:space="preserve"> </w:t>
      </w:r>
      <w:r w:rsidRPr="00AF6AF5">
        <w:t>авторизации</w:t>
      </w:r>
      <w:r w:rsidR="00ED750F">
        <w:t xml:space="preserve"> </w:t>
      </w:r>
      <w:r w:rsidRPr="00AF6AF5">
        <w:t>«Авторизация</w:t>
      </w:r>
      <w:r w:rsidR="00ED750F">
        <w:t xml:space="preserve"> </w:t>
      </w:r>
      <w:r w:rsidRPr="00AF6AF5">
        <w:t>через</w:t>
      </w:r>
      <w:r w:rsidR="00ED750F">
        <w:t xml:space="preserve"> </w:t>
      </w:r>
      <w:r w:rsidRPr="00AF6AF5">
        <w:rPr>
          <w:lang w:val="en-US"/>
        </w:rPr>
        <w:t>IdentityServer</w:t>
      </w:r>
      <w:r w:rsidRPr="00AF6AF5">
        <w:t>»</w:t>
      </w:r>
      <w:r w:rsidR="00ED750F">
        <w:t xml:space="preserve"> </w:t>
      </w:r>
      <w:r w:rsidR="007B310F">
        <w:t>(см.</w:t>
      </w:r>
      <w:r w:rsidR="00ED750F">
        <w:t xml:space="preserve"> </w:t>
      </w:r>
      <w:r w:rsidR="009F15CE">
        <w:fldChar w:fldCharType="begin"/>
      </w:r>
      <w:r w:rsidR="009F15CE">
        <w:instrText xml:space="preserve"> REF  _Ref124753013 \* Lower \h  \* MERGEFORMAT </w:instrText>
      </w:r>
      <w:r w:rsidR="009F15CE">
        <w:fldChar w:fldCharType="separate"/>
      </w:r>
      <w:r w:rsidR="0021251C">
        <w:t xml:space="preserve">рисунок </w:t>
      </w:r>
      <w:r w:rsidR="0021251C">
        <w:rPr>
          <w:noProof/>
        </w:rPr>
        <w:t>46</w:t>
      </w:r>
      <w:r w:rsidR="009F15CE">
        <w:fldChar w:fldCharType="end"/>
      </w:r>
      <w:r w:rsidR="007B310F">
        <w:t>)</w:t>
      </w:r>
      <w:r w:rsidRPr="00AF6AF5">
        <w:t>.</w:t>
      </w:r>
    </w:p>
    <w:p w14:paraId="3ECF6A20" w14:textId="77777777" w:rsidR="007B310F" w:rsidRDefault="007B310F" w:rsidP="00371399">
      <w:pPr>
        <w:pStyle w:val="af7"/>
      </w:pPr>
      <w:r>
        <w:rPr>
          <w:lang w:eastAsia="ru-RU"/>
        </w:rPr>
        <w:drawing>
          <wp:inline distT="0" distB="0" distL="0" distR="0" wp14:anchorId="3199ABB0" wp14:editId="46639282">
            <wp:extent cx="6480175" cy="2189480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91DE6" w14:textId="32ABFD36" w:rsidR="007B310F" w:rsidRPr="00927B04" w:rsidRDefault="007B310F" w:rsidP="00371399">
      <w:pPr>
        <w:pStyle w:val="a6"/>
      </w:pPr>
      <w:bookmarkStart w:id="286" w:name="_Ref124753013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46</w:t>
        </w:r>
      </w:fldSimple>
      <w:bookmarkEnd w:id="286"/>
      <w:r w:rsidRPr="00927B04">
        <w:t>.</w:t>
      </w:r>
      <w:r w:rsidR="00ED750F">
        <w:t xml:space="preserve"> </w:t>
      </w:r>
      <w:r w:rsidRPr="00AF6AF5">
        <w:t>Авторизация</w:t>
      </w:r>
      <w:r w:rsidR="00ED750F">
        <w:t xml:space="preserve"> </w:t>
      </w:r>
      <w:r w:rsidRPr="00AF6AF5">
        <w:t>через</w:t>
      </w:r>
      <w:r w:rsidR="00ED750F">
        <w:t xml:space="preserve"> </w:t>
      </w:r>
      <w:r w:rsidRPr="00AF6AF5">
        <w:rPr>
          <w:lang w:val="en-US"/>
        </w:rPr>
        <w:t>IdentityServer</w:t>
      </w:r>
    </w:p>
    <w:p w14:paraId="164109E9" w14:textId="7315498D" w:rsidR="00AF6AF5" w:rsidRPr="00AF6AF5" w:rsidRDefault="00AF6AF5" w:rsidP="00371399">
      <w:r w:rsidRPr="00AF6AF5">
        <w:t>Для</w:t>
      </w:r>
      <w:r w:rsidR="00ED750F">
        <w:t xml:space="preserve"> </w:t>
      </w:r>
      <w:r w:rsidRPr="00AF6AF5">
        <w:t>настройки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роли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Smart</w:t>
      </w:r>
      <w:r w:rsidR="00ED750F">
        <w:t xml:space="preserve"> </w:t>
      </w:r>
      <w:r w:rsidRPr="00AF6AF5">
        <w:t>Forms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перейти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раздел</w:t>
      </w:r>
      <w:r w:rsidR="00ED750F">
        <w:t xml:space="preserve"> </w:t>
      </w:r>
      <w:r w:rsidRPr="00AF6AF5">
        <w:t>«Права</w:t>
      </w:r>
      <w:r w:rsidR="00ED750F">
        <w:t xml:space="preserve"> </w:t>
      </w:r>
      <w:r w:rsidRPr="00AF6AF5">
        <w:t>доступа»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левом</w:t>
      </w:r>
      <w:r w:rsidR="00ED750F">
        <w:t xml:space="preserve"> </w:t>
      </w:r>
      <w:r w:rsidRPr="00AF6AF5">
        <w:t>меню.</w:t>
      </w:r>
      <w:r w:rsidR="00ED750F">
        <w:t xml:space="preserve"> </w:t>
      </w:r>
      <w:r w:rsidRPr="00AF6AF5">
        <w:t>Справа</w:t>
      </w:r>
      <w:r w:rsidR="00ED750F">
        <w:t xml:space="preserve"> </w:t>
      </w:r>
      <w:r w:rsidRPr="00AF6AF5">
        <w:t>откроется</w:t>
      </w:r>
      <w:r w:rsidR="00ED750F">
        <w:t xml:space="preserve"> </w:t>
      </w:r>
      <w:r w:rsidRPr="00AF6AF5">
        <w:t>список</w:t>
      </w:r>
      <w:r w:rsidR="00ED750F">
        <w:t xml:space="preserve"> </w:t>
      </w:r>
      <w:r w:rsidRPr="00AF6AF5">
        <w:t>добавленных</w:t>
      </w:r>
      <w:r w:rsidR="00ED750F">
        <w:t xml:space="preserve"> </w:t>
      </w:r>
      <w:r w:rsidRPr="00AF6AF5">
        <w:t>в</w:t>
      </w:r>
      <w:r w:rsidR="00ED750F">
        <w:t xml:space="preserve"> </w:t>
      </w:r>
      <w:r w:rsidR="00927B04">
        <w:t>системе</w:t>
      </w:r>
      <w:r w:rsidR="00ED750F">
        <w:t xml:space="preserve"> </w:t>
      </w:r>
      <w:r w:rsidRPr="00AF6AF5">
        <w:lastRenderedPageBreak/>
        <w:t>ролей.</w:t>
      </w:r>
      <w:r w:rsidR="00ED750F">
        <w:t xml:space="preserve"> </w:t>
      </w:r>
      <w:r w:rsidRPr="00AF6AF5">
        <w:t>При</w:t>
      </w:r>
      <w:r w:rsidR="00ED750F">
        <w:t xml:space="preserve"> </w:t>
      </w:r>
      <w:r w:rsidRPr="00AF6AF5">
        <w:t>выборе</w:t>
      </w:r>
      <w:r w:rsidR="00ED750F">
        <w:t xml:space="preserve"> </w:t>
      </w:r>
      <w:r w:rsidRPr="00AF6AF5">
        <w:t>роли</w:t>
      </w:r>
      <w:r w:rsidR="00ED750F">
        <w:t xml:space="preserve"> </w:t>
      </w:r>
      <w:r w:rsidRPr="00AF6AF5">
        <w:t>открывается</w:t>
      </w:r>
      <w:r w:rsidR="00ED750F">
        <w:t xml:space="preserve"> </w:t>
      </w:r>
      <w:r w:rsidRPr="00AF6AF5">
        <w:t>область</w:t>
      </w:r>
      <w:r w:rsidR="00ED750F">
        <w:t xml:space="preserve"> </w:t>
      </w:r>
      <w:r w:rsidRPr="00AF6AF5">
        <w:t>«Разграничение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доступа»</w:t>
      </w:r>
      <w:r w:rsidR="00ED750F">
        <w:t xml:space="preserve"> </w:t>
      </w:r>
      <w:r w:rsidRPr="00AF6AF5">
        <w:t>(</w:t>
      </w:r>
      <w:r w:rsidR="00927B04">
        <w:t>см.</w:t>
      </w:r>
      <w:r w:rsidR="00ED750F">
        <w:t xml:space="preserve"> </w:t>
      </w:r>
      <w:r w:rsidR="009F15CE">
        <w:fldChar w:fldCharType="begin"/>
      </w:r>
      <w:r w:rsidR="009F15CE">
        <w:instrText xml:space="preserve"> REF  _Ref124753956 \* Lower \h  \* MERGEFORMAT </w:instrText>
      </w:r>
      <w:r w:rsidR="009F15CE">
        <w:fldChar w:fldCharType="separate"/>
      </w:r>
      <w:r w:rsidR="0021251C">
        <w:t xml:space="preserve">рисунок </w:t>
      </w:r>
      <w:r w:rsidR="0021251C">
        <w:rPr>
          <w:noProof/>
        </w:rPr>
        <w:t>47</w:t>
      </w:r>
      <w:r w:rsidR="009F15CE">
        <w:fldChar w:fldCharType="end"/>
      </w:r>
      <w:r w:rsidRPr="00AF6AF5">
        <w:t>).</w:t>
      </w:r>
    </w:p>
    <w:p w14:paraId="25121A62" w14:textId="77777777" w:rsidR="00927B04" w:rsidRDefault="00AF6AF5" w:rsidP="00371399">
      <w:pPr>
        <w:pStyle w:val="af7"/>
      </w:pPr>
      <w:r w:rsidRPr="00AF6AF5">
        <w:rPr>
          <w:lang w:eastAsia="ru-RU"/>
        </w:rPr>
        <w:drawing>
          <wp:inline distT="0" distB="0" distL="0" distR="0" wp14:anchorId="38635E71" wp14:editId="214391FD">
            <wp:extent cx="6476365" cy="1668780"/>
            <wp:effectExtent l="0" t="0" r="635" b="7620"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5DC3A" w14:textId="4EF6332E" w:rsidR="00AF6AF5" w:rsidRPr="00AF6AF5" w:rsidRDefault="00927B04" w:rsidP="00371399">
      <w:pPr>
        <w:pStyle w:val="a6"/>
      </w:pPr>
      <w:bookmarkStart w:id="287" w:name="_Ref124753956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47</w:t>
        </w:r>
      </w:fldSimple>
      <w:bookmarkEnd w:id="287"/>
      <w:r>
        <w:t>.</w:t>
      </w:r>
      <w:r w:rsidR="00ED750F">
        <w:t xml:space="preserve"> </w:t>
      </w:r>
      <w:r>
        <w:t>Настройка</w:t>
      </w:r>
      <w:r w:rsidR="00ED750F">
        <w:t xml:space="preserve"> </w:t>
      </w:r>
      <w:r>
        <w:t>прав</w:t>
      </w:r>
      <w:r w:rsidR="00ED750F">
        <w:t xml:space="preserve"> </w:t>
      </w:r>
      <w:r>
        <w:t>доступа</w:t>
      </w:r>
      <w:r w:rsidR="00ED750F">
        <w:t xml:space="preserve"> </w:t>
      </w:r>
      <w:r>
        <w:t>по</w:t>
      </w:r>
      <w:r w:rsidR="00ED750F">
        <w:t xml:space="preserve"> </w:t>
      </w:r>
      <w:r>
        <w:t>ролям</w:t>
      </w:r>
    </w:p>
    <w:p w14:paraId="7214B545" w14:textId="74DF31C1" w:rsidR="00AF6AF5" w:rsidRPr="00AF6AF5" w:rsidRDefault="00AF6AF5" w:rsidP="00371399">
      <w:r w:rsidRPr="00AF6AF5">
        <w:t>Меню</w:t>
      </w:r>
      <w:r w:rsidR="00ED750F">
        <w:t xml:space="preserve"> </w:t>
      </w:r>
      <w:r w:rsidRPr="00AF6AF5">
        <w:t>настройки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Smart</w:t>
      </w:r>
      <w:r w:rsidR="00ED750F">
        <w:t xml:space="preserve"> </w:t>
      </w:r>
      <w:r w:rsidRPr="00AF6AF5">
        <w:t>Forms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настроить</w:t>
      </w:r>
      <w:r w:rsidR="00ED750F">
        <w:t xml:space="preserve"> </w:t>
      </w:r>
      <w:r w:rsidRPr="00AF6AF5">
        <w:t>права:</w:t>
      </w:r>
    </w:p>
    <w:p w14:paraId="1F7B108E" w14:textId="6E3774CA" w:rsidR="00AF6AF5" w:rsidRPr="00AF6AF5" w:rsidRDefault="00AF6AF5">
      <w:pPr>
        <w:pStyle w:val="afa"/>
        <w:numPr>
          <w:ilvl w:val="0"/>
          <w:numId w:val="28"/>
        </w:numPr>
      </w:pPr>
      <w:r w:rsidRPr="00AF6AF5">
        <w:t>к</w:t>
      </w:r>
      <w:r w:rsidR="00ED750F">
        <w:t xml:space="preserve"> </w:t>
      </w:r>
      <w:r w:rsidRPr="00AF6AF5">
        <w:t>группам</w:t>
      </w:r>
      <w:r w:rsidR="00ED750F">
        <w:t xml:space="preserve"> </w:t>
      </w:r>
      <w:r w:rsidRPr="00AF6AF5">
        <w:t>показателей</w:t>
      </w:r>
      <w:r w:rsidR="00ED750F">
        <w:t xml:space="preserve"> </w:t>
      </w:r>
      <w:r w:rsidRPr="00AF6AF5">
        <w:t>(установить</w:t>
      </w:r>
      <w:r w:rsidR="00ED750F">
        <w:t xml:space="preserve"> </w:t>
      </w:r>
      <w:r w:rsidRPr="00AF6AF5">
        <w:t>доступ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каждой</w:t>
      </w:r>
      <w:r w:rsidR="00ED750F">
        <w:t xml:space="preserve"> </w:t>
      </w:r>
      <w:r w:rsidRPr="00AF6AF5">
        <w:t>роли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ввод,</w:t>
      </w:r>
      <w:r w:rsidR="00ED750F">
        <w:t xml:space="preserve"> </w:t>
      </w:r>
      <w:r w:rsidRPr="00AF6AF5">
        <w:t>редактирование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просмотр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группах</w:t>
      </w:r>
      <w:r w:rsidR="00ED750F">
        <w:t xml:space="preserve"> </w:t>
      </w:r>
      <w:r w:rsidRPr="00AF6AF5">
        <w:t>показателей);</w:t>
      </w:r>
    </w:p>
    <w:p w14:paraId="4F36CE0F" w14:textId="3D016C6D" w:rsidR="00AF6AF5" w:rsidRPr="00AF6AF5" w:rsidRDefault="00AF6AF5">
      <w:pPr>
        <w:pStyle w:val="afa"/>
        <w:numPr>
          <w:ilvl w:val="0"/>
          <w:numId w:val="28"/>
        </w:numPr>
      </w:pPr>
      <w:r w:rsidRPr="00AF6AF5">
        <w:t>к</w:t>
      </w:r>
      <w:r w:rsidR="00ED750F">
        <w:t xml:space="preserve"> </w:t>
      </w:r>
      <w:r w:rsidRPr="00AF6AF5">
        <w:t>реестровому</w:t>
      </w:r>
      <w:r w:rsidR="00ED750F">
        <w:t xml:space="preserve"> </w:t>
      </w:r>
      <w:r w:rsidRPr="00AF6AF5">
        <w:t>вводу</w:t>
      </w:r>
      <w:r w:rsidR="00ED750F">
        <w:t xml:space="preserve"> </w:t>
      </w:r>
      <w:r w:rsidRPr="00AF6AF5">
        <w:t>(установить</w:t>
      </w:r>
      <w:r w:rsidR="00ED750F">
        <w:t xml:space="preserve"> </w:t>
      </w:r>
      <w:r w:rsidRPr="00AF6AF5">
        <w:t>доступ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каждой</w:t>
      </w:r>
      <w:r w:rsidR="00ED750F">
        <w:t xml:space="preserve"> </w:t>
      </w:r>
      <w:r w:rsidRPr="00AF6AF5">
        <w:t>роли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ввод,</w:t>
      </w:r>
      <w:r w:rsidR="00ED750F">
        <w:t xml:space="preserve"> </w:t>
      </w:r>
      <w:r w:rsidRPr="00AF6AF5">
        <w:t>редактирование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просмотр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реестровом</w:t>
      </w:r>
      <w:r w:rsidR="00ED750F">
        <w:t xml:space="preserve"> </w:t>
      </w:r>
      <w:r w:rsidRPr="00AF6AF5">
        <w:t>вводе);</w:t>
      </w:r>
    </w:p>
    <w:p w14:paraId="048BF151" w14:textId="2B92CAE8" w:rsidR="00AF6AF5" w:rsidRPr="00AF6AF5" w:rsidRDefault="00AF6AF5">
      <w:pPr>
        <w:pStyle w:val="afa"/>
        <w:numPr>
          <w:ilvl w:val="0"/>
          <w:numId w:val="28"/>
        </w:numPr>
      </w:pPr>
      <w:r w:rsidRPr="00AF6AF5">
        <w:t>по</w:t>
      </w:r>
      <w:r w:rsidR="00ED750F">
        <w:t xml:space="preserve"> </w:t>
      </w:r>
      <w:r w:rsidRPr="00AF6AF5">
        <w:t>умолчанию</w:t>
      </w:r>
      <w:r w:rsidR="00ED750F">
        <w:t xml:space="preserve"> </w:t>
      </w:r>
      <w:r w:rsidRPr="00AF6AF5">
        <w:t>(настроить</w:t>
      </w:r>
      <w:r w:rsidR="00ED750F">
        <w:t xml:space="preserve"> </w:t>
      </w:r>
      <w:r w:rsidRPr="00AF6AF5">
        <w:t>права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новых</w:t>
      </w:r>
      <w:r w:rsidR="00ED750F">
        <w:t xml:space="preserve"> </w:t>
      </w:r>
      <w:r w:rsidRPr="00AF6AF5">
        <w:t>(только</w:t>
      </w:r>
      <w:r w:rsidR="00ED750F">
        <w:t xml:space="preserve"> </w:t>
      </w:r>
      <w:r w:rsidRPr="00AF6AF5">
        <w:t>созданных)</w:t>
      </w:r>
      <w:r w:rsidR="00ED750F">
        <w:t xml:space="preserve"> </w:t>
      </w:r>
      <w:r w:rsidRPr="00AF6AF5">
        <w:t>элементов);</w:t>
      </w:r>
    </w:p>
    <w:p w14:paraId="07B55811" w14:textId="79BB40FD" w:rsidR="00AF6AF5" w:rsidRPr="00AF6AF5" w:rsidRDefault="00AF6AF5">
      <w:pPr>
        <w:pStyle w:val="afa"/>
        <w:numPr>
          <w:ilvl w:val="0"/>
          <w:numId w:val="28"/>
        </w:numPr>
      </w:pPr>
      <w:r w:rsidRPr="00AF6AF5">
        <w:t>на</w:t>
      </w:r>
      <w:r w:rsidR="00ED750F">
        <w:t xml:space="preserve"> </w:t>
      </w:r>
      <w:r w:rsidRPr="00AF6AF5">
        <w:t>действия,</w:t>
      </w:r>
      <w:r w:rsidR="00ED750F">
        <w:t xml:space="preserve"> </w:t>
      </w:r>
      <w:r w:rsidRPr="00AF6AF5">
        <w:t>возможные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роли,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Smart</w:t>
      </w:r>
      <w:r w:rsidR="00ED750F">
        <w:t xml:space="preserve"> </w:t>
      </w:r>
      <w:r w:rsidRPr="00AF6AF5">
        <w:t>Forms</w:t>
      </w:r>
      <w:r w:rsidR="00ED750F">
        <w:t xml:space="preserve"> </w:t>
      </w:r>
      <w:r w:rsidRPr="00AF6AF5">
        <w:t>(функциональные</w:t>
      </w:r>
      <w:r w:rsidR="00ED750F">
        <w:t xml:space="preserve"> </w:t>
      </w:r>
      <w:r w:rsidRPr="00AF6AF5">
        <w:t>права).</w:t>
      </w:r>
    </w:p>
    <w:p w14:paraId="53003B06" w14:textId="38EED6E7" w:rsidR="00AF6AF5" w:rsidRPr="00AF6AF5" w:rsidRDefault="00AF6AF5" w:rsidP="00371399">
      <w:r w:rsidRPr="00AF6AF5">
        <w:t>Также</w:t>
      </w:r>
      <w:r w:rsidR="00ED750F">
        <w:t xml:space="preserve"> </w:t>
      </w:r>
      <w:r w:rsidRPr="00AF6AF5">
        <w:t>в</w:t>
      </w:r>
      <w:r w:rsidR="00ED750F">
        <w:t xml:space="preserve"> </w:t>
      </w:r>
      <w:r w:rsidR="00927B04">
        <w:t>системе</w:t>
      </w:r>
      <w:r w:rsidR="00ED750F">
        <w:t xml:space="preserve"> </w:t>
      </w:r>
      <w:r w:rsidRPr="00AF6AF5">
        <w:t>предусмотрена</w:t>
      </w:r>
      <w:r w:rsidR="00ED750F">
        <w:t xml:space="preserve"> </w:t>
      </w:r>
      <w:r w:rsidRPr="00AF6AF5">
        <w:t>возможность</w:t>
      </w:r>
      <w:r w:rsidR="00ED750F">
        <w:t xml:space="preserve"> </w:t>
      </w:r>
      <w:r w:rsidRPr="00AF6AF5">
        <w:t>настройки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создаваемые</w:t>
      </w:r>
      <w:r w:rsidR="00ED750F">
        <w:t xml:space="preserve"> </w:t>
      </w:r>
      <w:r w:rsidRPr="00AF6AF5">
        <w:t>элементы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всех</w:t>
      </w:r>
      <w:r w:rsidR="00ED750F">
        <w:t xml:space="preserve"> </w:t>
      </w:r>
      <w:r w:rsidRPr="00AF6AF5">
        <w:t>имеющихся</w:t>
      </w:r>
      <w:r w:rsidR="00ED750F">
        <w:t xml:space="preserve"> </w:t>
      </w:r>
      <w:r w:rsidRPr="00AF6AF5">
        <w:t>ролей</w:t>
      </w:r>
    </w:p>
    <w:p w14:paraId="4AE52D85" w14:textId="14BC7F2E" w:rsidR="00AF6AF5" w:rsidRPr="00AF6AF5" w:rsidRDefault="00AF6AF5" w:rsidP="00371399">
      <w:pPr>
        <w:pStyle w:val="3"/>
      </w:pPr>
      <w:bookmarkStart w:id="288" w:name="_Toc126141097"/>
      <w:r w:rsidRPr="00AF6AF5">
        <w:t>Настройка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группам</w:t>
      </w:r>
      <w:r w:rsidR="00ED750F">
        <w:t xml:space="preserve"> </w:t>
      </w:r>
      <w:r w:rsidRPr="00AF6AF5">
        <w:t>показателей</w:t>
      </w:r>
      <w:bookmarkEnd w:id="288"/>
    </w:p>
    <w:p w14:paraId="55102713" w14:textId="5FC60E93" w:rsidR="00AF6AF5" w:rsidRPr="00AF6AF5" w:rsidRDefault="00AF6AF5" w:rsidP="00371399">
      <w:r w:rsidRPr="00AF6AF5">
        <w:t>На</w:t>
      </w:r>
      <w:r w:rsidR="00ED750F">
        <w:t xml:space="preserve"> </w:t>
      </w:r>
      <w:r w:rsidRPr="00AF6AF5">
        <w:t>вкладке</w:t>
      </w:r>
      <w:r w:rsidR="00ED750F">
        <w:t xml:space="preserve"> </w:t>
      </w:r>
      <w:r w:rsidRPr="00AF6AF5">
        <w:t>«Группы</w:t>
      </w:r>
      <w:r w:rsidR="00ED750F">
        <w:t xml:space="preserve"> </w:t>
      </w:r>
      <w:r w:rsidRPr="00AF6AF5">
        <w:t>показателей»</w:t>
      </w:r>
      <w:r w:rsidR="00ED750F">
        <w:t xml:space="preserve"> </w:t>
      </w:r>
      <w:r w:rsidR="00927B04">
        <w:t>в</w:t>
      </w:r>
      <w:r w:rsidR="00ED750F">
        <w:t xml:space="preserve"> </w:t>
      </w:r>
      <w:r w:rsidRPr="00AF6AF5">
        <w:t>области</w:t>
      </w:r>
      <w:r w:rsidR="00ED750F">
        <w:t xml:space="preserve"> </w:t>
      </w:r>
      <w:r w:rsidRPr="00AF6AF5">
        <w:t>настроек</w:t>
      </w:r>
      <w:r w:rsidR="00ED750F">
        <w:t xml:space="preserve"> </w:t>
      </w:r>
      <w:r w:rsidRPr="00AF6AF5">
        <w:t>«Разграничение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доступа»</w:t>
      </w:r>
      <w:r w:rsidR="00ED750F">
        <w:t xml:space="preserve"> </w:t>
      </w:r>
      <w:r w:rsidRPr="00AF6AF5">
        <w:t>можно</w:t>
      </w:r>
      <w:r w:rsidR="00ED750F">
        <w:t xml:space="preserve"> </w:t>
      </w:r>
      <w:r w:rsidRPr="00AF6AF5">
        <w:t>настроить</w:t>
      </w:r>
      <w:r w:rsidR="00ED750F">
        <w:t xml:space="preserve"> </w:t>
      </w:r>
      <w:r w:rsidRPr="00AF6AF5">
        <w:t>доступ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пользователей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определённой</w:t>
      </w:r>
      <w:r w:rsidR="00ED750F">
        <w:t xml:space="preserve"> </w:t>
      </w:r>
      <w:r w:rsidRPr="00AF6AF5">
        <w:t>ролью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просмотру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записи</w:t>
      </w:r>
      <w:r w:rsidR="00ED750F">
        <w:t xml:space="preserve"> </w:t>
      </w:r>
      <w:r w:rsidRPr="00AF6AF5">
        <w:t>данных.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настройки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группам</w:t>
      </w:r>
      <w:r w:rsidR="00ED750F">
        <w:t xml:space="preserve"> </w:t>
      </w:r>
      <w:r w:rsidRPr="00AF6AF5">
        <w:t>показателей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выполнить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действия:</w:t>
      </w:r>
    </w:p>
    <w:p w14:paraId="67B7E2FC" w14:textId="4E78183D" w:rsidR="00AF6AF5" w:rsidRPr="00AF6AF5" w:rsidRDefault="00AF6AF5">
      <w:pPr>
        <w:pStyle w:val="afa"/>
        <w:numPr>
          <w:ilvl w:val="0"/>
          <w:numId w:val="29"/>
        </w:numPr>
      </w:pPr>
      <w:r w:rsidRPr="00AF6AF5">
        <w:t>Выбрать</w:t>
      </w:r>
      <w:r w:rsidR="00ED750F">
        <w:t xml:space="preserve"> </w:t>
      </w:r>
      <w:r w:rsidRPr="00AF6AF5">
        <w:t>роль</w:t>
      </w:r>
      <w:r w:rsidR="00ED750F">
        <w:t xml:space="preserve"> </w:t>
      </w:r>
      <w:r w:rsidRPr="00AF6AF5">
        <w:t>из</w:t>
      </w:r>
      <w:r w:rsidR="00ED750F">
        <w:t xml:space="preserve"> </w:t>
      </w:r>
      <w:r w:rsidRPr="00AF6AF5">
        <w:t>списка</w:t>
      </w:r>
      <w:r w:rsidR="00ED750F">
        <w:t xml:space="preserve"> </w:t>
      </w:r>
      <w:r w:rsidRPr="00AF6AF5">
        <w:t>ролей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разделе</w:t>
      </w:r>
      <w:r w:rsidR="00ED750F">
        <w:t xml:space="preserve"> </w:t>
      </w:r>
      <w:r w:rsidRPr="00AF6AF5">
        <w:t>«Права</w:t>
      </w:r>
      <w:r w:rsidR="00ED750F">
        <w:t xml:space="preserve"> </w:t>
      </w:r>
      <w:r w:rsidRPr="00AF6AF5">
        <w:t>доступа»</w:t>
      </w:r>
      <w:r w:rsidR="00ED750F">
        <w:t xml:space="preserve"> </w:t>
      </w:r>
      <w:r w:rsidRPr="00AF6AF5">
        <w:t>компонента</w:t>
      </w:r>
      <w:r w:rsidR="00ED750F">
        <w:t xml:space="preserve"> </w:t>
      </w:r>
      <w:r w:rsidRPr="00AF6AF5">
        <w:t>«Smart</w:t>
      </w:r>
      <w:r w:rsidR="00ED750F">
        <w:t xml:space="preserve"> </w:t>
      </w:r>
      <w:r w:rsidRPr="00AF6AF5">
        <w:t>Forms»</w:t>
      </w:r>
      <w:r w:rsidR="00ED750F">
        <w:t xml:space="preserve"> </w:t>
      </w:r>
      <w:r w:rsidR="00927B04">
        <w:t>и</w:t>
      </w:r>
      <w:r w:rsidR="00ED750F">
        <w:t xml:space="preserve"> </w:t>
      </w:r>
      <w:r w:rsidR="00927B04">
        <w:t>вкладку</w:t>
      </w:r>
      <w:r w:rsidR="00ED750F">
        <w:t xml:space="preserve"> </w:t>
      </w:r>
      <w:r w:rsidR="00927B04">
        <w:t>«Группы</w:t>
      </w:r>
      <w:r w:rsidR="00ED750F">
        <w:t xml:space="preserve"> </w:t>
      </w:r>
      <w:r w:rsidR="00927B04">
        <w:t>показателей»</w:t>
      </w:r>
      <w:r w:rsidR="00ED750F">
        <w:t xml:space="preserve"> </w:t>
      </w:r>
      <w:r w:rsidR="00927B04">
        <w:t>в</w:t>
      </w:r>
      <w:r w:rsidR="00ED750F">
        <w:t xml:space="preserve"> </w:t>
      </w:r>
      <w:r w:rsidR="00927B04">
        <w:t>рабочей</w:t>
      </w:r>
      <w:r w:rsidR="00ED750F">
        <w:t xml:space="preserve"> </w:t>
      </w:r>
      <w:r w:rsidR="00927B04">
        <w:t>области</w:t>
      </w:r>
      <w:r w:rsidR="00ED750F">
        <w:t xml:space="preserve"> </w:t>
      </w:r>
      <w:r w:rsidRPr="00AF6AF5">
        <w:t>(</w:t>
      </w:r>
      <w:r w:rsidR="00927B04">
        <w:t>см.</w:t>
      </w:r>
      <w:r w:rsidR="00ED750F">
        <w:t xml:space="preserve"> </w:t>
      </w:r>
      <w:r w:rsidR="00927B04">
        <w:fldChar w:fldCharType="begin"/>
      </w:r>
      <w:r w:rsidR="00927B04">
        <w:instrText xml:space="preserve"> REF _Ref124753528 \h </w:instrText>
      </w:r>
      <w:r w:rsidR="00927B04">
        <w:fldChar w:fldCharType="separate"/>
      </w:r>
      <w:r w:rsidR="0021251C">
        <w:t xml:space="preserve">Рисунок </w:t>
      </w:r>
      <w:r w:rsidR="0021251C">
        <w:rPr>
          <w:noProof/>
        </w:rPr>
        <w:t>48</w:t>
      </w:r>
      <w:r w:rsidR="00927B04">
        <w:fldChar w:fldCharType="end"/>
      </w:r>
      <w:r w:rsidRPr="00AF6AF5">
        <w:t>).</w:t>
      </w:r>
    </w:p>
    <w:p w14:paraId="69D544B8" w14:textId="77777777" w:rsidR="00927B04" w:rsidRDefault="00927B04" w:rsidP="00371399">
      <w:pPr>
        <w:pStyle w:val="af7"/>
      </w:pPr>
      <w:r>
        <w:rPr>
          <w:lang w:eastAsia="ru-RU"/>
        </w:rPr>
        <w:lastRenderedPageBreak/>
        <w:drawing>
          <wp:inline distT="0" distB="0" distL="0" distR="0" wp14:anchorId="7F3EA0B8" wp14:editId="75D248D2">
            <wp:extent cx="6112800" cy="3034800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12800" cy="30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BCAA5" w14:textId="57F26029" w:rsidR="00AF6AF5" w:rsidRPr="00AF6AF5" w:rsidRDefault="00927B04" w:rsidP="00371399">
      <w:pPr>
        <w:pStyle w:val="a6"/>
      </w:pPr>
      <w:bookmarkStart w:id="289" w:name="_Ref124753528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48</w:t>
        </w:r>
      </w:fldSimple>
      <w:bookmarkEnd w:id="289"/>
      <w:r>
        <w:t>.</w:t>
      </w:r>
      <w:r w:rsidR="00ED750F">
        <w:t xml:space="preserve"> </w:t>
      </w:r>
      <w:r w:rsidRPr="00927B04">
        <w:t>Настройки</w:t>
      </w:r>
      <w:r w:rsidR="00ED750F">
        <w:t xml:space="preserve"> </w:t>
      </w:r>
      <w:r w:rsidRPr="00927B04">
        <w:t>на</w:t>
      </w:r>
      <w:r w:rsidR="00ED750F">
        <w:t xml:space="preserve"> </w:t>
      </w:r>
      <w:r w:rsidRPr="00927B04">
        <w:t>вкладке</w:t>
      </w:r>
      <w:r w:rsidR="00ED750F">
        <w:t xml:space="preserve"> </w:t>
      </w:r>
      <w:r w:rsidRPr="00927B04">
        <w:t>«Группы</w:t>
      </w:r>
      <w:r w:rsidR="00ED750F">
        <w:t xml:space="preserve"> </w:t>
      </w:r>
      <w:r w:rsidRPr="00927B04">
        <w:t>показателей»</w:t>
      </w:r>
    </w:p>
    <w:p w14:paraId="1478EE82" w14:textId="04956757" w:rsidR="00AF6AF5" w:rsidRPr="00AF6AF5" w:rsidRDefault="00AF6AF5">
      <w:pPr>
        <w:pStyle w:val="afa"/>
        <w:numPr>
          <w:ilvl w:val="0"/>
          <w:numId w:val="29"/>
        </w:numPr>
      </w:pPr>
      <w:r w:rsidRPr="00AF6AF5">
        <w:t>Раскрыть</w:t>
      </w:r>
      <w:r w:rsidR="00ED750F">
        <w:t xml:space="preserve"> </w:t>
      </w:r>
      <w:r w:rsidRPr="00AF6AF5">
        <w:t>дерево</w:t>
      </w:r>
      <w:r w:rsidR="00ED750F">
        <w:t xml:space="preserve"> </w:t>
      </w:r>
      <w:r w:rsidRPr="00AF6AF5">
        <w:t>групп</w:t>
      </w:r>
      <w:r w:rsidR="00ED750F">
        <w:t xml:space="preserve"> </w:t>
      </w:r>
      <w:r w:rsidRPr="00AF6AF5">
        <w:t>показателей</w:t>
      </w:r>
      <w:r w:rsidR="00ED750F">
        <w:t xml:space="preserve"> </w:t>
      </w:r>
      <w:r w:rsidRPr="00AF6AF5">
        <w:t>до</w:t>
      </w:r>
      <w:r w:rsidR="00ED750F">
        <w:t xml:space="preserve"> </w:t>
      </w:r>
      <w:r w:rsidRPr="00AF6AF5">
        <w:t>требуемого</w:t>
      </w:r>
      <w:r w:rsidR="00ED750F">
        <w:t xml:space="preserve"> </w:t>
      </w:r>
      <w:r w:rsidRPr="00AF6AF5">
        <w:t>элемента.</w:t>
      </w:r>
    </w:p>
    <w:p w14:paraId="7E62ACA4" w14:textId="501D5F05" w:rsidR="00AF6AF5" w:rsidRPr="00AF6AF5" w:rsidRDefault="00AF6AF5">
      <w:pPr>
        <w:pStyle w:val="afa"/>
        <w:numPr>
          <w:ilvl w:val="0"/>
          <w:numId w:val="29"/>
        </w:numPr>
      </w:pPr>
      <w:r w:rsidRPr="00AF6AF5">
        <w:t>Произвести</w:t>
      </w:r>
      <w:r w:rsidR="00ED750F">
        <w:t xml:space="preserve"> </w:t>
      </w:r>
      <w:r w:rsidRPr="00AF6AF5">
        <w:t>отметки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столбцах</w:t>
      </w:r>
      <w:r w:rsidR="00ED750F">
        <w:t xml:space="preserve"> </w:t>
      </w:r>
      <w:r w:rsidRPr="00AF6AF5">
        <w:t>«Чтение»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«Запись»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зависимости</w:t>
      </w:r>
      <w:r w:rsidR="00ED750F">
        <w:t xml:space="preserve"> </w:t>
      </w:r>
      <w:r w:rsidRPr="00AF6AF5">
        <w:t>от</w:t>
      </w:r>
      <w:r w:rsidR="00ED750F">
        <w:t xml:space="preserve"> </w:t>
      </w:r>
      <w:r w:rsidRPr="00AF6AF5">
        <w:t>возможности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данной</w:t>
      </w:r>
      <w:r w:rsidR="00ED750F">
        <w:t xml:space="preserve"> </w:t>
      </w:r>
      <w:r w:rsidRPr="00AF6AF5">
        <w:t>роли</w:t>
      </w:r>
      <w:r w:rsidR="00ED750F">
        <w:t xml:space="preserve"> </w:t>
      </w:r>
      <w:r w:rsidRPr="00AF6AF5">
        <w:t>просмотра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изменения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соответственно.</w:t>
      </w:r>
    </w:p>
    <w:p w14:paraId="2A86115B" w14:textId="46DC1406" w:rsidR="00AF6AF5" w:rsidRPr="00AF6AF5" w:rsidRDefault="00AF6AF5" w:rsidP="00371399">
      <w:r w:rsidRPr="00AF6AF5">
        <w:t>В</w:t>
      </w:r>
      <w:r w:rsidR="00ED750F">
        <w:t xml:space="preserve"> </w:t>
      </w:r>
      <w:r w:rsidRPr="00AF6AF5">
        <w:t>процессе</w:t>
      </w:r>
      <w:r w:rsidR="00ED750F">
        <w:t xml:space="preserve"> </w:t>
      </w:r>
      <w:r w:rsidRPr="00AF6AF5">
        <w:t>отметки</w:t>
      </w:r>
      <w:r w:rsidR="00ED750F">
        <w:t xml:space="preserve"> </w:t>
      </w:r>
      <w:r w:rsidRPr="00AF6AF5">
        <w:t>измерений</w:t>
      </w:r>
      <w:r w:rsidR="00ED750F">
        <w:t xml:space="preserve"> </w:t>
      </w:r>
      <w:r w:rsidRPr="00AF6AF5">
        <w:t>следует</w:t>
      </w:r>
      <w:r w:rsidR="00ED750F">
        <w:t xml:space="preserve"> </w:t>
      </w:r>
      <w:r w:rsidRPr="00AF6AF5">
        <w:t>учитывать:</w:t>
      </w:r>
    </w:p>
    <w:p w14:paraId="74549A9C" w14:textId="02FF6A7A" w:rsidR="00AF6AF5" w:rsidRPr="00AF6AF5" w:rsidRDefault="00AF6AF5">
      <w:pPr>
        <w:pStyle w:val="afa"/>
        <w:numPr>
          <w:ilvl w:val="0"/>
          <w:numId w:val="30"/>
        </w:numPr>
      </w:pPr>
      <w:r w:rsidRPr="00AF6AF5">
        <w:t>отметка</w:t>
      </w:r>
      <w:r w:rsidR="00ED750F">
        <w:t xml:space="preserve"> </w:t>
      </w:r>
      <w:r w:rsidRPr="00AF6AF5">
        <w:t>«Чтение»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видеть</w:t>
      </w:r>
      <w:r w:rsidR="00ED750F">
        <w:t xml:space="preserve"> </w:t>
      </w:r>
      <w:r w:rsidRPr="00AF6AF5">
        <w:t>данные,</w:t>
      </w:r>
      <w:r w:rsidR="00ED750F">
        <w:t xml:space="preserve"> </w:t>
      </w:r>
      <w:r w:rsidRPr="00AF6AF5">
        <w:t>но</w:t>
      </w:r>
      <w:r w:rsidR="00ED750F">
        <w:t xml:space="preserve"> </w:t>
      </w:r>
      <w:r w:rsidRPr="00AF6AF5">
        <w:t>не</w:t>
      </w:r>
      <w:r w:rsidR="00ED750F">
        <w:t xml:space="preserve"> </w:t>
      </w:r>
      <w:r w:rsidRPr="00AF6AF5">
        <w:t>редактировать</w:t>
      </w:r>
      <w:r w:rsidR="00ED750F">
        <w:t xml:space="preserve"> </w:t>
      </w:r>
      <w:r w:rsidRPr="00AF6AF5">
        <w:t>их</w:t>
      </w:r>
      <w:r w:rsidR="00ED750F">
        <w:t xml:space="preserve"> </w:t>
      </w:r>
      <w:r w:rsidRPr="00AF6AF5">
        <w:t>пользователем</w:t>
      </w:r>
      <w:r w:rsidR="00ED750F">
        <w:t xml:space="preserve"> </w:t>
      </w:r>
      <w:r w:rsidRPr="00AF6AF5">
        <w:t>роли;</w:t>
      </w:r>
    </w:p>
    <w:p w14:paraId="6CBC489B" w14:textId="7FCB06E0" w:rsidR="00AF6AF5" w:rsidRPr="00AF6AF5" w:rsidRDefault="00AF6AF5">
      <w:pPr>
        <w:pStyle w:val="afa"/>
        <w:numPr>
          <w:ilvl w:val="0"/>
          <w:numId w:val="30"/>
        </w:numPr>
      </w:pPr>
      <w:r w:rsidRPr="00AF6AF5">
        <w:t>отметка</w:t>
      </w:r>
      <w:r w:rsidR="00ED750F">
        <w:t xml:space="preserve"> </w:t>
      </w:r>
      <w:r w:rsidRPr="00AF6AF5">
        <w:t>«Запись»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видеть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редактировать</w:t>
      </w:r>
      <w:r w:rsidR="00ED750F">
        <w:t xml:space="preserve"> </w:t>
      </w:r>
      <w:r w:rsidRPr="00AF6AF5">
        <w:t>данные</w:t>
      </w:r>
      <w:r w:rsidR="00ED750F">
        <w:t xml:space="preserve"> </w:t>
      </w:r>
      <w:r w:rsidRPr="00AF6AF5">
        <w:t>пользователем</w:t>
      </w:r>
      <w:r w:rsidR="00ED750F">
        <w:t xml:space="preserve"> </w:t>
      </w:r>
      <w:r w:rsidRPr="00AF6AF5">
        <w:t>роли;</w:t>
      </w:r>
    </w:p>
    <w:p w14:paraId="0E3A5EEB" w14:textId="411A6208" w:rsidR="00AF6AF5" w:rsidRPr="00AF6AF5" w:rsidRDefault="00AF6AF5">
      <w:pPr>
        <w:pStyle w:val="afa"/>
        <w:numPr>
          <w:ilvl w:val="0"/>
          <w:numId w:val="30"/>
        </w:numPr>
      </w:pPr>
      <w:r w:rsidRPr="00AF6AF5">
        <w:t>при</w:t>
      </w:r>
      <w:r w:rsidR="00ED750F">
        <w:t xml:space="preserve"> </w:t>
      </w:r>
      <w:r w:rsidRPr="00AF6AF5">
        <w:t>выборе</w:t>
      </w:r>
      <w:r w:rsidR="00ED750F">
        <w:t xml:space="preserve"> </w:t>
      </w:r>
      <w:r w:rsidRPr="00AF6AF5">
        <w:t>поля</w:t>
      </w:r>
      <w:r w:rsidR="00ED750F">
        <w:t xml:space="preserve"> </w:t>
      </w:r>
      <w:r w:rsidRPr="00AF6AF5">
        <w:t>«Запись»</w:t>
      </w:r>
      <w:r w:rsidR="00ED750F">
        <w:t xml:space="preserve"> </w:t>
      </w:r>
      <w:r w:rsidRPr="00AF6AF5">
        <w:t>отметка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выбранные</w:t>
      </w:r>
      <w:r w:rsidR="00ED750F">
        <w:t xml:space="preserve"> </w:t>
      </w:r>
      <w:r w:rsidRPr="00AF6AF5">
        <w:t>элементы</w:t>
      </w:r>
      <w:r w:rsidR="00ED750F">
        <w:t xml:space="preserve"> </w:t>
      </w:r>
      <w:r w:rsidRPr="00AF6AF5">
        <w:t>автоматически</w:t>
      </w:r>
      <w:r w:rsidR="00ED750F">
        <w:t xml:space="preserve"> </w:t>
      </w:r>
      <w:r w:rsidRPr="00AF6AF5">
        <w:t>дублируется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поле</w:t>
      </w:r>
      <w:r w:rsidR="00ED750F">
        <w:t xml:space="preserve"> </w:t>
      </w:r>
      <w:r w:rsidRPr="00AF6AF5">
        <w:t>«Чтение»;</w:t>
      </w:r>
    </w:p>
    <w:p w14:paraId="7058138B" w14:textId="6E7DAE1B" w:rsidR="00AF6AF5" w:rsidRPr="00AF6AF5" w:rsidRDefault="00927B04">
      <w:pPr>
        <w:pStyle w:val="afa"/>
        <w:numPr>
          <w:ilvl w:val="0"/>
          <w:numId w:val="30"/>
        </w:numPr>
      </w:pPr>
      <w:r>
        <w:t>Е</w:t>
      </w:r>
      <w:r w:rsidR="00AF6AF5" w:rsidRPr="00AF6AF5">
        <w:t>сли</w:t>
      </w:r>
      <w:r w:rsidR="00ED750F">
        <w:t xml:space="preserve"> </w:t>
      </w:r>
      <w:r w:rsidR="00AF6AF5" w:rsidRPr="00AF6AF5">
        <w:t>выбрать</w:t>
      </w:r>
      <w:r w:rsidR="00ED750F">
        <w:t xml:space="preserve"> </w:t>
      </w:r>
      <w:r w:rsidR="00AF6AF5" w:rsidRPr="00AF6AF5">
        <w:t>измерение</w:t>
      </w:r>
      <w:r w:rsidR="00ED750F">
        <w:t xml:space="preserve"> </w:t>
      </w:r>
      <w:r w:rsidR="00AF6AF5" w:rsidRPr="00AF6AF5">
        <w:t>или</w:t>
      </w:r>
      <w:r w:rsidR="00ED750F">
        <w:t xml:space="preserve"> </w:t>
      </w:r>
      <w:r w:rsidR="00AF6AF5" w:rsidRPr="00AF6AF5">
        <w:t>папку,</w:t>
      </w:r>
      <w:r w:rsidR="00ED750F">
        <w:t xml:space="preserve"> </w:t>
      </w:r>
      <w:r w:rsidR="00AF6AF5" w:rsidRPr="00AF6AF5">
        <w:t>то</w:t>
      </w:r>
      <w:r w:rsidR="00ED750F">
        <w:t xml:space="preserve"> </w:t>
      </w:r>
      <w:r w:rsidR="00AF6AF5" w:rsidRPr="00AF6AF5">
        <w:t>автоматически</w:t>
      </w:r>
      <w:r w:rsidR="00ED750F">
        <w:t xml:space="preserve"> </w:t>
      </w:r>
      <w:r w:rsidR="00AF6AF5" w:rsidRPr="00AF6AF5">
        <w:t>будут</w:t>
      </w:r>
      <w:r w:rsidR="00ED750F">
        <w:t xml:space="preserve"> </w:t>
      </w:r>
      <w:r w:rsidR="00AF6AF5" w:rsidRPr="00AF6AF5">
        <w:t>выбраны</w:t>
      </w:r>
      <w:r w:rsidR="00ED750F">
        <w:t xml:space="preserve"> </w:t>
      </w:r>
      <w:r w:rsidR="00AF6AF5" w:rsidRPr="00AF6AF5">
        <w:t>все</w:t>
      </w:r>
      <w:r w:rsidR="00ED750F">
        <w:t xml:space="preserve"> </w:t>
      </w:r>
      <w:r w:rsidR="00AF6AF5" w:rsidRPr="00AF6AF5">
        <w:t>конечные</w:t>
      </w:r>
      <w:r w:rsidR="00ED750F">
        <w:t xml:space="preserve"> </w:t>
      </w:r>
      <w:r w:rsidR="00AF6AF5" w:rsidRPr="00AF6AF5">
        <w:t>элементы</w:t>
      </w:r>
      <w:r w:rsidR="00ED750F">
        <w:t xml:space="preserve"> </w:t>
      </w:r>
      <w:r w:rsidR="00AF6AF5" w:rsidRPr="00AF6AF5">
        <w:t>этого</w:t>
      </w:r>
      <w:r w:rsidR="00ED750F">
        <w:t xml:space="preserve"> </w:t>
      </w:r>
      <w:r w:rsidR="00AF6AF5" w:rsidRPr="00AF6AF5">
        <w:t>измерения</w:t>
      </w:r>
      <w:r w:rsidR="00ED750F">
        <w:t xml:space="preserve"> </w:t>
      </w:r>
      <w:r w:rsidR="00AF6AF5" w:rsidRPr="00AF6AF5">
        <w:t>или</w:t>
      </w:r>
      <w:r w:rsidR="00ED750F">
        <w:t xml:space="preserve"> </w:t>
      </w:r>
      <w:r w:rsidR="00AF6AF5" w:rsidRPr="00AF6AF5">
        <w:t>папки;</w:t>
      </w:r>
    </w:p>
    <w:p w14:paraId="7DF2A1D8" w14:textId="5DEC9CF5" w:rsidR="00AF6AF5" w:rsidRPr="00AF6AF5" w:rsidRDefault="00927B04">
      <w:pPr>
        <w:pStyle w:val="afa"/>
        <w:numPr>
          <w:ilvl w:val="0"/>
          <w:numId w:val="30"/>
        </w:numPr>
      </w:pPr>
      <w:r>
        <w:t>Д</w:t>
      </w:r>
      <w:r w:rsidR="00AF6AF5" w:rsidRPr="00AF6AF5">
        <w:t>ля</w:t>
      </w:r>
      <w:r w:rsidR="00ED750F">
        <w:t xml:space="preserve"> </w:t>
      </w:r>
      <w:r w:rsidR="00AF6AF5" w:rsidRPr="00AF6AF5">
        <w:t>предоставления</w:t>
      </w:r>
      <w:r w:rsidR="00ED750F">
        <w:t xml:space="preserve"> </w:t>
      </w:r>
      <w:r w:rsidR="00AF6AF5" w:rsidRPr="00AF6AF5">
        <w:t>доступа</w:t>
      </w:r>
      <w:r w:rsidR="00ED750F">
        <w:t xml:space="preserve"> </w:t>
      </w:r>
      <w:r w:rsidR="00AF6AF5" w:rsidRPr="00AF6AF5">
        <w:t>к</w:t>
      </w:r>
      <w:r w:rsidR="00ED750F">
        <w:t xml:space="preserve"> </w:t>
      </w:r>
      <w:r w:rsidR="00AF6AF5" w:rsidRPr="00AF6AF5">
        <w:t>форме</w:t>
      </w:r>
      <w:r w:rsidR="00ED750F">
        <w:t xml:space="preserve"> </w:t>
      </w:r>
      <w:r w:rsidR="00AF6AF5" w:rsidRPr="00AF6AF5">
        <w:t>ввода</w:t>
      </w:r>
      <w:r w:rsidR="00ED750F">
        <w:t xml:space="preserve"> </w:t>
      </w:r>
      <w:r w:rsidR="00AF6AF5" w:rsidRPr="00AF6AF5">
        <w:t>пользователям</w:t>
      </w:r>
      <w:r w:rsidR="00ED750F">
        <w:t xml:space="preserve"> </w:t>
      </w:r>
      <w:r w:rsidR="00AF6AF5" w:rsidRPr="00AF6AF5">
        <w:t>с</w:t>
      </w:r>
      <w:r w:rsidR="00ED750F">
        <w:t xml:space="preserve"> </w:t>
      </w:r>
      <w:r w:rsidR="00AF6AF5" w:rsidRPr="00AF6AF5">
        <w:t>выбранной</w:t>
      </w:r>
      <w:r w:rsidR="00ED750F">
        <w:t xml:space="preserve"> </w:t>
      </w:r>
      <w:r w:rsidR="00AF6AF5" w:rsidRPr="00AF6AF5">
        <w:t>ролью</w:t>
      </w:r>
      <w:r w:rsidR="00ED750F">
        <w:t xml:space="preserve"> </w:t>
      </w:r>
      <w:r w:rsidR="00AF6AF5" w:rsidRPr="00AF6AF5">
        <w:t>необходимо</w:t>
      </w:r>
      <w:r w:rsidR="00ED750F">
        <w:t xml:space="preserve"> </w:t>
      </w:r>
      <w:r w:rsidR="00AF6AF5" w:rsidRPr="00AF6AF5">
        <w:t>поставить</w:t>
      </w:r>
      <w:r w:rsidR="00ED750F">
        <w:t xml:space="preserve"> </w:t>
      </w:r>
      <w:r w:rsidR="00AF6AF5" w:rsidRPr="00AF6AF5">
        <w:t>отметку</w:t>
      </w:r>
      <w:r w:rsidR="00ED750F">
        <w:t xml:space="preserve"> </w:t>
      </w:r>
      <w:r w:rsidR="00AF6AF5" w:rsidRPr="00AF6AF5">
        <w:t>в</w:t>
      </w:r>
      <w:r w:rsidR="00ED750F">
        <w:t xml:space="preserve"> </w:t>
      </w:r>
      <w:r w:rsidR="00AF6AF5" w:rsidRPr="00AF6AF5">
        <w:t>поле</w:t>
      </w:r>
      <w:r w:rsidR="00ED750F">
        <w:t xml:space="preserve"> </w:t>
      </w:r>
      <w:r w:rsidR="00AF6AF5" w:rsidRPr="00AF6AF5">
        <w:t>«Чтение»</w:t>
      </w:r>
      <w:r w:rsidR="00ED750F">
        <w:t xml:space="preserve"> </w:t>
      </w:r>
      <w:r w:rsidR="00AF6AF5" w:rsidRPr="00AF6AF5">
        <w:t>или</w:t>
      </w:r>
      <w:r w:rsidR="00ED750F">
        <w:t xml:space="preserve"> </w:t>
      </w:r>
      <w:r w:rsidR="00AF6AF5" w:rsidRPr="00AF6AF5">
        <w:t>«Запись»</w:t>
      </w:r>
      <w:r w:rsidR="00ED750F">
        <w:t xml:space="preserve"> </w:t>
      </w:r>
      <w:r w:rsidR="00AF6AF5" w:rsidRPr="00AF6AF5">
        <w:t>хотя</w:t>
      </w:r>
      <w:r w:rsidR="00ED750F">
        <w:t xml:space="preserve"> </w:t>
      </w:r>
      <w:r w:rsidR="00AF6AF5" w:rsidRPr="00AF6AF5">
        <w:t>бы</w:t>
      </w:r>
      <w:r w:rsidR="00ED750F">
        <w:t xml:space="preserve"> </w:t>
      </w:r>
      <w:r w:rsidR="00AF6AF5" w:rsidRPr="00AF6AF5">
        <w:t>к</w:t>
      </w:r>
      <w:r w:rsidR="00ED750F">
        <w:t xml:space="preserve"> </w:t>
      </w:r>
      <w:r w:rsidR="00AF6AF5" w:rsidRPr="00AF6AF5">
        <w:t>одному</w:t>
      </w:r>
      <w:r w:rsidR="00ED750F">
        <w:t xml:space="preserve"> </w:t>
      </w:r>
      <w:r w:rsidR="00AF6AF5" w:rsidRPr="00AF6AF5">
        <w:t>конечному</w:t>
      </w:r>
      <w:r w:rsidR="00ED750F">
        <w:t xml:space="preserve"> </w:t>
      </w:r>
      <w:r w:rsidR="00AF6AF5" w:rsidRPr="00AF6AF5">
        <w:t>элементу</w:t>
      </w:r>
      <w:r w:rsidR="00ED750F">
        <w:t xml:space="preserve"> </w:t>
      </w:r>
      <w:r w:rsidR="00AF6AF5" w:rsidRPr="00AF6AF5">
        <w:t>каждого</w:t>
      </w:r>
      <w:r w:rsidR="00ED750F">
        <w:t xml:space="preserve"> </w:t>
      </w:r>
      <w:r w:rsidR="00AF6AF5" w:rsidRPr="00AF6AF5">
        <w:t>измерения</w:t>
      </w:r>
      <w:r w:rsidR="00ED750F">
        <w:t xml:space="preserve"> </w:t>
      </w:r>
      <w:r w:rsidR="00AF6AF5" w:rsidRPr="00AF6AF5">
        <w:t>группы</w:t>
      </w:r>
      <w:r w:rsidR="00ED750F">
        <w:t xml:space="preserve"> </w:t>
      </w:r>
      <w:r w:rsidR="00AF6AF5" w:rsidRPr="00AF6AF5">
        <w:t>показателей;</w:t>
      </w:r>
    </w:p>
    <w:p w14:paraId="6037E077" w14:textId="59B9B192" w:rsidR="00AF6AF5" w:rsidRPr="00AF6AF5" w:rsidRDefault="00927B04">
      <w:pPr>
        <w:pStyle w:val="afa"/>
        <w:numPr>
          <w:ilvl w:val="0"/>
          <w:numId w:val="30"/>
        </w:numPr>
      </w:pPr>
      <w:r>
        <w:t>Е</w:t>
      </w:r>
      <w:r w:rsidR="00AF6AF5" w:rsidRPr="00AF6AF5">
        <w:t>сли</w:t>
      </w:r>
      <w:r w:rsidR="00ED750F">
        <w:t xml:space="preserve"> </w:t>
      </w:r>
      <w:r w:rsidR="00AF6AF5" w:rsidRPr="00AF6AF5">
        <w:t>группа</w:t>
      </w:r>
      <w:r w:rsidR="00ED750F">
        <w:t xml:space="preserve"> </w:t>
      </w:r>
      <w:r w:rsidR="00AF6AF5" w:rsidRPr="00AF6AF5">
        <w:t>показателей</w:t>
      </w:r>
      <w:r w:rsidR="00ED750F">
        <w:t xml:space="preserve"> </w:t>
      </w:r>
      <w:r w:rsidR="00AF6AF5" w:rsidRPr="00AF6AF5">
        <w:t>помечена</w:t>
      </w:r>
      <w:r w:rsidR="00ED750F">
        <w:t xml:space="preserve"> </w:t>
      </w:r>
      <w:r w:rsidR="00AF6AF5" w:rsidRPr="00AF6AF5">
        <w:t>знаком</w:t>
      </w:r>
      <w:r w:rsidR="00ED750F">
        <w:t xml:space="preserve"> </w:t>
      </w:r>
      <w:r w:rsidR="00AF6AF5" w:rsidRPr="00AF6AF5">
        <w:rPr>
          <w:noProof/>
          <w:lang w:eastAsia="ru-RU"/>
        </w:rPr>
        <w:drawing>
          <wp:inline distT="0" distB="0" distL="0" distR="0" wp14:anchorId="21A05A98" wp14:editId="5D9C6D37">
            <wp:extent cx="226060" cy="198120"/>
            <wp:effectExtent l="0" t="0" r="2540" b="0"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AF5" w:rsidRPr="00AF6AF5">
        <w:t>,</w:t>
      </w:r>
      <w:r w:rsidR="00ED750F">
        <w:t xml:space="preserve"> </w:t>
      </w:r>
      <w:r w:rsidR="00AF6AF5" w:rsidRPr="00AF6AF5">
        <w:t>значит</w:t>
      </w:r>
      <w:r w:rsidR="00ED750F">
        <w:t xml:space="preserve"> </w:t>
      </w:r>
      <w:r w:rsidR="00AF6AF5" w:rsidRPr="00AF6AF5">
        <w:t>выбраны</w:t>
      </w:r>
      <w:r w:rsidR="00ED750F">
        <w:t xml:space="preserve"> </w:t>
      </w:r>
      <w:r w:rsidR="00AF6AF5" w:rsidRPr="00AF6AF5">
        <w:t>все</w:t>
      </w:r>
      <w:r w:rsidR="00ED750F">
        <w:t xml:space="preserve"> </w:t>
      </w:r>
      <w:r w:rsidR="00AF6AF5" w:rsidRPr="00AF6AF5">
        <w:t>элементы</w:t>
      </w:r>
      <w:r w:rsidR="00ED750F">
        <w:t xml:space="preserve"> </w:t>
      </w:r>
      <w:r w:rsidR="00AF6AF5" w:rsidRPr="00AF6AF5">
        <w:t>группы;</w:t>
      </w:r>
    </w:p>
    <w:p w14:paraId="5AAB1EF4" w14:textId="5F91D739" w:rsidR="00AF6AF5" w:rsidRPr="00AF6AF5" w:rsidRDefault="00927B04">
      <w:pPr>
        <w:pStyle w:val="afa"/>
        <w:numPr>
          <w:ilvl w:val="0"/>
          <w:numId w:val="30"/>
        </w:numPr>
      </w:pPr>
      <w:r>
        <w:t>Е</w:t>
      </w:r>
      <w:r w:rsidR="00AF6AF5" w:rsidRPr="00AF6AF5">
        <w:t>сли</w:t>
      </w:r>
      <w:r w:rsidR="00ED750F">
        <w:t xml:space="preserve"> </w:t>
      </w:r>
      <w:r w:rsidR="00AF6AF5" w:rsidRPr="00AF6AF5">
        <w:t>группа</w:t>
      </w:r>
      <w:r w:rsidR="00ED750F">
        <w:t xml:space="preserve"> </w:t>
      </w:r>
      <w:r w:rsidR="00AF6AF5" w:rsidRPr="00AF6AF5">
        <w:t>показателем</w:t>
      </w:r>
      <w:r w:rsidR="00ED750F">
        <w:t xml:space="preserve"> </w:t>
      </w:r>
      <w:r w:rsidR="00AF6AF5" w:rsidRPr="00AF6AF5">
        <w:t>не</w:t>
      </w:r>
      <w:r w:rsidR="00ED750F">
        <w:t xml:space="preserve"> </w:t>
      </w:r>
      <w:r w:rsidR="00AF6AF5" w:rsidRPr="00AF6AF5">
        <w:t>отмечена,</w:t>
      </w:r>
      <w:r w:rsidR="00ED750F">
        <w:t xml:space="preserve"> </w:t>
      </w:r>
      <w:r w:rsidR="00AF6AF5" w:rsidRPr="00AF6AF5">
        <w:t>значит</w:t>
      </w:r>
      <w:r w:rsidR="00ED750F">
        <w:t xml:space="preserve"> </w:t>
      </w:r>
      <w:r w:rsidR="00AF6AF5" w:rsidRPr="00AF6AF5">
        <w:t>она</w:t>
      </w:r>
      <w:r w:rsidR="00ED750F">
        <w:t xml:space="preserve"> </w:t>
      </w:r>
      <w:r w:rsidR="00AF6AF5" w:rsidRPr="00AF6AF5">
        <w:t>не</w:t>
      </w:r>
      <w:r w:rsidR="00ED750F">
        <w:t xml:space="preserve"> </w:t>
      </w:r>
      <w:r w:rsidR="00AF6AF5" w:rsidRPr="00AF6AF5">
        <w:t>доступна</w:t>
      </w:r>
      <w:r w:rsidR="00ED750F">
        <w:t xml:space="preserve"> </w:t>
      </w:r>
      <w:r w:rsidR="00AF6AF5" w:rsidRPr="00AF6AF5">
        <w:t>для</w:t>
      </w:r>
      <w:r w:rsidR="00ED750F">
        <w:t xml:space="preserve"> </w:t>
      </w:r>
      <w:r w:rsidR="00AF6AF5" w:rsidRPr="00AF6AF5">
        <w:t>пользователей</w:t>
      </w:r>
      <w:r w:rsidR="00ED750F">
        <w:t xml:space="preserve"> </w:t>
      </w:r>
      <w:r w:rsidR="00AF6AF5" w:rsidRPr="00AF6AF5">
        <w:t>с</w:t>
      </w:r>
      <w:r w:rsidR="00ED750F">
        <w:t xml:space="preserve"> </w:t>
      </w:r>
      <w:r w:rsidR="00AF6AF5" w:rsidRPr="00AF6AF5">
        <w:t>настраиваемой</w:t>
      </w:r>
      <w:r w:rsidR="00ED750F">
        <w:t xml:space="preserve"> </w:t>
      </w:r>
      <w:r w:rsidR="00AF6AF5" w:rsidRPr="00AF6AF5">
        <w:t>ролью;</w:t>
      </w:r>
    </w:p>
    <w:p w14:paraId="71CF5BCB" w14:textId="40A101B2" w:rsidR="00AF6AF5" w:rsidRPr="00AF6AF5" w:rsidRDefault="00AF6AF5">
      <w:pPr>
        <w:pStyle w:val="afa"/>
        <w:numPr>
          <w:ilvl w:val="0"/>
          <w:numId w:val="30"/>
        </w:numPr>
      </w:pPr>
      <w:r w:rsidRPr="00AF6AF5">
        <w:lastRenderedPageBreak/>
        <w:t>если</w:t>
      </w:r>
      <w:r w:rsidR="00ED750F">
        <w:t xml:space="preserve"> </w:t>
      </w:r>
      <w:r w:rsidRPr="00AF6AF5">
        <w:t>группа</w:t>
      </w:r>
      <w:r w:rsidR="00ED750F">
        <w:t xml:space="preserve"> </w:t>
      </w:r>
      <w:r w:rsidRPr="00AF6AF5">
        <w:t>показателей</w:t>
      </w:r>
      <w:r w:rsidR="00ED750F">
        <w:t xml:space="preserve"> </w:t>
      </w:r>
      <w:r w:rsidRPr="00AF6AF5">
        <w:t>отмечена</w:t>
      </w:r>
      <w:r w:rsidR="00ED750F">
        <w:t xml:space="preserve"> </w:t>
      </w:r>
      <w:r w:rsidRPr="00AF6AF5">
        <w:t>знаком</w:t>
      </w:r>
      <w:r w:rsidR="00ED750F">
        <w:t xml:space="preserve"> </w:t>
      </w:r>
      <w:r w:rsidRPr="00AF6AF5">
        <w:rPr>
          <w:noProof/>
          <w:lang w:eastAsia="ru-RU"/>
        </w:rPr>
        <w:drawing>
          <wp:inline distT="0" distB="0" distL="0" distR="0" wp14:anchorId="1FC037C9" wp14:editId="7E708F74">
            <wp:extent cx="206308" cy="176586"/>
            <wp:effectExtent l="0" t="0" r="3810" b="0"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" r="4721" b="10869"/>
                    <a:stretch/>
                  </pic:blipFill>
                  <pic:spPr bwMode="auto">
                    <a:xfrm>
                      <a:off x="0" y="0"/>
                      <a:ext cx="206308" cy="17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6AF5">
        <w:t>,</w:t>
      </w:r>
      <w:r w:rsidR="00ED750F">
        <w:t xml:space="preserve"> </w:t>
      </w:r>
      <w:r w:rsidRPr="00AF6AF5">
        <w:t>значит</w:t>
      </w:r>
      <w:r w:rsidR="00ED750F">
        <w:t xml:space="preserve"> </w:t>
      </w:r>
      <w:r w:rsidRPr="00AF6AF5">
        <w:t>какие-то</w:t>
      </w:r>
      <w:r w:rsidR="00ED750F">
        <w:t xml:space="preserve"> </w:t>
      </w:r>
      <w:r w:rsidRPr="00AF6AF5">
        <w:t>из</w:t>
      </w:r>
      <w:r w:rsidR="00ED750F">
        <w:t xml:space="preserve"> </w:t>
      </w:r>
      <w:r w:rsidRPr="00AF6AF5">
        <w:t>её</w:t>
      </w:r>
      <w:r w:rsidR="00ED750F">
        <w:t xml:space="preserve"> </w:t>
      </w:r>
      <w:r w:rsidRPr="00AF6AF5">
        <w:t>элементов</w:t>
      </w:r>
      <w:r w:rsidR="00ED750F">
        <w:t xml:space="preserve"> </w:t>
      </w:r>
      <w:r w:rsidRPr="00AF6AF5">
        <w:t>доступы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пользователей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настраиваемой</w:t>
      </w:r>
      <w:r w:rsidR="00ED750F">
        <w:t xml:space="preserve"> </w:t>
      </w:r>
      <w:r w:rsidRPr="00AF6AF5">
        <w:t>ролью.</w:t>
      </w:r>
    </w:p>
    <w:p w14:paraId="3B015CD4" w14:textId="24E7FFF5" w:rsidR="00AF6AF5" w:rsidRPr="00AF6AF5" w:rsidRDefault="001138A5">
      <w:pPr>
        <w:pStyle w:val="afa"/>
        <w:numPr>
          <w:ilvl w:val="0"/>
          <w:numId w:val="29"/>
        </w:numPr>
      </w:pPr>
      <w:r>
        <w:t>Нажать</w:t>
      </w:r>
      <w:r w:rsidR="00ED750F">
        <w:t xml:space="preserve"> </w:t>
      </w:r>
      <w:r>
        <w:t>на</w:t>
      </w:r>
      <w:r w:rsidR="00ED750F">
        <w:t xml:space="preserve"> </w:t>
      </w:r>
      <w:r>
        <w:t>кнопку</w:t>
      </w:r>
      <w:r w:rsidR="00ED750F">
        <w:t xml:space="preserve"> </w:t>
      </w:r>
      <w:r>
        <w:rPr>
          <w:rStyle w:val="af1"/>
        </w:rPr>
        <w:t>Сохранить</w:t>
      </w:r>
      <w:r w:rsidR="00AF6AF5" w:rsidRPr="00AF6AF5">
        <w:t>.</w:t>
      </w:r>
    </w:p>
    <w:p w14:paraId="1FFBF2BA" w14:textId="1F408FEF" w:rsidR="00AF6AF5" w:rsidRPr="0076211D" w:rsidRDefault="008C0164" w:rsidP="00371399">
      <w:pPr>
        <w:pStyle w:val="a5"/>
        <w:rPr>
          <w:lang w:val="ru-RU"/>
        </w:rPr>
      </w:pPr>
      <w:r w:rsidRPr="008C0164">
        <w:rPr>
          <w:rStyle w:val="af0"/>
        </w:rPr>
        <w:t xml:space="preserve">Внимание! </w:t>
      </w:r>
      <w:r w:rsidR="00AF6AF5" w:rsidRPr="00B84921">
        <w:t>Роль</w:t>
      </w:r>
      <w:r w:rsidR="00ED750F">
        <w:t xml:space="preserve"> </w:t>
      </w:r>
      <w:r w:rsidR="00AF6AF5" w:rsidRPr="00B84921">
        <w:t>«Администратор»</w:t>
      </w:r>
      <w:r w:rsidR="00ED750F">
        <w:t xml:space="preserve"> </w:t>
      </w:r>
      <w:r w:rsidR="00AF6AF5" w:rsidRPr="00B84921">
        <w:t>нередактируемая.</w:t>
      </w:r>
      <w:r w:rsidR="00ED750F">
        <w:t xml:space="preserve"> </w:t>
      </w:r>
      <w:r w:rsidR="00AF6AF5" w:rsidRPr="0076211D">
        <w:rPr>
          <w:lang w:val="ru-RU"/>
        </w:rPr>
        <w:t>По</w:t>
      </w:r>
      <w:r w:rsidR="00ED750F" w:rsidRPr="00A90150">
        <w:rPr>
          <w:lang w:val="ru-RU"/>
        </w:rPr>
        <w:t xml:space="preserve"> </w:t>
      </w:r>
      <w:r w:rsidR="00AF6AF5" w:rsidRPr="0076211D">
        <w:rPr>
          <w:lang w:val="ru-RU"/>
        </w:rPr>
        <w:t>умолчанию</w:t>
      </w:r>
      <w:r w:rsidR="00ED750F">
        <w:rPr>
          <w:lang w:val="ru-RU"/>
        </w:rPr>
        <w:t xml:space="preserve"> </w:t>
      </w:r>
      <w:r w:rsidR="00AF6AF5" w:rsidRPr="0076211D">
        <w:rPr>
          <w:lang w:val="ru-RU"/>
        </w:rPr>
        <w:t>у</w:t>
      </w:r>
      <w:r w:rsidR="00ED750F" w:rsidRPr="00A90150">
        <w:rPr>
          <w:lang w:val="ru-RU"/>
        </w:rPr>
        <w:t xml:space="preserve"> </w:t>
      </w:r>
      <w:r w:rsidR="00AF6AF5" w:rsidRPr="0076211D">
        <w:rPr>
          <w:lang w:val="ru-RU"/>
        </w:rPr>
        <w:t>неё</w:t>
      </w:r>
      <w:r w:rsidR="00ED750F">
        <w:rPr>
          <w:lang w:val="ru-RU"/>
        </w:rPr>
        <w:t xml:space="preserve"> </w:t>
      </w:r>
      <w:r w:rsidR="00AF6AF5" w:rsidRPr="0076211D">
        <w:rPr>
          <w:lang w:val="ru-RU"/>
        </w:rPr>
        <w:t>есть</w:t>
      </w:r>
      <w:r w:rsidR="00ED750F">
        <w:rPr>
          <w:lang w:val="ru-RU"/>
        </w:rPr>
        <w:t xml:space="preserve"> </w:t>
      </w:r>
      <w:r w:rsidR="00AF6AF5" w:rsidRPr="0076211D">
        <w:rPr>
          <w:lang w:val="ru-RU"/>
        </w:rPr>
        <w:t>права</w:t>
      </w:r>
      <w:r w:rsidR="00ED750F">
        <w:rPr>
          <w:lang w:val="ru-RU"/>
        </w:rPr>
        <w:t xml:space="preserve"> </w:t>
      </w:r>
      <w:r w:rsidR="00AF6AF5" w:rsidRPr="0076211D">
        <w:rPr>
          <w:lang w:val="ru-RU"/>
        </w:rPr>
        <w:t>на</w:t>
      </w:r>
      <w:r w:rsidR="00ED750F" w:rsidRPr="00A90150">
        <w:rPr>
          <w:lang w:val="ru-RU"/>
        </w:rPr>
        <w:t xml:space="preserve"> </w:t>
      </w:r>
      <w:r w:rsidR="00AF6AF5" w:rsidRPr="0076211D">
        <w:rPr>
          <w:lang w:val="ru-RU"/>
        </w:rPr>
        <w:t>чтение</w:t>
      </w:r>
      <w:r w:rsidR="00ED750F">
        <w:rPr>
          <w:lang w:val="ru-RU"/>
        </w:rPr>
        <w:t xml:space="preserve"> </w:t>
      </w:r>
      <w:r w:rsidR="00AF6AF5" w:rsidRPr="0076211D">
        <w:rPr>
          <w:lang w:val="ru-RU"/>
        </w:rPr>
        <w:t>и</w:t>
      </w:r>
      <w:r w:rsidR="00ED750F" w:rsidRPr="00A90150">
        <w:rPr>
          <w:lang w:val="ru-RU"/>
        </w:rPr>
        <w:t xml:space="preserve"> </w:t>
      </w:r>
      <w:r w:rsidR="00AF6AF5" w:rsidRPr="0076211D">
        <w:rPr>
          <w:lang w:val="ru-RU"/>
        </w:rPr>
        <w:t>редактирование</w:t>
      </w:r>
      <w:r w:rsidR="00ED750F">
        <w:rPr>
          <w:lang w:val="ru-RU"/>
        </w:rPr>
        <w:t xml:space="preserve"> </w:t>
      </w:r>
      <w:r w:rsidR="00AF6AF5" w:rsidRPr="0076211D">
        <w:rPr>
          <w:lang w:val="ru-RU"/>
        </w:rPr>
        <w:t>всех</w:t>
      </w:r>
      <w:r w:rsidR="00ED750F">
        <w:rPr>
          <w:lang w:val="ru-RU"/>
        </w:rPr>
        <w:t xml:space="preserve"> </w:t>
      </w:r>
      <w:r w:rsidR="00AF6AF5" w:rsidRPr="0076211D">
        <w:rPr>
          <w:lang w:val="ru-RU"/>
        </w:rPr>
        <w:t>элементов</w:t>
      </w:r>
      <w:r w:rsidR="00ED750F">
        <w:rPr>
          <w:lang w:val="ru-RU"/>
        </w:rPr>
        <w:t xml:space="preserve"> </w:t>
      </w:r>
      <w:r w:rsidR="00AF6AF5" w:rsidRPr="0076211D">
        <w:rPr>
          <w:lang w:val="ru-RU"/>
        </w:rPr>
        <w:t>системы.</w:t>
      </w:r>
    </w:p>
    <w:p w14:paraId="2E3B02F3" w14:textId="5D904E43" w:rsidR="00AF6AF5" w:rsidRPr="00AF6AF5" w:rsidRDefault="00AF6AF5" w:rsidP="00371399">
      <w:pPr>
        <w:pStyle w:val="3"/>
      </w:pPr>
      <w:bookmarkStart w:id="290" w:name="_Toc126141098"/>
      <w:r w:rsidRPr="00AF6AF5">
        <w:t>Права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при</w:t>
      </w:r>
      <w:r w:rsidR="00ED750F">
        <w:t xml:space="preserve"> </w:t>
      </w:r>
      <w:r w:rsidRPr="00AF6AF5">
        <w:t>реестровом</w:t>
      </w:r>
      <w:r w:rsidR="00ED750F">
        <w:t xml:space="preserve"> </w:t>
      </w:r>
      <w:r w:rsidRPr="00AF6AF5">
        <w:t>вводе</w:t>
      </w:r>
      <w:bookmarkEnd w:id="290"/>
    </w:p>
    <w:p w14:paraId="28ECFECB" w14:textId="6C0515FE" w:rsidR="00AF6AF5" w:rsidRPr="00AF6AF5" w:rsidRDefault="00AF6AF5" w:rsidP="00371399">
      <w:r w:rsidRPr="00AF6AF5">
        <w:t>На</w:t>
      </w:r>
      <w:r w:rsidR="00ED750F">
        <w:t xml:space="preserve"> </w:t>
      </w:r>
      <w:r w:rsidRPr="00AF6AF5">
        <w:t>вкладке</w:t>
      </w:r>
      <w:r w:rsidR="00ED750F">
        <w:t xml:space="preserve"> </w:t>
      </w:r>
      <w:r w:rsidRPr="00AF6AF5">
        <w:t>«Реестровый</w:t>
      </w:r>
      <w:r w:rsidR="00ED750F">
        <w:t xml:space="preserve"> </w:t>
      </w:r>
      <w:r w:rsidRPr="00AF6AF5">
        <w:t>ввод»</w:t>
      </w:r>
      <w:r w:rsidR="00ED750F">
        <w:t xml:space="preserve"> </w:t>
      </w:r>
      <w:r w:rsidRPr="00AF6AF5">
        <w:t>можно</w:t>
      </w:r>
      <w:r w:rsidR="00ED750F">
        <w:t xml:space="preserve"> </w:t>
      </w:r>
      <w:r w:rsidRPr="00AF6AF5">
        <w:t>настроить</w:t>
      </w:r>
      <w:r w:rsidR="00ED750F">
        <w:t xml:space="preserve"> </w:t>
      </w:r>
      <w:r w:rsidRPr="00AF6AF5">
        <w:t>доступ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пользователей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определённой</w:t>
      </w:r>
      <w:r w:rsidR="00ED750F">
        <w:t xml:space="preserve"> </w:t>
      </w:r>
      <w:r w:rsidRPr="00AF6AF5">
        <w:t>ролью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просмотру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записи</w:t>
      </w:r>
      <w:r w:rsidR="00ED750F">
        <w:t xml:space="preserve"> </w:t>
      </w:r>
      <w:r w:rsidRPr="00AF6AF5">
        <w:t>элементов</w:t>
      </w:r>
      <w:r w:rsidR="00ED750F">
        <w:t xml:space="preserve"> </w:t>
      </w:r>
      <w:r w:rsidRPr="00AF6AF5">
        <w:t>измерений.</w:t>
      </w:r>
      <w:r w:rsidR="00ED750F">
        <w:t xml:space="preserve"> </w:t>
      </w:r>
      <w:r w:rsidRPr="00AF6AF5">
        <w:t>Настройка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форм</w:t>
      </w:r>
      <w:r w:rsidR="00ED750F">
        <w:t xml:space="preserve"> </w:t>
      </w:r>
      <w:r w:rsidRPr="00AF6AF5">
        <w:t>реестрового</w:t>
      </w:r>
      <w:r w:rsidR="00ED750F">
        <w:t xml:space="preserve"> </w:t>
      </w:r>
      <w:r w:rsidRPr="00AF6AF5">
        <w:t>ввода</w:t>
      </w:r>
      <w:r w:rsidR="00ED750F">
        <w:t xml:space="preserve"> </w:t>
      </w:r>
      <w:r w:rsidRPr="00AF6AF5">
        <w:t>осуществляется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двух</w:t>
      </w:r>
      <w:r w:rsidR="00ED750F">
        <w:t xml:space="preserve"> </w:t>
      </w:r>
      <w:r w:rsidRPr="00AF6AF5">
        <w:t>вкладках:</w:t>
      </w:r>
    </w:p>
    <w:p w14:paraId="26F77568" w14:textId="68F48DBF" w:rsidR="00AF6AF5" w:rsidRPr="00AF6AF5" w:rsidRDefault="00AF6AF5">
      <w:pPr>
        <w:pStyle w:val="afa"/>
        <w:numPr>
          <w:ilvl w:val="0"/>
          <w:numId w:val="31"/>
        </w:numPr>
      </w:pPr>
      <w:r w:rsidRPr="00AF6AF5">
        <w:t>Вкладка</w:t>
      </w:r>
      <w:r w:rsidR="00ED750F">
        <w:t xml:space="preserve"> </w:t>
      </w:r>
      <w:r w:rsidRPr="00AF6AF5">
        <w:t>«Чтение</w:t>
      </w:r>
      <w:r w:rsidR="00ED750F">
        <w:t xml:space="preserve"> </w:t>
      </w:r>
      <w:r w:rsidRPr="00AF6AF5">
        <w:t>структуры/Добавление</w:t>
      </w:r>
      <w:r w:rsidR="00ED750F">
        <w:t xml:space="preserve"> </w:t>
      </w:r>
      <w:r w:rsidRPr="00AF6AF5">
        <w:t>записей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редактирование</w:t>
      </w:r>
      <w:r w:rsidR="00ED750F">
        <w:t xml:space="preserve"> </w:t>
      </w:r>
      <w:r w:rsidRPr="00AF6AF5">
        <w:t>папок</w:t>
      </w:r>
      <w:r w:rsidR="00ED750F">
        <w:t xml:space="preserve"> </w:t>
      </w:r>
      <w:r w:rsidRPr="00AF6AF5">
        <w:t>измерения».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вкладке</w:t>
      </w:r>
      <w:r w:rsidR="00ED750F">
        <w:t xml:space="preserve"> </w:t>
      </w:r>
      <w:r w:rsidRPr="00AF6AF5">
        <w:t>осуществляется</w:t>
      </w:r>
      <w:r w:rsidR="00ED750F">
        <w:t xml:space="preserve"> </w:t>
      </w:r>
      <w:r w:rsidRPr="00AF6AF5">
        <w:t>настройка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чтению</w:t>
      </w:r>
      <w:r w:rsidR="00ED750F">
        <w:t xml:space="preserve"> </w:t>
      </w:r>
      <w:r w:rsidRPr="00AF6AF5">
        <w:t>структуры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добавлению</w:t>
      </w:r>
      <w:r w:rsidR="00ED750F">
        <w:t xml:space="preserve"> </w:t>
      </w:r>
      <w:r w:rsidRPr="00AF6AF5">
        <w:t>элементов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имеющиеся</w:t>
      </w:r>
      <w:r w:rsidR="00ED750F">
        <w:t xml:space="preserve"> </w:t>
      </w:r>
      <w:r w:rsidRPr="00AF6AF5">
        <w:t>измерения.</w:t>
      </w:r>
    </w:p>
    <w:p w14:paraId="42756996" w14:textId="19588BD2" w:rsidR="00AF6AF5" w:rsidRPr="00AF6AF5" w:rsidRDefault="00AF6AF5">
      <w:pPr>
        <w:pStyle w:val="afa"/>
        <w:numPr>
          <w:ilvl w:val="0"/>
          <w:numId w:val="31"/>
        </w:numPr>
      </w:pPr>
      <w:r w:rsidRPr="00AF6AF5">
        <w:t>Вкладка</w:t>
      </w:r>
      <w:r w:rsidR="00ED750F">
        <w:t xml:space="preserve"> </w:t>
      </w:r>
      <w:r w:rsidRPr="00AF6AF5">
        <w:t>«Элементы».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вкладке</w:t>
      </w:r>
      <w:r w:rsidR="00ED750F">
        <w:t xml:space="preserve"> </w:t>
      </w:r>
      <w:r w:rsidRPr="00AF6AF5">
        <w:t>осуществляется</w:t>
      </w:r>
      <w:r w:rsidR="00ED750F">
        <w:t xml:space="preserve"> </w:t>
      </w:r>
      <w:r w:rsidRPr="00AF6AF5">
        <w:t>настройка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чтению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редактированию</w:t>
      </w:r>
      <w:r w:rsidR="00ED750F">
        <w:t xml:space="preserve"> </w:t>
      </w:r>
      <w:r w:rsidRPr="00AF6AF5">
        <w:t>конечных</w:t>
      </w:r>
      <w:r w:rsidR="00ED750F">
        <w:t xml:space="preserve"> </w:t>
      </w:r>
      <w:r w:rsidRPr="00AF6AF5">
        <w:t>элементов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имеющихся</w:t>
      </w:r>
      <w:r w:rsidR="00ED750F">
        <w:t xml:space="preserve"> </w:t>
      </w:r>
      <w:r w:rsidRPr="00AF6AF5">
        <w:t>измерениях</w:t>
      </w:r>
    </w:p>
    <w:p w14:paraId="69076474" w14:textId="4CB9282E" w:rsidR="00AF6AF5" w:rsidRPr="00AF6AF5" w:rsidRDefault="00AF6AF5" w:rsidP="00371399">
      <w:r w:rsidRPr="00AF6AF5">
        <w:t>На</w:t>
      </w:r>
      <w:r w:rsidR="00ED750F">
        <w:t xml:space="preserve"> </w:t>
      </w:r>
      <w:r w:rsidRPr="00AF6AF5">
        <w:t>вкладке</w:t>
      </w:r>
      <w:r w:rsidR="00ED750F">
        <w:t xml:space="preserve"> </w:t>
      </w:r>
      <w:r w:rsidRPr="00AF6AF5">
        <w:t>«Чтение</w:t>
      </w:r>
      <w:r w:rsidR="00ED750F">
        <w:t xml:space="preserve"> </w:t>
      </w:r>
      <w:r w:rsidRPr="00AF6AF5">
        <w:t>структуры/Добавление</w:t>
      </w:r>
      <w:r w:rsidR="00ED750F">
        <w:t xml:space="preserve"> </w:t>
      </w:r>
      <w:r w:rsidRPr="00AF6AF5">
        <w:t>записей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редактирование</w:t>
      </w:r>
      <w:r w:rsidR="00ED750F">
        <w:t xml:space="preserve"> </w:t>
      </w:r>
      <w:r w:rsidRPr="00AF6AF5">
        <w:t>папок</w:t>
      </w:r>
      <w:r w:rsidR="00ED750F">
        <w:t xml:space="preserve"> </w:t>
      </w:r>
      <w:r w:rsidRPr="00AF6AF5">
        <w:t>измерения»</w:t>
      </w:r>
      <w:r w:rsidR="00ED750F">
        <w:t xml:space="preserve"> </w:t>
      </w:r>
      <w:r w:rsidRPr="00AF6AF5">
        <w:t>возможно</w:t>
      </w:r>
      <w:r w:rsidR="00ED750F">
        <w:t xml:space="preserve"> </w:t>
      </w:r>
      <w:r w:rsidRPr="00AF6AF5">
        <w:t>настроить</w:t>
      </w:r>
      <w:r w:rsidR="00ED750F">
        <w:t xml:space="preserve"> </w:t>
      </w:r>
      <w:r w:rsidRPr="00AF6AF5">
        <w:t>доступ:</w:t>
      </w:r>
    </w:p>
    <w:p w14:paraId="5BA5AC60" w14:textId="55FFA6B7" w:rsidR="00AF6AF5" w:rsidRPr="00AF6AF5" w:rsidRDefault="00AF6AF5">
      <w:pPr>
        <w:pStyle w:val="afa"/>
        <w:numPr>
          <w:ilvl w:val="0"/>
          <w:numId w:val="32"/>
        </w:numPr>
      </w:pPr>
      <w:r w:rsidRPr="00AF6AF5">
        <w:t>к</w:t>
      </w:r>
      <w:r w:rsidR="00ED750F">
        <w:t xml:space="preserve"> </w:t>
      </w:r>
      <w:r w:rsidRPr="00AF6AF5">
        <w:t>чтению</w:t>
      </w:r>
      <w:r w:rsidR="00ED750F">
        <w:t xml:space="preserve"> </w:t>
      </w:r>
      <w:r w:rsidRPr="00AF6AF5">
        <w:t>структуры</w:t>
      </w:r>
      <w:r w:rsidR="00ED750F">
        <w:t xml:space="preserve"> </w:t>
      </w:r>
      <w:r w:rsidRPr="00AF6AF5">
        <w:t>имеющихся</w:t>
      </w:r>
      <w:r w:rsidR="00ED750F">
        <w:t xml:space="preserve"> </w:t>
      </w:r>
      <w:r w:rsidRPr="00AF6AF5">
        <w:t>измерений</w:t>
      </w:r>
      <w:r w:rsidR="00ED750F">
        <w:t xml:space="preserve"> </w:t>
      </w:r>
      <w:r w:rsidRPr="00AF6AF5">
        <w:t>через</w:t>
      </w:r>
      <w:r w:rsidR="00ED750F">
        <w:t xml:space="preserve"> </w:t>
      </w:r>
      <w:r w:rsidRPr="00AF6AF5">
        <w:t>API;</w:t>
      </w:r>
    </w:p>
    <w:p w14:paraId="7DD2D0D6" w14:textId="48CA219A" w:rsidR="00AF6AF5" w:rsidRPr="00AF6AF5" w:rsidRDefault="00AF6AF5">
      <w:pPr>
        <w:pStyle w:val="afa"/>
        <w:numPr>
          <w:ilvl w:val="0"/>
          <w:numId w:val="32"/>
        </w:numPr>
      </w:pPr>
      <w:r w:rsidRPr="00AF6AF5">
        <w:t>к</w:t>
      </w:r>
      <w:r w:rsidR="00ED750F">
        <w:t xml:space="preserve"> </w:t>
      </w:r>
      <w:r w:rsidRPr="00AF6AF5">
        <w:t>добавлению</w:t>
      </w:r>
      <w:r w:rsidR="00ED750F">
        <w:t xml:space="preserve"> </w:t>
      </w:r>
      <w:r w:rsidRPr="00AF6AF5">
        <w:t>элементов/добавлению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редактированию</w:t>
      </w:r>
      <w:r w:rsidR="00ED750F">
        <w:t xml:space="preserve"> </w:t>
      </w:r>
      <w:r w:rsidRPr="00AF6AF5">
        <w:t>папок</w:t>
      </w:r>
      <w:r w:rsidR="00ED750F">
        <w:t xml:space="preserve"> </w:t>
      </w:r>
      <w:r w:rsidRPr="00AF6AF5">
        <w:t>через</w:t>
      </w:r>
      <w:r w:rsidR="00ED750F">
        <w:t xml:space="preserve"> </w:t>
      </w:r>
      <w:r w:rsidRPr="00AF6AF5">
        <w:t>пользовательский</w:t>
      </w:r>
      <w:r w:rsidR="00ED750F">
        <w:t xml:space="preserve"> </w:t>
      </w:r>
      <w:r w:rsidRPr="00AF6AF5">
        <w:t>интерфейс</w:t>
      </w:r>
      <w:r w:rsidR="00ED750F">
        <w:t xml:space="preserve"> </w:t>
      </w:r>
      <w:r w:rsidRPr="00AF6AF5">
        <w:t>системы</w:t>
      </w:r>
      <w:r w:rsidR="00ED750F">
        <w:t xml:space="preserve"> </w:t>
      </w:r>
      <w:r w:rsidRPr="00AF6AF5">
        <w:t>сбора</w:t>
      </w:r>
      <w:r w:rsidR="00ED750F">
        <w:t xml:space="preserve"> </w:t>
      </w:r>
      <w:r w:rsidRPr="00AF6AF5">
        <w:t>данных.</w:t>
      </w:r>
    </w:p>
    <w:p w14:paraId="1BA2AC83" w14:textId="5CC9426A" w:rsidR="00AF6AF5" w:rsidRPr="00AF6AF5" w:rsidRDefault="00AF6AF5" w:rsidP="00371399">
      <w:r w:rsidRPr="00AF6AF5">
        <w:t>Для</w:t>
      </w:r>
      <w:r w:rsidR="00ED750F">
        <w:t xml:space="preserve"> </w:t>
      </w:r>
      <w:r w:rsidRPr="00AF6AF5">
        <w:t>настройки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чтению</w:t>
      </w:r>
      <w:r w:rsidR="00ED750F">
        <w:t xml:space="preserve"> </w:t>
      </w:r>
      <w:r w:rsidRPr="00AF6AF5">
        <w:t>структуры</w:t>
      </w:r>
      <w:r w:rsidR="00ED750F">
        <w:t xml:space="preserve"> </w:t>
      </w:r>
      <w:r w:rsidRPr="00AF6AF5">
        <w:t>измерений</w:t>
      </w:r>
      <w:r w:rsidR="00ED750F">
        <w:t xml:space="preserve"> </w:t>
      </w:r>
      <w:r w:rsidRPr="00AF6AF5">
        <w:t>через</w:t>
      </w:r>
      <w:r w:rsidR="00ED750F">
        <w:t xml:space="preserve"> </w:t>
      </w:r>
      <w:r w:rsidRPr="00AF6AF5">
        <w:t>API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выполнить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действия:</w:t>
      </w:r>
    </w:p>
    <w:p w14:paraId="4AC0E05A" w14:textId="5AAAAA6B" w:rsidR="00AF6AF5" w:rsidRPr="00AF6AF5" w:rsidRDefault="00AF6AF5">
      <w:pPr>
        <w:pStyle w:val="afa"/>
        <w:numPr>
          <w:ilvl w:val="0"/>
          <w:numId w:val="33"/>
        </w:numPr>
      </w:pPr>
      <w:r w:rsidRPr="00AF6AF5">
        <w:t>Выбрать</w:t>
      </w:r>
      <w:r w:rsidR="00ED750F">
        <w:t xml:space="preserve"> </w:t>
      </w:r>
      <w:r w:rsidRPr="00AF6AF5">
        <w:t>роль,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которой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предоставить</w:t>
      </w:r>
      <w:r w:rsidR="00ED750F">
        <w:t xml:space="preserve"> </w:t>
      </w:r>
      <w:r w:rsidRPr="00AF6AF5">
        <w:t>доступ,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перейти</w:t>
      </w:r>
      <w:r w:rsidR="00ED750F">
        <w:t xml:space="preserve"> </w:t>
      </w:r>
      <w:r w:rsidRPr="00AF6AF5">
        <w:t>во</w:t>
      </w:r>
      <w:r w:rsidR="00ED750F">
        <w:t xml:space="preserve"> </w:t>
      </w:r>
      <w:r w:rsidRPr="00AF6AF5">
        <w:t>вкладку</w:t>
      </w:r>
      <w:r w:rsidR="00ED750F">
        <w:t xml:space="preserve"> </w:t>
      </w:r>
      <w:r w:rsidRPr="00AF6AF5">
        <w:t>«Чтение</w:t>
      </w:r>
      <w:r w:rsidR="00ED750F">
        <w:t xml:space="preserve"> </w:t>
      </w:r>
      <w:r w:rsidRPr="00AF6AF5">
        <w:t>структуры/Добавление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редактирование</w:t>
      </w:r>
      <w:r w:rsidR="00ED750F">
        <w:t xml:space="preserve"> </w:t>
      </w:r>
      <w:r w:rsidRPr="00AF6AF5">
        <w:t>папок</w:t>
      </w:r>
      <w:r w:rsidR="00ED750F">
        <w:t xml:space="preserve"> </w:t>
      </w:r>
      <w:r w:rsidRPr="00AF6AF5">
        <w:t>измерения»</w:t>
      </w:r>
      <w:r w:rsidR="00ED750F">
        <w:t xml:space="preserve"> </w:t>
      </w:r>
      <w:r w:rsidRPr="00AF6AF5">
        <w:t>вкладки</w:t>
      </w:r>
      <w:r w:rsidR="00ED750F">
        <w:t xml:space="preserve"> </w:t>
      </w:r>
      <w:r w:rsidRPr="00AF6AF5">
        <w:t>«Реестровый</w:t>
      </w:r>
      <w:r w:rsidR="00ED750F">
        <w:t xml:space="preserve"> </w:t>
      </w:r>
      <w:r w:rsidRPr="00AF6AF5">
        <w:t>ввод»</w:t>
      </w:r>
      <w:r w:rsidR="00ED750F">
        <w:t xml:space="preserve"> </w:t>
      </w:r>
      <w:r w:rsidRPr="00AF6AF5">
        <w:t>области</w:t>
      </w:r>
      <w:r w:rsidR="00ED750F">
        <w:t xml:space="preserve"> </w:t>
      </w:r>
      <w:r w:rsidRPr="00AF6AF5">
        <w:t>«Разграничение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доступа»</w:t>
      </w:r>
      <w:r w:rsidR="00ED750F">
        <w:t xml:space="preserve"> </w:t>
      </w:r>
      <w:r w:rsidRPr="00AF6AF5">
        <w:t>раздела</w:t>
      </w:r>
      <w:r w:rsidR="00ED750F">
        <w:t xml:space="preserve"> </w:t>
      </w:r>
      <w:r w:rsidRPr="00AF6AF5">
        <w:t>«Настройка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доступа»</w:t>
      </w:r>
      <w:r w:rsidR="00ED750F">
        <w:t xml:space="preserve"> </w:t>
      </w:r>
      <w:r w:rsidRPr="00AF6AF5">
        <w:t>компонента</w:t>
      </w:r>
      <w:r w:rsidR="00ED750F">
        <w:t xml:space="preserve"> </w:t>
      </w:r>
      <w:r w:rsidRPr="00AF6AF5">
        <w:t>«Smart</w:t>
      </w:r>
      <w:r w:rsidR="00ED750F">
        <w:t xml:space="preserve"> </w:t>
      </w:r>
      <w:r w:rsidRPr="00AF6AF5">
        <w:t>Forms»</w:t>
      </w:r>
      <w:r w:rsidR="00ED750F">
        <w:t xml:space="preserve"> </w:t>
      </w:r>
      <w:r w:rsidRPr="00AF6AF5">
        <w:t>в</w:t>
      </w:r>
      <w:r w:rsidR="00ED750F">
        <w:t xml:space="preserve"> </w:t>
      </w:r>
      <w:hyperlink r:id="rId76" w:history="1">
        <w:r w:rsidRPr="0076211D">
          <w:t>панели</w:t>
        </w:r>
        <w:r w:rsidR="00ED750F">
          <w:t xml:space="preserve"> </w:t>
        </w:r>
        <w:r w:rsidRPr="0076211D">
          <w:t>администрирования</w:t>
        </w:r>
      </w:hyperlink>
      <w:r w:rsidR="00ED750F">
        <w:t xml:space="preserve"> </w:t>
      </w:r>
      <w:r w:rsidR="0076211D" w:rsidRPr="00AF6AF5">
        <w:t>(</w:t>
      </w:r>
      <w:r w:rsidR="0076211D">
        <w:t>см.</w:t>
      </w:r>
      <w:r w:rsidR="00ED750F">
        <w:t xml:space="preserve"> </w:t>
      </w:r>
      <w:r w:rsidR="0076211D">
        <w:fldChar w:fldCharType="begin"/>
      </w:r>
      <w:r w:rsidR="0076211D">
        <w:instrText xml:space="preserve"> REF  _Ref124753956 \* Lower \h </w:instrText>
      </w:r>
      <w:r w:rsidR="0076211D">
        <w:fldChar w:fldCharType="separate"/>
      </w:r>
      <w:r w:rsidR="0021251C">
        <w:t xml:space="preserve">рисунок </w:t>
      </w:r>
      <w:r w:rsidR="0021251C">
        <w:rPr>
          <w:noProof/>
        </w:rPr>
        <w:t>47</w:t>
      </w:r>
      <w:r w:rsidR="0076211D">
        <w:fldChar w:fldCharType="end"/>
      </w:r>
      <w:r w:rsidR="0076211D">
        <w:t>,</w:t>
      </w:r>
      <w:r w:rsidR="00ED750F">
        <w:t xml:space="preserve"> </w:t>
      </w:r>
      <w:r w:rsidR="0076211D">
        <w:fldChar w:fldCharType="begin"/>
      </w:r>
      <w:r w:rsidR="0076211D">
        <w:instrText xml:space="preserve"> REF  _Ref124754100 \* Lower \h </w:instrText>
      </w:r>
      <w:r w:rsidR="0076211D">
        <w:fldChar w:fldCharType="separate"/>
      </w:r>
      <w:r w:rsidR="0021251C">
        <w:t xml:space="preserve">рисунок </w:t>
      </w:r>
      <w:r w:rsidR="0021251C">
        <w:rPr>
          <w:noProof/>
        </w:rPr>
        <w:t>49</w:t>
      </w:r>
      <w:r w:rsidR="0076211D">
        <w:fldChar w:fldCharType="end"/>
      </w:r>
      <w:r w:rsidR="0076211D" w:rsidRPr="00AF6AF5">
        <w:t>)</w:t>
      </w:r>
      <w:r w:rsidRPr="00AF6AF5">
        <w:t>.</w:t>
      </w:r>
    </w:p>
    <w:p w14:paraId="3A58B04E" w14:textId="77777777" w:rsidR="0076211D" w:rsidRDefault="00AF6AF5" w:rsidP="00371399">
      <w:pPr>
        <w:pStyle w:val="af7"/>
      </w:pPr>
      <w:r w:rsidRPr="00AF6AF5">
        <w:rPr>
          <w:lang w:eastAsia="ru-RU"/>
        </w:rPr>
        <w:lastRenderedPageBreak/>
        <w:drawing>
          <wp:inline distT="0" distB="0" distL="0" distR="0" wp14:anchorId="383A4673" wp14:editId="0ADE902E">
            <wp:extent cx="6310800" cy="4485600"/>
            <wp:effectExtent l="0" t="0" r="0" b="0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800" cy="44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BB077" w14:textId="2AE3C5F1" w:rsidR="00AF6AF5" w:rsidRPr="00AF6AF5" w:rsidRDefault="0076211D" w:rsidP="00371399">
      <w:pPr>
        <w:pStyle w:val="a6"/>
      </w:pPr>
      <w:bookmarkStart w:id="291" w:name="_Ref124754100"/>
      <w:r>
        <w:t>Рисунок</w:t>
      </w:r>
      <w:r w:rsidR="00ED750F">
        <w:t xml:space="preserve"> </w:t>
      </w:r>
      <w:fldSimple w:instr=" SEQ Рисунок \* ARABIC ">
        <w:r w:rsidR="0021251C">
          <w:rPr>
            <w:noProof/>
          </w:rPr>
          <w:t>49</w:t>
        </w:r>
      </w:fldSimple>
      <w:bookmarkEnd w:id="291"/>
      <w:r>
        <w:t>.</w:t>
      </w:r>
      <w:r w:rsidR="00ED750F">
        <w:t xml:space="preserve"> </w:t>
      </w:r>
      <w:r w:rsidRPr="0076211D">
        <w:t>Вкладка</w:t>
      </w:r>
      <w:r w:rsidR="00ED750F">
        <w:t xml:space="preserve"> </w:t>
      </w:r>
      <w:r w:rsidRPr="0076211D">
        <w:t>«Чтение</w:t>
      </w:r>
      <w:r w:rsidR="00ED750F">
        <w:t xml:space="preserve"> </w:t>
      </w:r>
      <w:r w:rsidRPr="0076211D">
        <w:t>структуры/Добавление</w:t>
      </w:r>
      <w:r w:rsidR="00ED750F">
        <w:t xml:space="preserve"> </w:t>
      </w:r>
      <w:r w:rsidRPr="0076211D">
        <w:t>записей</w:t>
      </w:r>
      <w:r w:rsidR="00ED750F">
        <w:t xml:space="preserve"> </w:t>
      </w:r>
      <w:r w:rsidRPr="0076211D">
        <w:t>и</w:t>
      </w:r>
      <w:r w:rsidR="00ED750F">
        <w:t xml:space="preserve"> </w:t>
      </w:r>
      <w:r w:rsidRPr="0076211D">
        <w:t>редактирование</w:t>
      </w:r>
      <w:r w:rsidR="00ED750F">
        <w:t xml:space="preserve"> </w:t>
      </w:r>
      <w:r w:rsidRPr="0076211D">
        <w:t>папок</w:t>
      </w:r>
      <w:r w:rsidR="00ED750F">
        <w:t xml:space="preserve"> </w:t>
      </w:r>
      <w:r w:rsidRPr="0076211D">
        <w:t>измерения»</w:t>
      </w:r>
      <w:r w:rsidR="00ED750F">
        <w:t xml:space="preserve"> </w:t>
      </w:r>
      <w:r w:rsidRPr="0076211D">
        <w:t>при</w:t>
      </w:r>
      <w:r w:rsidR="00ED750F">
        <w:t xml:space="preserve"> </w:t>
      </w:r>
      <w:r w:rsidRPr="0076211D">
        <w:t>настройках</w:t>
      </w:r>
      <w:r w:rsidR="00ED750F">
        <w:t xml:space="preserve"> </w:t>
      </w:r>
      <w:r w:rsidRPr="0076211D">
        <w:t>реестрового</w:t>
      </w:r>
      <w:r w:rsidR="00ED750F">
        <w:t xml:space="preserve"> </w:t>
      </w:r>
      <w:r w:rsidRPr="0076211D">
        <w:t>ввода</w:t>
      </w:r>
    </w:p>
    <w:p w14:paraId="2D19824C" w14:textId="1100DBAC" w:rsidR="00AF6AF5" w:rsidRPr="00AF6AF5" w:rsidRDefault="00AF6AF5">
      <w:pPr>
        <w:pStyle w:val="afa"/>
        <w:numPr>
          <w:ilvl w:val="0"/>
          <w:numId w:val="33"/>
        </w:numPr>
      </w:pPr>
      <w:r w:rsidRPr="00AF6AF5">
        <w:t>Поставить</w:t>
      </w:r>
      <w:r w:rsidR="00ED750F">
        <w:t xml:space="preserve"> </w:t>
      </w:r>
      <w:r w:rsidRPr="00AF6AF5">
        <w:t>отметку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колонке</w:t>
      </w:r>
      <w:r w:rsidR="00ED750F">
        <w:t xml:space="preserve"> </w:t>
      </w:r>
      <w:r w:rsidRPr="00AF6AF5">
        <w:t>«Чтение</w:t>
      </w:r>
      <w:r w:rsidR="00ED750F">
        <w:t xml:space="preserve"> </w:t>
      </w:r>
      <w:r w:rsidRPr="00AF6AF5">
        <w:t>структуры</w:t>
      </w:r>
      <w:r w:rsidR="00ED750F">
        <w:t xml:space="preserve"> </w:t>
      </w:r>
      <w:r w:rsidRPr="00AF6AF5">
        <w:t>справочника»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стро</w:t>
      </w:r>
      <w:r w:rsidR="0076211D">
        <w:t>ке</w:t>
      </w:r>
      <w:r w:rsidR="00ED750F">
        <w:t xml:space="preserve"> </w:t>
      </w:r>
      <w:r w:rsidR="0076211D">
        <w:t>с</w:t>
      </w:r>
      <w:r w:rsidR="00ED750F">
        <w:t xml:space="preserve"> </w:t>
      </w:r>
      <w:r w:rsidR="0076211D">
        <w:t>выбранным</w:t>
      </w:r>
      <w:r w:rsidR="00ED750F">
        <w:t xml:space="preserve"> </w:t>
      </w:r>
      <w:r w:rsidR="0076211D">
        <w:t>измерением</w:t>
      </w:r>
      <w:r w:rsidRPr="00AF6AF5">
        <w:t>.</w:t>
      </w:r>
    </w:p>
    <w:p w14:paraId="46A873DA" w14:textId="69474DDC" w:rsidR="00AF6AF5" w:rsidRPr="00AF6AF5" w:rsidRDefault="0076211D">
      <w:pPr>
        <w:pStyle w:val="afa"/>
        <w:numPr>
          <w:ilvl w:val="0"/>
          <w:numId w:val="33"/>
        </w:numPr>
      </w:pPr>
      <w:r>
        <w:t>Нажать</w:t>
      </w:r>
      <w:r w:rsidR="00ED750F">
        <w:t xml:space="preserve"> </w:t>
      </w:r>
      <w:r>
        <w:t>кнопку</w:t>
      </w:r>
      <w:r w:rsidR="00ED750F">
        <w:t xml:space="preserve"> </w:t>
      </w:r>
      <w:r w:rsidR="00AF6AF5" w:rsidRPr="0076211D">
        <w:rPr>
          <w:rStyle w:val="af1"/>
        </w:rPr>
        <w:t>Сохранить</w:t>
      </w:r>
      <w:r w:rsidR="00AF6AF5" w:rsidRPr="00AF6AF5">
        <w:t>.</w:t>
      </w:r>
    </w:p>
    <w:p w14:paraId="0E435F1E" w14:textId="76C5B9E1" w:rsidR="00AF6AF5" w:rsidRPr="00AF6AF5" w:rsidRDefault="00ED750F" w:rsidP="00371399">
      <w:r>
        <w:t xml:space="preserve">Для пользователей с </w:t>
      </w:r>
      <w:r w:rsidR="00AF6AF5" w:rsidRPr="00AF6AF5">
        <w:t>выбранной</w:t>
      </w:r>
      <w:r>
        <w:t xml:space="preserve"> </w:t>
      </w:r>
      <w:r w:rsidR="00AF6AF5" w:rsidRPr="00AF6AF5">
        <w:t>рол</w:t>
      </w:r>
      <w:r>
        <w:t xml:space="preserve">ью в данном случае измерение не отобразится в интерфейсе </w:t>
      </w:r>
      <w:hyperlink r:id="rId78" w:history="1">
        <w:r w:rsidR="00AF6AF5" w:rsidRPr="00ED750F">
          <w:t>системы</w:t>
        </w:r>
        <w:r>
          <w:t xml:space="preserve"> </w:t>
        </w:r>
        <w:r w:rsidR="00AF6AF5" w:rsidRPr="00ED750F">
          <w:t>сбора</w:t>
        </w:r>
        <w:r>
          <w:t xml:space="preserve"> </w:t>
        </w:r>
        <w:r w:rsidR="00AF6AF5" w:rsidRPr="00ED750F">
          <w:t>данных</w:t>
        </w:r>
      </w:hyperlink>
      <w:r>
        <w:t xml:space="preserve">. Для отображения измерения в </w:t>
      </w:r>
      <w:r w:rsidR="00AF6AF5" w:rsidRPr="00AF6AF5">
        <w:t>интерфейсе</w:t>
      </w:r>
      <w:r>
        <w:t xml:space="preserve"> </w:t>
      </w:r>
      <w:r w:rsidR="00AF6AF5" w:rsidRPr="00AF6AF5">
        <w:t>пользователя</w:t>
      </w:r>
      <w:r>
        <w:t xml:space="preserve"> </w:t>
      </w:r>
      <w:r w:rsidR="00AF6AF5" w:rsidRPr="00AF6AF5">
        <w:t>для</w:t>
      </w:r>
      <w:r>
        <w:t xml:space="preserve"> </w:t>
      </w:r>
      <w:r w:rsidR="00AF6AF5" w:rsidRPr="00AF6AF5">
        <w:t>соответствующей</w:t>
      </w:r>
      <w:r>
        <w:t xml:space="preserve"> </w:t>
      </w:r>
      <w:r w:rsidR="00AF6AF5" w:rsidRPr="00AF6AF5">
        <w:t>роли</w:t>
      </w:r>
      <w:r>
        <w:t xml:space="preserve"> </w:t>
      </w:r>
      <w:r w:rsidR="00AF6AF5" w:rsidRPr="00AF6AF5">
        <w:t>необходимо</w:t>
      </w:r>
      <w:r>
        <w:t xml:space="preserve"> </w:t>
      </w:r>
      <w:r w:rsidR="00AF6AF5" w:rsidRPr="00AF6AF5">
        <w:t>добавить</w:t>
      </w:r>
      <w:r>
        <w:t xml:space="preserve"> </w:t>
      </w:r>
      <w:r w:rsidR="00AF6AF5" w:rsidRPr="00AF6AF5">
        <w:t>либо</w:t>
      </w:r>
      <w:r>
        <w:rPr>
          <w:b/>
          <w:bCs/>
        </w:rPr>
        <w:t xml:space="preserve"> </w:t>
      </w:r>
      <w:r w:rsidR="00AF6AF5" w:rsidRPr="00AF6AF5">
        <w:rPr>
          <w:bCs/>
        </w:rPr>
        <w:t>справочник,</w:t>
      </w:r>
      <w:r>
        <w:t xml:space="preserve"> либо право на </w:t>
      </w:r>
      <w:r w:rsidR="00AF6AF5" w:rsidRPr="00AF6AF5">
        <w:t>добавление</w:t>
      </w:r>
      <w:r>
        <w:t xml:space="preserve"> </w:t>
      </w:r>
      <w:r w:rsidR="00AF6AF5" w:rsidRPr="00AF6AF5">
        <w:t>записей.</w:t>
      </w:r>
    </w:p>
    <w:p w14:paraId="49A4B6DF" w14:textId="3C465509" w:rsidR="00AF6AF5" w:rsidRPr="00AF6AF5" w:rsidRDefault="00AF6AF5" w:rsidP="00371399">
      <w:r w:rsidRPr="00AF6AF5">
        <w:t>Для</w:t>
      </w:r>
      <w:r w:rsidR="00ED750F">
        <w:t xml:space="preserve"> </w:t>
      </w:r>
      <w:r w:rsidRPr="00AF6AF5">
        <w:t>настройки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добавлению/редактированию</w:t>
      </w:r>
      <w:r w:rsidR="00ED750F">
        <w:t xml:space="preserve"> </w:t>
      </w:r>
      <w:r w:rsidRPr="00AF6AF5">
        <w:t>записей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измерения</w:t>
      </w:r>
      <w:r w:rsidR="00ED750F">
        <w:t xml:space="preserve"> </w:t>
      </w:r>
      <w:r w:rsidRPr="00AF6AF5">
        <w:t>через</w:t>
      </w:r>
      <w:r w:rsidR="00ED750F">
        <w:t xml:space="preserve"> </w:t>
      </w:r>
      <w:r w:rsidRPr="00AF6AF5">
        <w:t>пользовательский</w:t>
      </w:r>
      <w:r w:rsidR="00ED750F">
        <w:t xml:space="preserve"> </w:t>
      </w:r>
      <w:r w:rsidRPr="00AF6AF5">
        <w:t>интерфейс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выполнить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действия:</w:t>
      </w:r>
    </w:p>
    <w:p w14:paraId="4F0872F6" w14:textId="293B4CED" w:rsidR="00AF6AF5" w:rsidRPr="00AF6AF5" w:rsidRDefault="00AF6AF5">
      <w:pPr>
        <w:pStyle w:val="afa"/>
        <w:numPr>
          <w:ilvl w:val="0"/>
          <w:numId w:val="34"/>
        </w:numPr>
      </w:pPr>
      <w:r w:rsidRPr="00AF6AF5">
        <w:t>Выбрать</w:t>
      </w:r>
      <w:r w:rsidR="00ED750F">
        <w:t xml:space="preserve"> </w:t>
      </w:r>
      <w:r w:rsidRPr="00AF6AF5">
        <w:t>роль,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которой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предоставить</w:t>
      </w:r>
      <w:r w:rsidR="00ED750F">
        <w:t xml:space="preserve"> </w:t>
      </w:r>
      <w:r w:rsidRPr="00AF6AF5">
        <w:t>доступ,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перейти</w:t>
      </w:r>
      <w:r w:rsidR="00ED750F">
        <w:t xml:space="preserve"> </w:t>
      </w:r>
      <w:r w:rsidRPr="00AF6AF5">
        <w:t>во</w:t>
      </w:r>
      <w:r w:rsidR="00ED750F">
        <w:t xml:space="preserve"> </w:t>
      </w:r>
      <w:r w:rsidRPr="00AF6AF5">
        <w:t>вкладку</w:t>
      </w:r>
      <w:r w:rsidR="00ED750F">
        <w:t xml:space="preserve"> </w:t>
      </w:r>
      <w:r w:rsidRPr="00AF6AF5">
        <w:t>«Чтение</w:t>
      </w:r>
      <w:r w:rsidR="00ED750F">
        <w:t xml:space="preserve"> </w:t>
      </w:r>
      <w:r w:rsidRPr="00AF6AF5">
        <w:t>структуры/Добавление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редактирование</w:t>
      </w:r>
      <w:r w:rsidR="00ED750F">
        <w:t xml:space="preserve"> </w:t>
      </w:r>
      <w:r w:rsidRPr="00AF6AF5">
        <w:t>папок</w:t>
      </w:r>
      <w:r w:rsidR="00ED750F">
        <w:t xml:space="preserve"> </w:t>
      </w:r>
      <w:r w:rsidRPr="00AF6AF5">
        <w:t>измерения»</w:t>
      </w:r>
      <w:r w:rsidR="00ED750F">
        <w:t xml:space="preserve"> </w:t>
      </w:r>
      <w:r w:rsidRPr="00AF6AF5">
        <w:t>вкладки</w:t>
      </w:r>
      <w:r w:rsidR="00ED750F">
        <w:t xml:space="preserve"> </w:t>
      </w:r>
      <w:r w:rsidRPr="00AF6AF5">
        <w:t>«Реестровый</w:t>
      </w:r>
      <w:r w:rsidR="00ED750F">
        <w:t xml:space="preserve"> </w:t>
      </w:r>
      <w:r w:rsidRPr="00AF6AF5">
        <w:t>ввод»</w:t>
      </w:r>
      <w:r w:rsidR="00ED750F">
        <w:t xml:space="preserve"> </w:t>
      </w:r>
      <w:r w:rsidRPr="00AF6AF5">
        <w:t>области</w:t>
      </w:r>
      <w:r w:rsidR="00ED750F">
        <w:t xml:space="preserve"> </w:t>
      </w:r>
      <w:r w:rsidRPr="00AF6AF5">
        <w:t>«Разграничение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доступа»</w:t>
      </w:r>
      <w:r w:rsidR="00ED750F">
        <w:t xml:space="preserve"> </w:t>
      </w:r>
      <w:r w:rsidRPr="00AF6AF5">
        <w:t>раздела</w:t>
      </w:r>
      <w:r w:rsidR="00ED750F">
        <w:t xml:space="preserve"> </w:t>
      </w:r>
      <w:r w:rsidRPr="00AF6AF5">
        <w:lastRenderedPageBreak/>
        <w:t>«Настройка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доступа»</w:t>
      </w:r>
      <w:r w:rsidR="00ED750F">
        <w:t xml:space="preserve"> </w:t>
      </w:r>
      <w:r w:rsidRPr="00AF6AF5">
        <w:t>компонента</w:t>
      </w:r>
      <w:r w:rsidR="00ED750F">
        <w:t xml:space="preserve"> </w:t>
      </w:r>
      <w:r w:rsidRPr="00AF6AF5">
        <w:t>«Smart</w:t>
      </w:r>
      <w:r w:rsidR="00ED750F">
        <w:t xml:space="preserve"> </w:t>
      </w:r>
      <w:r w:rsidRPr="00AF6AF5">
        <w:t>Forms»</w:t>
      </w:r>
      <w:r w:rsidR="00ED750F">
        <w:t xml:space="preserve"> </w:t>
      </w:r>
      <w:r w:rsidRPr="00AF6AF5">
        <w:t>в</w:t>
      </w:r>
      <w:r w:rsidR="00ED750F">
        <w:t xml:space="preserve"> </w:t>
      </w:r>
      <w:hyperlink r:id="rId79" w:history="1">
        <w:r w:rsidRPr="00A90150">
          <w:t>панели</w:t>
        </w:r>
        <w:r w:rsidR="00ED750F" w:rsidRPr="00A90150">
          <w:t xml:space="preserve"> </w:t>
        </w:r>
        <w:r w:rsidRPr="00A90150">
          <w:t>администрирования</w:t>
        </w:r>
      </w:hyperlink>
      <w:r w:rsidRPr="00AF6AF5">
        <w:t>.</w:t>
      </w:r>
    </w:p>
    <w:p w14:paraId="122F1B11" w14:textId="229BE407" w:rsidR="00AF6AF5" w:rsidRPr="00AF6AF5" w:rsidRDefault="00AF6AF5">
      <w:pPr>
        <w:pStyle w:val="afa"/>
        <w:numPr>
          <w:ilvl w:val="0"/>
          <w:numId w:val="34"/>
        </w:numPr>
      </w:pPr>
      <w:r w:rsidRPr="00AF6AF5">
        <w:t>Поставить</w:t>
      </w:r>
      <w:r w:rsidR="00ED750F">
        <w:t xml:space="preserve"> </w:t>
      </w:r>
      <w:r w:rsidRPr="00AF6AF5">
        <w:t>отметку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колонке</w:t>
      </w:r>
      <w:r w:rsidR="00ED750F">
        <w:t xml:space="preserve"> </w:t>
      </w:r>
      <w:r w:rsidRPr="00AF6AF5">
        <w:t>«Добавление</w:t>
      </w:r>
      <w:r w:rsidR="00ED750F">
        <w:t xml:space="preserve"> </w:t>
      </w:r>
      <w:r w:rsidRPr="00AF6AF5">
        <w:t>записей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редактирование</w:t>
      </w:r>
      <w:r w:rsidR="00ED750F">
        <w:t xml:space="preserve"> </w:t>
      </w:r>
      <w:r w:rsidRPr="00AF6AF5">
        <w:t>папок»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строке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выбранным</w:t>
      </w:r>
      <w:r w:rsidR="00ED750F">
        <w:t xml:space="preserve"> </w:t>
      </w:r>
      <w:r w:rsidRPr="00AF6AF5">
        <w:t>измерением.</w:t>
      </w:r>
    </w:p>
    <w:p w14:paraId="342E0A88" w14:textId="03C0506D" w:rsidR="00AF6AF5" w:rsidRPr="00AF6AF5" w:rsidRDefault="00AF6AF5">
      <w:pPr>
        <w:pStyle w:val="afa"/>
        <w:numPr>
          <w:ilvl w:val="0"/>
          <w:numId w:val="34"/>
        </w:numPr>
      </w:pP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="00A90150" w:rsidRPr="00A90150">
        <w:rPr>
          <w:rStyle w:val="af1"/>
        </w:rPr>
        <w:t>Сохранить</w:t>
      </w:r>
      <w:r w:rsidRPr="00AF6AF5">
        <w:t>.</w:t>
      </w:r>
    </w:p>
    <w:p w14:paraId="08C5C1B7" w14:textId="6EF97C23" w:rsidR="00AF6AF5" w:rsidRPr="00AF6AF5" w:rsidRDefault="00AF6AF5" w:rsidP="00371399">
      <w:r w:rsidRPr="00AF6AF5">
        <w:t>После</w:t>
      </w:r>
      <w:r w:rsidR="00ED750F">
        <w:t xml:space="preserve"> </w:t>
      </w:r>
      <w:r w:rsidRPr="00AF6AF5">
        <w:t>настройки</w:t>
      </w:r>
      <w:r w:rsidR="00ED750F">
        <w:t xml:space="preserve"> </w:t>
      </w:r>
      <w:r w:rsidRPr="00AF6AF5">
        <w:t>пользователи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соответствующей</w:t>
      </w:r>
      <w:r w:rsidR="00ED750F">
        <w:t xml:space="preserve"> </w:t>
      </w:r>
      <w:r w:rsidRPr="00AF6AF5">
        <w:t>ролью:</w:t>
      </w:r>
    </w:p>
    <w:p w14:paraId="25A530BF" w14:textId="00271753" w:rsidR="00AF6AF5" w:rsidRPr="00AF6AF5" w:rsidRDefault="00AF6AF5">
      <w:pPr>
        <w:pStyle w:val="afa"/>
        <w:numPr>
          <w:ilvl w:val="0"/>
          <w:numId w:val="35"/>
        </w:numPr>
      </w:pPr>
      <w:r w:rsidRPr="00AF6AF5">
        <w:t>Увидят</w:t>
      </w:r>
      <w:r w:rsidR="00ED750F">
        <w:t xml:space="preserve"> </w:t>
      </w:r>
      <w:r w:rsidRPr="00AF6AF5">
        <w:t>выбранное</w:t>
      </w:r>
      <w:r w:rsidR="00ED750F">
        <w:t xml:space="preserve"> </w:t>
      </w:r>
      <w:r w:rsidRPr="00AF6AF5">
        <w:t>измерение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интерфейсе</w:t>
      </w:r>
      <w:r w:rsidR="00ED750F">
        <w:t xml:space="preserve"> </w:t>
      </w:r>
      <w:r w:rsidRPr="00AF6AF5">
        <w:t>системы</w:t>
      </w:r>
      <w:r w:rsidR="00ED750F">
        <w:t xml:space="preserve"> </w:t>
      </w:r>
      <w:r w:rsidRPr="00AF6AF5">
        <w:t>сбора</w:t>
      </w:r>
      <w:r w:rsidR="00ED750F">
        <w:t xml:space="preserve"> </w:t>
      </w:r>
      <w:r w:rsidRPr="00AF6AF5">
        <w:t>данных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разделе</w:t>
      </w:r>
      <w:r w:rsidR="00ED750F">
        <w:t xml:space="preserve"> </w:t>
      </w:r>
      <w:r w:rsidRPr="00AF6AF5">
        <w:t>Справочники.</w:t>
      </w:r>
    </w:p>
    <w:p w14:paraId="307884A6" w14:textId="031FD640" w:rsidR="00AF6AF5" w:rsidRPr="00AF6AF5" w:rsidRDefault="00AF6AF5">
      <w:pPr>
        <w:pStyle w:val="afa"/>
        <w:numPr>
          <w:ilvl w:val="0"/>
          <w:numId w:val="35"/>
        </w:numPr>
      </w:pPr>
      <w:r w:rsidRPr="00AF6AF5">
        <w:t>Увидят</w:t>
      </w:r>
      <w:r w:rsidR="00ED750F">
        <w:t xml:space="preserve"> </w:t>
      </w:r>
      <w:r w:rsidRPr="00AF6AF5">
        <w:t>структуру</w:t>
      </w:r>
      <w:r w:rsidR="00ED750F">
        <w:t xml:space="preserve"> </w:t>
      </w:r>
      <w:r w:rsidRPr="00AF6AF5">
        <w:t>измерения.</w:t>
      </w:r>
    </w:p>
    <w:p w14:paraId="02B8A1B9" w14:textId="3E1F705A" w:rsidR="00AF6AF5" w:rsidRPr="00A90150" w:rsidRDefault="008C0164" w:rsidP="00371399">
      <w:pPr>
        <w:pStyle w:val="a5"/>
        <w:rPr>
          <w:lang w:val="ru-RU"/>
        </w:rPr>
      </w:pPr>
      <w:r w:rsidRPr="008C0164">
        <w:rPr>
          <w:rStyle w:val="af0"/>
        </w:rPr>
        <w:t xml:space="preserve">Внимание! </w:t>
      </w:r>
      <w:r w:rsidR="00AF6AF5" w:rsidRPr="00A90150">
        <w:rPr>
          <w:lang w:val="ru-RU"/>
        </w:rPr>
        <w:t>Чтобы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в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структуре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отобразились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имеющиеся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конечные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элементы,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для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соответствующей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роли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необходимо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добавить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право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на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содержимое</w:t>
      </w:r>
      <w:r w:rsidR="00ED750F" w:rsidRPr="00A90150">
        <w:rPr>
          <w:lang w:val="ru-RU"/>
        </w:rPr>
        <w:t xml:space="preserve"> </w:t>
      </w:r>
      <w:r w:rsidR="00A90150" w:rsidRPr="00A90150">
        <w:rPr>
          <w:lang w:val="ru-RU"/>
        </w:rPr>
        <w:t>справочника.</w:t>
      </w:r>
    </w:p>
    <w:p w14:paraId="0020EE7B" w14:textId="50A13E3E" w:rsidR="00AF6AF5" w:rsidRPr="00AF6AF5" w:rsidRDefault="00AF6AF5">
      <w:pPr>
        <w:pStyle w:val="afa"/>
        <w:numPr>
          <w:ilvl w:val="0"/>
          <w:numId w:val="36"/>
        </w:numPr>
      </w:pPr>
      <w:r w:rsidRPr="00AF6AF5">
        <w:t>Смогут</w:t>
      </w:r>
      <w:r w:rsidR="00ED750F">
        <w:t xml:space="preserve"> </w:t>
      </w:r>
      <w:r w:rsidRPr="00AF6AF5">
        <w:t>добавлять/редактировать/удалять</w:t>
      </w:r>
      <w:r w:rsidR="00ED750F">
        <w:t xml:space="preserve"> </w:t>
      </w:r>
      <w:r w:rsidRPr="00AF6AF5">
        <w:t>папки.</w:t>
      </w:r>
    </w:p>
    <w:p w14:paraId="0A69A7FA" w14:textId="23586508" w:rsidR="00AF6AF5" w:rsidRPr="00AF6AF5" w:rsidRDefault="00AF6AF5">
      <w:pPr>
        <w:pStyle w:val="afa"/>
        <w:numPr>
          <w:ilvl w:val="0"/>
          <w:numId w:val="36"/>
        </w:numPr>
      </w:pPr>
      <w:r w:rsidRPr="00AF6AF5">
        <w:t>Смогут</w:t>
      </w:r>
      <w:r w:rsidR="00ED750F">
        <w:t xml:space="preserve"> </w:t>
      </w:r>
      <w:r w:rsidRPr="00AF6AF5">
        <w:t>добавлять/редактировать/удалять</w:t>
      </w:r>
      <w:r w:rsidR="00ED750F">
        <w:t xml:space="preserve"> </w:t>
      </w:r>
      <w:r w:rsidRPr="00AF6AF5">
        <w:t>новые</w:t>
      </w:r>
      <w:r w:rsidR="00ED750F">
        <w:t xml:space="preserve"> </w:t>
      </w:r>
      <w:r w:rsidRPr="00AF6AF5">
        <w:t>конечные</w:t>
      </w:r>
      <w:r w:rsidR="00ED750F">
        <w:t xml:space="preserve"> </w:t>
      </w:r>
      <w:r w:rsidRPr="00AF6AF5">
        <w:t>элементы</w:t>
      </w:r>
      <w:r w:rsidR="009F15CE">
        <w:t>.</w:t>
      </w:r>
    </w:p>
    <w:p w14:paraId="3325D2AE" w14:textId="5725F287" w:rsidR="00AF6AF5" w:rsidRPr="00A90150" w:rsidRDefault="008C0164" w:rsidP="00371399">
      <w:pPr>
        <w:pStyle w:val="a5"/>
        <w:rPr>
          <w:lang w:val="ru-RU"/>
        </w:rPr>
      </w:pPr>
      <w:r w:rsidRPr="008C0164">
        <w:rPr>
          <w:rStyle w:val="af0"/>
        </w:rPr>
        <w:t xml:space="preserve">Внимание! </w:t>
      </w:r>
      <w:r w:rsidR="00AF6AF5" w:rsidRPr="00A90150">
        <w:rPr>
          <w:lang w:val="ru-RU"/>
        </w:rPr>
        <w:t>По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умолчанию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создаваемые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пользователем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элементы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доступны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ему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для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чтения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и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редактирования.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Если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создаваемые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пользователем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элементы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не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отображаются,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необходимо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изменить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настройки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прав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доступа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на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создаваемые</w:t>
      </w:r>
      <w:r w:rsidR="00ED750F" w:rsidRPr="00A90150">
        <w:rPr>
          <w:lang w:val="ru-RU"/>
        </w:rPr>
        <w:t xml:space="preserve"> </w:t>
      </w:r>
      <w:r w:rsidR="00AF6AF5" w:rsidRPr="00A90150">
        <w:rPr>
          <w:lang w:val="ru-RU"/>
        </w:rPr>
        <w:t>элементы</w:t>
      </w:r>
      <w:r w:rsidR="00A90150" w:rsidRPr="00A90150">
        <w:rPr>
          <w:lang w:val="ru-RU"/>
        </w:rPr>
        <w:t>.</w:t>
      </w:r>
    </w:p>
    <w:p w14:paraId="4DBD4321" w14:textId="79EB2821" w:rsidR="00AF6AF5" w:rsidRPr="00AF6AF5" w:rsidRDefault="00AF6AF5" w:rsidP="00371399">
      <w:pPr>
        <w:pStyle w:val="3"/>
      </w:pPr>
      <w:bookmarkStart w:id="292" w:name="_Ref75359145"/>
      <w:bookmarkStart w:id="293" w:name="_Toc126141099"/>
      <w:r w:rsidRPr="00AF6AF5">
        <w:t>Доступ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чтению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редактированию</w:t>
      </w:r>
      <w:r w:rsidR="00ED750F">
        <w:t xml:space="preserve"> </w:t>
      </w:r>
      <w:r w:rsidRPr="00AF6AF5">
        <w:t>конечных</w:t>
      </w:r>
      <w:r w:rsidR="00ED750F">
        <w:t xml:space="preserve"> </w:t>
      </w:r>
      <w:r w:rsidRPr="00AF6AF5">
        <w:t>элементов</w:t>
      </w:r>
      <w:bookmarkEnd w:id="292"/>
      <w:bookmarkEnd w:id="293"/>
    </w:p>
    <w:p w14:paraId="70C5181C" w14:textId="5BAC9AE8" w:rsidR="00AF6AF5" w:rsidRPr="00AF6AF5" w:rsidRDefault="00AF6AF5" w:rsidP="00371399">
      <w:r w:rsidRPr="00AF6AF5">
        <w:t>На</w:t>
      </w:r>
      <w:r w:rsidR="00ED750F">
        <w:t xml:space="preserve"> </w:t>
      </w:r>
      <w:r w:rsidRPr="00AF6AF5">
        <w:t>вкладке</w:t>
      </w:r>
      <w:r w:rsidR="00ED750F">
        <w:t xml:space="preserve"> </w:t>
      </w:r>
      <w:r w:rsidRPr="00AF6AF5">
        <w:t>«Элементы»</w:t>
      </w:r>
      <w:r w:rsidR="00ED750F">
        <w:t xml:space="preserve"> </w:t>
      </w:r>
      <w:r w:rsidRPr="00AF6AF5">
        <w:t>возможно</w:t>
      </w:r>
      <w:r w:rsidR="00ED750F">
        <w:t xml:space="preserve"> </w:t>
      </w:r>
      <w:r w:rsidRPr="00AF6AF5">
        <w:t>настроить</w:t>
      </w:r>
      <w:r w:rsidR="00ED750F">
        <w:t xml:space="preserve"> </w:t>
      </w:r>
      <w:r w:rsidRPr="00AF6AF5">
        <w:t>доступ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редактированию</w:t>
      </w:r>
      <w:r w:rsidR="00ED750F">
        <w:t xml:space="preserve"> </w:t>
      </w:r>
      <w:r w:rsidRPr="00AF6AF5">
        <w:t>конечных</w:t>
      </w:r>
      <w:r w:rsidR="00ED750F">
        <w:t xml:space="preserve"> </w:t>
      </w:r>
      <w:r w:rsidRPr="00AF6AF5">
        <w:t>элементов</w:t>
      </w:r>
      <w:r w:rsidR="00ED750F">
        <w:t xml:space="preserve"> </w:t>
      </w:r>
      <w:r w:rsidRPr="00AF6AF5">
        <w:t>измерения</w:t>
      </w:r>
      <w:r w:rsidR="00ED750F">
        <w:t xml:space="preserve"> </w:t>
      </w:r>
      <w:r w:rsidRPr="00AF6AF5">
        <w:t>через</w:t>
      </w:r>
      <w:r w:rsidR="00ED750F">
        <w:t xml:space="preserve"> </w:t>
      </w:r>
      <w:r w:rsidRPr="00AF6AF5">
        <w:t>пользовательский</w:t>
      </w:r>
      <w:r w:rsidR="00ED750F">
        <w:t xml:space="preserve"> </w:t>
      </w:r>
      <w:r w:rsidRPr="00AF6AF5">
        <w:t>интерфейс</w:t>
      </w:r>
      <w:r w:rsidR="00ED750F">
        <w:t xml:space="preserve"> </w:t>
      </w:r>
      <w:r w:rsidRPr="00AF6AF5">
        <w:t>системы</w:t>
      </w:r>
      <w:r w:rsidR="00ED750F">
        <w:t xml:space="preserve"> </w:t>
      </w:r>
      <w:r w:rsidRPr="00AF6AF5">
        <w:t>сбора</w:t>
      </w:r>
      <w:r w:rsidR="00ED750F">
        <w:t xml:space="preserve"> </w:t>
      </w:r>
      <w:r w:rsidRPr="00AF6AF5">
        <w:t>данных.</w:t>
      </w:r>
    </w:p>
    <w:p w14:paraId="543AE32E" w14:textId="01A45CF1" w:rsidR="00AF6AF5" w:rsidRPr="00AF6AF5" w:rsidRDefault="00AF6AF5" w:rsidP="00371399">
      <w:r w:rsidRPr="00AF6AF5">
        <w:t>Для</w:t>
      </w:r>
      <w:r w:rsidR="00ED750F">
        <w:t xml:space="preserve"> </w:t>
      </w:r>
      <w:r w:rsidRPr="00AF6AF5">
        <w:t>настройки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чтению/редактированию</w:t>
      </w:r>
      <w:r w:rsidR="00ED750F">
        <w:t xml:space="preserve"> </w:t>
      </w:r>
      <w:r w:rsidRPr="00AF6AF5">
        <w:t>конечных</w:t>
      </w:r>
      <w:r w:rsidR="00ED750F">
        <w:t xml:space="preserve"> </w:t>
      </w:r>
      <w:r w:rsidRPr="00AF6AF5">
        <w:t>элементов</w:t>
      </w:r>
      <w:r w:rsidR="00ED750F">
        <w:t xml:space="preserve"> </w:t>
      </w:r>
      <w:r w:rsidRPr="00AF6AF5">
        <w:t>измерения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выполнить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действия:</w:t>
      </w:r>
    </w:p>
    <w:p w14:paraId="722A4309" w14:textId="7F0E197A" w:rsidR="00AF6AF5" w:rsidRPr="00AF6AF5" w:rsidRDefault="00AF6AF5">
      <w:pPr>
        <w:pStyle w:val="afa"/>
        <w:numPr>
          <w:ilvl w:val="0"/>
          <w:numId w:val="37"/>
        </w:numPr>
      </w:pPr>
      <w:r w:rsidRPr="00AF6AF5">
        <w:t>Выбрать</w:t>
      </w:r>
      <w:r w:rsidR="00ED750F">
        <w:t xml:space="preserve"> </w:t>
      </w:r>
      <w:r w:rsidRPr="00AF6AF5">
        <w:t>роль,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которой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предоставить</w:t>
      </w:r>
      <w:r w:rsidR="00ED750F">
        <w:t xml:space="preserve"> </w:t>
      </w:r>
      <w:r w:rsidRPr="00AF6AF5">
        <w:t>доступ,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перейти</w:t>
      </w:r>
      <w:r w:rsidR="00ED750F">
        <w:t xml:space="preserve"> </w:t>
      </w:r>
      <w:r w:rsidRPr="00AF6AF5">
        <w:t>во</w:t>
      </w:r>
      <w:r w:rsidR="00ED750F">
        <w:t xml:space="preserve"> </w:t>
      </w:r>
      <w:r w:rsidRPr="00AF6AF5">
        <w:t>вкладку</w:t>
      </w:r>
      <w:r w:rsidR="00ED750F">
        <w:t xml:space="preserve"> </w:t>
      </w:r>
      <w:r w:rsidRPr="00AF6AF5">
        <w:t>«Элементы»</w:t>
      </w:r>
      <w:r w:rsidR="00ED750F">
        <w:t xml:space="preserve"> </w:t>
      </w:r>
      <w:r w:rsidRPr="00AF6AF5">
        <w:t>вкладки</w:t>
      </w:r>
      <w:r w:rsidR="00ED750F">
        <w:t xml:space="preserve"> </w:t>
      </w:r>
      <w:r w:rsidRPr="00AF6AF5">
        <w:t>«Реестровый</w:t>
      </w:r>
      <w:r w:rsidR="00ED750F">
        <w:t xml:space="preserve"> </w:t>
      </w:r>
      <w:r w:rsidRPr="00AF6AF5">
        <w:t>ввод»</w:t>
      </w:r>
      <w:r w:rsidR="00ED750F">
        <w:t xml:space="preserve"> </w:t>
      </w:r>
      <w:r w:rsidRPr="00AF6AF5">
        <w:t>области</w:t>
      </w:r>
      <w:r w:rsidR="00ED750F">
        <w:t xml:space="preserve"> </w:t>
      </w:r>
      <w:r w:rsidRPr="00AF6AF5">
        <w:t>«Разграничение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доступа»</w:t>
      </w:r>
      <w:r w:rsidR="00ED750F">
        <w:t xml:space="preserve"> </w:t>
      </w:r>
      <w:r w:rsidRPr="00AF6AF5">
        <w:t>раздела</w:t>
      </w:r>
      <w:r w:rsidR="00ED750F">
        <w:t xml:space="preserve"> </w:t>
      </w:r>
      <w:r w:rsidRPr="00AF6AF5">
        <w:t>«Настройка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доступа»</w:t>
      </w:r>
      <w:r w:rsidR="00ED750F">
        <w:t xml:space="preserve"> </w:t>
      </w:r>
      <w:r w:rsidRPr="00AF6AF5">
        <w:t>компонента</w:t>
      </w:r>
      <w:r w:rsidR="00ED750F">
        <w:t xml:space="preserve"> </w:t>
      </w:r>
      <w:r w:rsidRPr="00AF6AF5">
        <w:t>«Smart</w:t>
      </w:r>
      <w:r w:rsidR="00ED750F">
        <w:t xml:space="preserve"> </w:t>
      </w:r>
      <w:r w:rsidRPr="00AF6AF5">
        <w:t>Forms»</w:t>
      </w:r>
      <w:r w:rsidR="00ED750F">
        <w:t xml:space="preserve"> </w:t>
      </w:r>
      <w:r w:rsidRPr="00AF6AF5">
        <w:t>в</w:t>
      </w:r>
      <w:r w:rsidR="00ED750F">
        <w:t xml:space="preserve"> </w:t>
      </w:r>
      <w:hyperlink r:id="rId80" w:history="1">
        <w:r w:rsidRPr="00A90150">
          <w:t>панели</w:t>
        </w:r>
        <w:r w:rsidR="00ED750F" w:rsidRPr="00A90150">
          <w:t xml:space="preserve"> </w:t>
        </w:r>
        <w:r w:rsidRPr="00A90150">
          <w:lastRenderedPageBreak/>
          <w:t>администрирования</w:t>
        </w:r>
      </w:hyperlink>
      <w:r w:rsidRPr="00AF6AF5">
        <w:t>.</w:t>
      </w:r>
      <w:r w:rsidR="00ED750F">
        <w:t xml:space="preserve"> </w:t>
      </w:r>
      <w:r w:rsidRPr="00AF6AF5">
        <w:t>Данная</w:t>
      </w:r>
      <w:r w:rsidR="00ED750F">
        <w:t xml:space="preserve"> </w:t>
      </w:r>
      <w:r w:rsidRPr="00AF6AF5">
        <w:t>вкладка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установить</w:t>
      </w:r>
      <w:r w:rsidR="00ED750F">
        <w:t xml:space="preserve"> </w:t>
      </w:r>
      <w:r w:rsidRPr="00AF6AF5">
        <w:t>права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справочникам</w:t>
      </w:r>
      <w:r w:rsidR="00ED750F">
        <w:t xml:space="preserve"> </w:t>
      </w:r>
      <w:r w:rsidRPr="00AF6AF5">
        <w:t>из</w:t>
      </w:r>
      <w:r w:rsidR="00ED750F">
        <w:t xml:space="preserve"> </w:t>
      </w:r>
      <w:r w:rsidRPr="00AF6AF5">
        <w:t>соответствующего</w:t>
      </w:r>
      <w:r w:rsidR="00ED750F">
        <w:t xml:space="preserve"> </w:t>
      </w:r>
      <w:r w:rsidRPr="00AF6AF5">
        <w:t>раздела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портале.</w:t>
      </w:r>
    </w:p>
    <w:p w14:paraId="5A5A9C9D" w14:textId="544B55CF" w:rsidR="00AF6AF5" w:rsidRPr="00AF6AF5" w:rsidRDefault="00AF6AF5">
      <w:pPr>
        <w:pStyle w:val="afa"/>
        <w:numPr>
          <w:ilvl w:val="0"/>
          <w:numId w:val="37"/>
        </w:numPr>
      </w:pPr>
      <w:r w:rsidRPr="00AF6AF5">
        <w:t>Поставить</w:t>
      </w:r>
      <w:r w:rsidR="00ED750F">
        <w:t xml:space="preserve"> </w:t>
      </w:r>
      <w:r w:rsidRPr="00AF6AF5">
        <w:t>отметку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колонке</w:t>
      </w:r>
      <w:r w:rsidR="00ED750F">
        <w:t xml:space="preserve"> </w:t>
      </w:r>
      <w:r w:rsidRPr="00AF6AF5">
        <w:t>«Чтение»</w:t>
      </w:r>
      <w:r w:rsidR="00ED750F">
        <w:t xml:space="preserve"> </w:t>
      </w:r>
      <w:r w:rsidRPr="00AF6AF5">
        <w:t>и/или</w:t>
      </w:r>
      <w:r w:rsidR="00ED750F">
        <w:t xml:space="preserve"> </w:t>
      </w:r>
      <w:r w:rsidRPr="00AF6AF5">
        <w:t>«Запись»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строке</w:t>
      </w:r>
      <w:r w:rsidR="00ED750F">
        <w:t xml:space="preserve"> </w:t>
      </w:r>
      <w:r w:rsidRPr="00AF6AF5">
        <w:t>измерения,</w:t>
      </w:r>
      <w:r w:rsidR="00ED750F">
        <w:t xml:space="preserve"> </w:t>
      </w:r>
      <w:r w:rsidRPr="00AF6AF5">
        <w:t>его</w:t>
      </w:r>
      <w:r w:rsidR="00ED750F">
        <w:t xml:space="preserve"> </w:t>
      </w:r>
      <w:r w:rsidRPr="00AF6AF5">
        <w:t>папки</w:t>
      </w:r>
      <w:r w:rsidR="00ED750F">
        <w:t xml:space="preserve"> </w:t>
      </w:r>
      <w:r w:rsidRPr="00AF6AF5">
        <w:t>или</w:t>
      </w:r>
      <w:r w:rsidR="00ED750F">
        <w:t xml:space="preserve"> </w:t>
      </w:r>
      <w:r w:rsidRPr="00AF6AF5">
        <w:t>конечного</w:t>
      </w:r>
      <w:r w:rsidR="00ED750F">
        <w:t xml:space="preserve"> </w:t>
      </w:r>
      <w:r w:rsidRPr="00AF6AF5">
        <w:t>элемента,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редактированию</w:t>
      </w:r>
      <w:r w:rsidR="00ED750F">
        <w:t xml:space="preserve"> </w:t>
      </w:r>
      <w:r w:rsidRPr="00AF6AF5">
        <w:t>которого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предоставить</w:t>
      </w:r>
      <w:r w:rsidR="00ED750F">
        <w:t xml:space="preserve"> </w:t>
      </w:r>
      <w:r w:rsidRPr="00AF6AF5">
        <w:t>доступ.</w:t>
      </w:r>
    </w:p>
    <w:p w14:paraId="6137260C" w14:textId="77777777" w:rsidR="00AF6AF5" w:rsidRPr="00AF6AF5" w:rsidRDefault="00AF6AF5">
      <w:pPr>
        <w:pStyle w:val="afa"/>
        <w:numPr>
          <w:ilvl w:val="0"/>
          <w:numId w:val="37"/>
        </w:numPr>
      </w:pPr>
      <w:r w:rsidRPr="00AF6AF5">
        <w:t>Нажать</w:t>
      </w:r>
      <w:r w:rsidR="00ED750F">
        <w:t xml:space="preserve"> </w:t>
      </w:r>
      <w:r w:rsidRPr="00AF6AF5">
        <w:t>кнопку</w:t>
      </w:r>
      <w:r w:rsidR="00A90150">
        <w:t xml:space="preserve"> </w:t>
      </w:r>
      <w:r w:rsidR="00A90150" w:rsidRPr="00A90150">
        <w:rPr>
          <w:rStyle w:val="af1"/>
        </w:rPr>
        <w:t>Сохранить</w:t>
      </w:r>
      <w:r w:rsidRPr="00AF6AF5">
        <w:t>.</w:t>
      </w:r>
    </w:p>
    <w:p w14:paraId="57FAA122" w14:textId="51254113" w:rsidR="00A90150" w:rsidRDefault="00013D1F" w:rsidP="00371399">
      <w:pPr>
        <w:pStyle w:val="af7"/>
      </w:pPr>
      <w:r>
        <w:rPr>
          <w:lang w:eastAsia="ru-RU"/>
        </w:rPr>
        <w:drawing>
          <wp:inline distT="0" distB="0" distL="0" distR="0" wp14:anchorId="1D3E4C99" wp14:editId="22A86531">
            <wp:extent cx="6480175" cy="1992630"/>
            <wp:effectExtent l="0" t="0" r="0" b="762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B9399" w14:textId="1169B6B3" w:rsidR="00AF6AF5" w:rsidRPr="00AF6AF5" w:rsidRDefault="00A90150" w:rsidP="00371399">
      <w:pPr>
        <w:pStyle w:val="a6"/>
      </w:pPr>
      <w:r>
        <w:t xml:space="preserve">Рисунок </w:t>
      </w:r>
      <w:fldSimple w:instr=" SEQ Рисунок \* ARABIC ">
        <w:r w:rsidR="0021251C">
          <w:rPr>
            <w:noProof/>
          </w:rPr>
          <w:t>50</w:t>
        </w:r>
      </w:fldSimple>
      <w:r>
        <w:t xml:space="preserve">. </w:t>
      </w:r>
      <w:r w:rsidRPr="00A90150">
        <w:t>Настройка доступа к чтению и редактированию конечных элементов измерений</w:t>
      </w:r>
    </w:p>
    <w:p w14:paraId="2F18C01B" w14:textId="73A654FC" w:rsidR="00AF6AF5" w:rsidRPr="00AF6AF5" w:rsidRDefault="00AF6AF5" w:rsidP="00371399">
      <w:r w:rsidRPr="00AF6AF5">
        <w:t>После</w:t>
      </w:r>
      <w:r w:rsidR="00ED750F">
        <w:t xml:space="preserve"> </w:t>
      </w:r>
      <w:r w:rsidRPr="00AF6AF5">
        <w:t>настройки</w:t>
      </w:r>
      <w:r w:rsidR="00ED750F">
        <w:t xml:space="preserve"> </w:t>
      </w:r>
      <w:r w:rsidRPr="00AF6AF5">
        <w:t>пользователи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соответствующей</w:t>
      </w:r>
      <w:r w:rsidR="00ED750F">
        <w:t xml:space="preserve"> </w:t>
      </w:r>
      <w:r w:rsidRPr="00AF6AF5">
        <w:t>ролью</w:t>
      </w:r>
      <w:r w:rsidR="00ED750F">
        <w:t xml:space="preserve"> </w:t>
      </w:r>
      <w:r w:rsidRPr="00AF6AF5">
        <w:t>увидят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смогут</w:t>
      </w:r>
      <w:r w:rsidR="00ED750F">
        <w:t xml:space="preserve"> </w:t>
      </w:r>
      <w:r w:rsidRPr="00AF6AF5">
        <w:t>редактировать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структуре</w:t>
      </w:r>
      <w:r w:rsidR="00ED750F">
        <w:t xml:space="preserve"> </w:t>
      </w:r>
      <w:r w:rsidRPr="00AF6AF5">
        <w:t>имеющиеся</w:t>
      </w:r>
      <w:r w:rsidR="00ED750F">
        <w:t xml:space="preserve"> </w:t>
      </w:r>
      <w:r w:rsidRPr="00AF6AF5">
        <w:t>конечные</w:t>
      </w:r>
      <w:r w:rsidR="00ED750F">
        <w:t xml:space="preserve"> </w:t>
      </w:r>
      <w:r w:rsidRPr="00AF6AF5">
        <w:t>элементы.</w:t>
      </w:r>
    </w:p>
    <w:p w14:paraId="713F30F1" w14:textId="2118386A" w:rsidR="00AF6AF5" w:rsidRPr="00013D1F" w:rsidRDefault="008C0164" w:rsidP="00371399">
      <w:pPr>
        <w:pStyle w:val="a5"/>
        <w:rPr>
          <w:lang w:val="ru-RU"/>
        </w:rPr>
      </w:pPr>
      <w:r w:rsidRPr="008C0164">
        <w:rPr>
          <w:rStyle w:val="af0"/>
        </w:rPr>
        <w:t xml:space="preserve">Внимание! </w:t>
      </w:r>
      <w:r w:rsidR="00AF6AF5" w:rsidRPr="00013D1F">
        <w:rPr>
          <w:lang w:val="ru-RU"/>
        </w:rPr>
        <w:t>1.Для</w:t>
      </w:r>
      <w:r w:rsidR="00ED750F" w:rsidRPr="00013D1F">
        <w:rPr>
          <w:lang w:val="ru-RU"/>
        </w:rPr>
        <w:t xml:space="preserve"> </w:t>
      </w:r>
      <w:r w:rsidR="00AF6AF5" w:rsidRPr="00013D1F">
        <w:rPr>
          <w:lang w:val="ru-RU"/>
        </w:rPr>
        <w:t>отображения</w:t>
      </w:r>
      <w:r w:rsidR="00ED750F" w:rsidRPr="00013D1F">
        <w:rPr>
          <w:lang w:val="ru-RU"/>
        </w:rPr>
        <w:t xml:space="preserve"> </w:t>
      </w:r>
      <w:r w:rsidR="00AF6AF5" w:rsidRPr="00013D1F">
        <w:rPr>
          <w:lang w:val="ru-RU"/>
        </w:rPr>
        <w:t>и</w:t>
      </w:r>
      <w:r w:rsidR="00ED750F" w:rsidRPr="00013D1F">
        <w:rPr>
          <w:lang w:val="ru-RU"/>
        </w:rPr>
        <w:t xml:space="preserve"> </w:t>
      </w:r>
      <w:r w:rsidR="00AF6AF5" w:rsidRPr="00013D1F">
        <w:rPr>
          <w:lang w:val="ru-RU"/>
        </w:rPr>
        <w:t>редактирования</w:t>
      </w:r>
      <w:r w:rsidR="00ED750F" w:rsidRPr="00013D1F">
        <w:rPr>
          <w:lang w:val="ru-RU"/>
        </w:rPr>
        <w:t xml:space="preserve"> </w:t>
      </w:r>
      <w:r w:rsidR="00AF6AF5" w:rsidRPr="00013D1F">
        <w:rPr>
          <w:lang w:val="ru-RU"/>
        </w:rPr>
        <w:t>структуры</w:t>
      </w:r>
      <w:r w:rsidR="00ED750F" w:rsidRPr="00013D1F">
        <w:rPr>
          <w:lang w:val="ru-RU"/>
        </w:rPr>
        <w:t xml:space="preserve"> </w:t>
      </w:r>
      <w:r w:rsidR="00AF6AF5" w:rsidRPr="00013D1F">
        <w:rPr>
          <w:lang w:val="ru-RU"/>
        </w:rPr>
        <w:t>измерения</w:t>
      </w:r>
      <w:r w:rsidR="00ED750F" w:rsidRPr="00013D1F">
        <w:rPr>
          <w:lang w:val="ru-RU"/>
        </w:rPr>
        <w:t xml:space="preserve"> </w:t>
      </w:r>
      <w:r w:rsidR="00AF6AF5" w:rsidRPr="00013D1F">
        <w:rPr>
          <w:lang w:val="ru-RU"/>
        </w:rPr>
        <w:t>пользователю</w:t>
      </w:r>
      <w:r w:rsidR="00ED750F" w:rsidRPr="00013D1F">
        <w:rPr>
          <w:lang w:val="ru-RU"/>
        </w:rPr>
        <w:t xml:space="preserve"> </w:t>
      </w:r>
      <w:r w:rsidR="00AF6AF5" w:rsidRPr="00013D1F">
        <w:rPr>
          <w:lang w:val="ru-RU"/>
        </w:rPr>
        <w:t>с</w:t>
      </w:r>
      <w:r w:rsidR="00ED750F" w:rsidRPr="00013D1F">
        <w:rPr>
          <w:lang w:val="ru-RU"/>
        </w:rPr>
        <w:t xml:space="preserve"> </w:t>
      </w:r>
      <w:r w:rsidR="00AF6AF5" w:rsidRPr="00013D1F">
        <w:rPr>
          <w:lang w:val="ru-RU"/>
        </w:rPr>
        <w:t>настраиваемой</w:t>
      </w:r>
      <w:r w:rsidR="00ED750F" w:rsidRPr="00013D1F">
        <w:rPr>
          <w:lang w:val="ru-RU"/>
        </w:rPr>
        <w:t xml:space="preserve"> </w:t>
      </w:r>
      <w:r w:rsidR="00AF6AF5" w:rsidRPr="00013D1F">
        <w:rPr>
          <w:lang w:val="ru-RU"/>
        </w:rPr>
        <w:t>ролью</w:t>
      </w:r>
      <w:r w:rsidR="00ED750F" w:rsidRPr="00013D1F">
        <w:rPr>
          <w:lang w:val="ru-RU"/>
        </w:rPr>
        <w:t xml:space="preserve"> </w:t>
      </w:r>
      <w:r w:rsidR="00AF6AF5" w:rsidRPr="00013D1F">
        <w:rPr>
          <w:lang w:val="ru-RU"/>
        </w:rPr>
        <w:t>должны</w:t>
      </w:r>
      <w:r w:rsidR="00ED750F" w:rsidRPr="00013D1F">
        <w:rPr>
          <w:lang w:val="ru-RU"/>
        </w:rPr>
        <w:t xml:space="preserve"> </w:t>
      </w:r>
      <w:r w:rsidR="00AF6AF5" w:rsidRPr="00013D1F">
        <w:rPr>
          <w:lang w:val="ru-RU"/>
        </w:rPr>
        <w:t>быть</w:t>
      </w:r>
      <w:r w:rsidR="00ED750F" w:rsidRPr="00013D1F">
        <w:rPr>
          <w:lang w:val="ru-RU"/>
        </w:rPr>
        <w:t xml:space="preserve"> </w:t>
      </w:r>
      <w:r w:rsidR="00AF6AF5" w:rsidRPr="00013D1F">
        <w:rPr>
          <w:lang w:val="ru-RU"/>
        </w:rPr>
        <w:t>выполнены</w:t>
      </w:r>
      <w:r w:rsidR="00ED750F" w:rsidRPr="00013D1F">
        <w:rPr>
          <w:lang w:val="ru-RU"/>
        </w:rPr>
        <w:t xml:space="preserve"> </w:t>
      </w:r>
      <w:r w:rsidR="00AF6AF5" w:rsidRPr="00013D1F">
        <w:rPr>
          <w:lang w:val="ru-RU"/>
        </w:rPr>
        <w:t>соответствующие</w:t>
      </w:r>
      <w:r w:rsidR="00ED750F" w:rsidRPr="00013D1F">
        <w:rPr>
          <w:lang w:val="ru-RU"/>
        </w:rPr>
        <w:t xml:space="preserve"> </w:t>
      </w:r>
      <w:r w:rsidR="00AF6AF5" w:rsidRPr="00013D1F">
        <w:rPr>
          <w:lang w:val="ru-RU"/>
        </w:rPr>
        <w:t>настройки</w:t>
      </w:r>
      <w:r w:rsidR="00ED750F" w:rsidRPr="00013D1F">
        <w:rPr>
          <w:lang w:val="ru-RU"/>
        </w:rPr>
        <w:t xml:space="preserve"> </w:t>
      </w:r>
      <w:r w:rsidR="00AF6AF5" w:rsidRPr="00013D1F">
        <w:rPr>
          <w:lang w:val="ru-RU"/>
        </w:rPr>
        <w:t>на</w:t>
      </w:r>
      <w:r w:rsidR="00ED750F" w:rsidRPr="00013D1F">
        <w:rPr>
          <w:lang w:val="ru-RU"/>
        </w:rPr>
        <w:t xml:space="preserve"> </w:t>
      </w:r>
      <w:r w:rsidR="00AF6AF5" w:rsidRPr="00013D1F">
        <w:rPr>
          <w:lang w:val="ru-RU"/>
        </w:rPr>
        <w:t>вкладке</w:t>
      </w:r>
      <w:r w:rsidR="00ED750F" w:rsidRPr="00013D1F">
        <w:rPr>
          <w:lang w:val="ru-RU"/>
        </w:rPr>
        <w:t xml:space="preserve"> </w:t>
      </w:r>
      <w:r w:rsidR="00AF6AF5" w:rsidRPr="00013D1F">
        <w:rPr>
          <w:lang w:val="ru-RU"/>
        </w:rPr>
        <w:t>«</w:t>
      </w:r>
      <w:hyperlink r:id="rId82" w:history="1">
        <w:r w:rsidR="00AF6AF5" w:rsidRPr="00013D1F">
          <w:rPr>
            <w:lang w:val="ru-RU"/>
          </w:rPr>
          <w:t>Доступ</w:t>
        </w:r>
        <w:r w:rsidR="00ED750F" w:rsidRPr="00013D1F">
          <w:rPr>
            <w:lang w:val="ru-RU"/>
          </w:rPr>
          <w:t xml:space="preserve"> </w:t>
        </w:r>
        <w:r w:rsidR="00AF6AF5" w:rsidRPr="00013D1F">
          <w:rPr>
            <w:lang w:val="ru-RU"/>
          </w:rPr>
          <w:t>к</w:t>
        </w:r>
        <w:r w:rsidR="00ED750F" w:rsidRPr="00013D1F">
          <w:rPr>
            <w:lang w:val="ru-RU"/>
          </w:rPr>
          <w:t xml:space="preserve"> </w:t>
        </w:r>
        <w:r w:rsidR="00AF6AF5" w:rsidRPr="00013D1F">
          <w:rPr>
            <w:lang w:val="ru-RU"/>
          </w:rPr>
          <w:t>чтению</w:t>
        </w:r>
        <w:r w:rsidR="00ED750F" w:rsidRPr="00013D1F">
          <w:rPr>
            <w:lang w:val="ru-RU"/>
          </w:rPr>
          <w:t xml:space="preserve"> </w:t>
        </w:r>
        <w:r w:rsidR="00AF6AF5" w:rsidRPr="00013D1F">
          <w:rPr>
            <w:lang w:val="ru-RU"/>
          </w:rPr>
          <w:t>структуры</w:t>
        </w:r>
        <w:r w:rsidR="00ED750F" w:rsidRPr="00013D1F">
          <w:rPr>
            <w:lang w:val="ru-RU"/>
          </w:rPr>
          <w:t xml:space="preserve"> </w:t>
        </w:r>
        <w:r w:rsidR="00AF6AF5" w:rsidRPr="00013D1F">
          <w:rPr>
            <w:lang w:val="ru-RU"/>
          </w:rPr>
          <w:t>и</w:t>
        </w:r>
        <w:r w:rsidR="00ED750F" w:rsidRPr="00013D1F">
          <w:rPr>
            <w:lang w:val="ru-RU"/>
          </w:rPr>
          <w:t xml:space="preserve"> </w:t>
        </w:r>
        <w:r w:rsidR="00AF6AF5" w:rsidRPr="00013D1F">
          <w:rPr>
            <w:lang w:val="ru-RU"/>
          </w:rPr>
          <w:t>добавлению/редактированию</w:t>
        </w:r>
        <w:r w:rsidR="00ED750F" w:rsidRPr="00013D1F">
          <w:rPr>
            <w:lang w:val="ru-RU"/>
          </w:rPr>
          <w:t xml:space="preserve"> </w:t>
        </w:r>
        <w:r w:rsidR="00AF6AF5" w:rsidRPr="00013D1F">
          <w:rPr>
            <w:lang w:val="ru-RU"/>
          </w:rPr>
          <w:t>элементов</w:t>
        </w:r>
        <w:r w:rsidR="00ED750F" w:rsidRPr="00013D1F">
          <w:rPr>
            <w:lang w:val="ru-RU"/>
          </w:rPr>
          <w:t xml:space="preserve"> </w:t>
        </w:r>
        <w:r w:rsidR="00AF6AF5" w:rsidRPr="00013D1F">
          <w:rPr>
            <w:lang w:val="ru-RU"/>
          </w:rPr>
          <w:t>измерения</w:t>
        </w:r>
      </w:hyperlink>
      <w:r w:rsidR="00AF6AF5" w:rsidRPr="00013D1F">
        <w:rPr>
          <w:lang w:val="ru-RU"/>
        </w:rPr>
        <w:t>»).</w:t>
      </w:r>
    </w:p>
    <w:p w14:paraId="20457E05" w14:textId="282CAB7C" w:rsidR="00AF6AF5" w:rsidRPr="00013D1F" w:rsidRDefault="00AF6AF5" w:rsidP="00371399">
      <w:pPr>
        <w:pStyle w:val="a5"/>
        <w:rPr>
          <w:lang w:val="ru-RU"/>
        </w:rPr>
      </w:pPr>
      <w:r w:rsidRPr="00013D1F">
        <w:rPr>
          <w:lang w:val="ru-RU"/>
        </w:rPr>
        <w:t>2.</w:t>
      </w:r>
      <w:r w:rsidR="00ED750F" w:rsidRPr="00013D1F">
        <w:rPr>
          <w:lang w:val="ru-RU"/>
        </w:rPr>
        <w:t xml:space="preserve"> </w:t>
      </w:r>
      <w:r w:rsidRPr="00013D1F">
        <w:rPr>
          <w:lang w:val="ru-RU"/>
        </w:rPr>
        <w:t>По</w:t>
      </w:r>
      <w:r w:rsidR="00ED750F" w:rsidRPr="00013D1F">
        <w:rPr>
          <w:lang w:val="ru-RU"/>
        </w:rPr>
        <w:t xml:space="preserve"> </w:t>
      </w:r>
      <w:r w:rsidRPr="00013D1F">
        <w:rPr>
          <w:lang w:val="ru-RU"/>
        </w:rPr>
        <w:t>умолчанию</w:t>
      </w:r>
      <w:r w:rsidR="00ED750F" w:rsidRPr="00013D1F">
        <w:rPr>
          <w:lang w:val="ru-RU"/>
        </w:rPr>
        <w:t xml:space="preserve"> </w:t>
      </w:r>
      <w:r w:rsidRPr="00013D1F">
        <w:rPr>
          <w:lang w:val="ru-RU"/>
        </w:rPr>
        <w:t>создаваемые</w:t>
      </w:r>
      <w:r w:rsidR="00ED750F" w:rsidRPr="00013D1F">
        <w:rPr>
          <w:lang w:val="ru-RU"/>
        </w:rPr>
        <w:t xml:space="preserve"> </w:t>
      </w:r>
      <w:r w:rsidRPr="00013D1F">
        <w:rPr>
          <w:lang w:val="ru-RU"/>
        </w:rPr>
        <w:t>пользователем</w:t>
      </w:r>
      <w:r w:rsidR="00ED750F" w:rsidRPr="00013D1F">
        <w:rPr>
          <w:lang w:val="ru-RU"/>
        </w:rPr>
        <w:t xml:space="preserve"> </w:t>
      </w:r>
      <w:r w:rsidRPr="00013D1F">
        <w:rPr>
          <w:lang w:val="ru-RU"/>
        </w:rPr>
        <w:t>элементы</w:t>
      </w:r>
      <w:r w:rsidR="00ED750F" w:rsidRPr="00013D1F">
        <w:rPr>
          <w:lang w:val="ru-RU"/>
        </w:rPr>
        <w:t xml:space="preserve"> </w:t>
      </w:r>
      <w:r w:rsidRPr="00013D1F">
        <w:rPr>
          <w:lang w:val="ru-RU"/>
        </w:rPr>
        <w:t>доступны</w:t>
      </w:r>
      <w:r w:rsidR="00ED750F" w:rsidRPr="00013D1F">
        <w:rPr>
          <w:lang w:val="ru-RU"/>
        </w:rPr>
        <w:t xml:space="preserve"> </w:t>
      </w:r>
      <w:r w:rsidRPr="00013D1F">
        <w:rPr>
          <w:lang w:val="ru-RU"/>
        </w:rPr>
        <w:t>ему</w:t>
      </w:r>
      <w:r w:rsidR="00ED750F" w:rsidRPr="00013D1F">
        <w:rPr>
          <w:lang w:val="ru-RU"/>
        </w:rPr>
        <w:t xml:space="preserve"> </w:t>
      </w:r>
      <w:r w:rsidRPr="00013D1F">
        <w:rPr>
          <w:lang w:val="ru-RU"/>
        </w:rPr>
        <w:t>для</w:t>
      </w:r>
      <w:r w:rsidR="00ED750F" w:rsidRPr="00013D1F">
        <w:rPr>
          <w:lang w:val="ru-RU"/>
        </w:rPr>
        <w:t xml:space="preserve"> </w:t>
      </w:r>
      <w:r w:rsidRPr="00013D1F">
        <w:rPr>
          <w:lang w:val="ru-RU"/>
        </w:rPr>
        <w:t>чтения</w:t>
      </w:r>
      <w:r w:rsidR="00ED750F" w:rsidRPr="00013D1F">
        <w:rPr>
          <w:lang w:val="ru-RU"/>
        </w:rPr>
        <w:t xml:space="preserve"> </w:t>
      </w:r>
      <w:r w:rsidRPr="00013D1F">
        <w:rPr>
          <w:lang w:val="ru-RU"/>
        </w:rPr>
        <w:t>и</w:t>
      </w:r>
      <w:r w:rsidR="00ED750F" w:rsidRPr="00013D1F">
        <w:rPr>
          <w:lang w:val="ru-RU"/>
        </w:rPr>
        <w:t xml:space="preserve"> </w:t>
      </w:r>
      <w:r w:rsidRPr="00013D1F">
        <w:rPr>
          <w:lang w:val="ru-RU"/>
        </w:rPr>
        <w:t>редактирования.</w:t>
      </w:r>
      <w:r w:rsidR="00ED750F" w:rsidRPr="00013D1F">
        <w:rPr>
          <w:lang w:val="ru-RU"/>
        </w:rPr>
        <w:t xml:space="preserve"> </w:t>
      </w:r>
      <w:r w:rsidRPr="00013D1F">
        <w:rPr>
          <w:lang w:val="ru-RU"/>
        </w:rPr>
        <w:t>Если</w:t>
      </w:r>
      <w:r w:rsidR="00ED750F" w:rsidRPr="00013D1F">
        <w:rPr>
          <w:lang w:val="ru-RU"/>
        </w:rPr>
        <w:t xml:space="preserve"> </w:t>
      </w:r>
      <w:r w:rsidRPr="00013D1F">
        <w:rPr>
          <w:lang w:val="ru-RU"/>
        </w:rPr>
        <w:t>создаваемые</w:t>
      </w:r>
      <w:r w:rsidR="00ED750F" w:rsidRPr="00013D1F">
        <w:rPr>
          <w:lang w:val="ru-RU"/>
        </w:rPr>
        <w:t xml:space="preserve"> </w:t>
      </w:r>
      <w:r w:rsidRPr="00013D1F">
        <w:rPr>
          <w:lang w:val="ru-RU"/>
        </w:rPr>
        <w:t>пользователем</w:t>
      </w:r>
      <w:r w:rsidR="00ED750F" w:rsidRPr="00013D1F">
        <w:rPr>
          <w:lang w:val="ru-RU"/>
        </w:rPr>
        <w:t xml:space="preserve"> </w:t>
      </w:r>
      <w:r w:rsidRPr="00013D1F">
        <w:rPr>
          <w:lang w:val="ru-RU"/>
        </w:rPr>
        <w:t>элементы</w:t>
      </w:r>
      <w:r w:rsidR="00ED750F" w:rsidRPr="00013D1F">
        <w:rPr>
          <w:lang w:val="ru-RU"/>
        </w:rPr>
        <w:t xml:space="preserve"> </w:t>
      </w:r>
      <w:r w:rsidRPr="00013D1F">
        <w:rPr>
          <w:lang w:val="ru-RU"/>
        </w:rPr>
        <w:t>не</w:t>
      </w:r>
      <w:r w:rsidR="00ED750F" w:rsidRPr="00013D1F">
        <w:rPr>
          <w:lang w:val="ru-RU"/>
        </w:rPr>
        <w:t xml:space="preserve"> </w:t>
      </w:r>
      <w:r w:rsidRPr="00013D1F">
        <w:rPr>
          <w:lang w:val="ru-RU"/>
        </w:rPr>
        <w:t>отображаются,</w:t>
      </w:r>
      <w:r w:rsidR="00ED750F" w:rsidRPr="00013D1F">
        <w:rPr>
          <w:lang w:val="ru-RU"/>
        </w:rPr>
        <w:t xml:space="preserve"> </w:t>
      </w:r>
      <w:r w:rsidRPr="00013D1F">
        <w:rPr>
          <w:lang w:val="ru-RU"/>
        </w:rPr>
        <w:t>необходимо</w:t>
      </w:r>
      <w:r w:rsidR="00ED750F" w:rsidRPr="00013D1F">
        <w:rPr>
          <w:lang w:val="ru-RU"/>
        </w:rPr>
        <w:t xml:space="preserve"> </w:t>
      </w:r>
      <w:r w:rsidRPr="00013D1F">
        <w:rPr>
          <w:lang w:val="ru-RU"/>
        </w:rPr>
        <w:t>изменить</w:t>
      </w:r>
      <w:r w:rsidR="00ED750F" w:rsidRPr="00013D1F">
        <w:rPr>
          <w:lang w:val="ru-RU"/>
        </w:rPr>
        <w:t xml:space="preserve"> </w:t>
      </w:r>
      <w:r w:rsidRPr="00013D1F">
        <w:rPr>
          <w:lang w:val="ru-RU"/>
        </w:rPr>
        <w:t>настройки</w:t>
      </w:r>
      <w:r w:rsidR="00ED750F" w:rsidRPr="00013D1F">
        <w:rPr>
          <w:lang w:val="ru-RU"/>
        </w:rPr>
        <w:t xml:space="preserve"> </w:t>
      </w:r>
      <w:r w:rsidRPr="00013D1F">
        <w:rPr>
          <w:lang w:val="ru-RU"/>
        </w:rPr>
        <w:t>прав</w:t>
      </w:r>
      <w:r w:rsidR="00ED750F" w:rsidRPr="00013D1F">
        <w:rPr>
          <w:lang w:val="ru-RU"/>
        </w:rPr>
        <w:t xml:space="preserve"> </w:t>
      </w:r>
      <w:r w:rsidRPr="00013D1F">
        <w:rPr>
          <w:lang w:val="ru-RU"/>
        </w:rPr>
        <w:t>доступа</w:t>
      </w:r>
      <w:r w:rsidR="00ED750F" w:rsidRPr="00013D1F">
        <w:rPr>
          <w:lang w:val="ru-RU"/>
        </w:rPr>
        <w:t xml:space="preserve"> </w:t>
      </w:r>
      <w:r w:rsidRPr="00013D1F">
        <w:rPr>
          <w:lang w:val="ru-RU"/>
        </w:rPr>
        <w:t>на</w:t>
      </w:r>
      <w:r w:rsidR="00ED750F" w:rsidRPr="00013D1F">
        <w:rPr>
          <w:lang w:val="ru-RU"/>
        </w:rPr>
        <w:t xml:space="preserve"> </w:t>
      </w:r>
      <w:r w:rsidRPr="00013D1F">
        <w:rPr>
          <w:lang w:val="ru-RU"/>
        </w:rPr>
        <w:t>создаваемые</w:t>
      </w:r>
      <w:r w:rsidR="00ED750F" w:rsidRPr="00013D1F">
        <w:rPr>
          <w:lang w:val="ru-RU"/>
        </w:rPr>
        <w:t xml:space="preserve"> </w:t>
      </w:r>
      <w:r w:rsidRPr="00013D1F">
        <w:rPr>
          <w:lang w:val="ru-RU"/>
        </w:rPr>
        <w:t>элементы.</w:t>
      </w:r>
    </w:p>
    <w:p w14:paraId="25005205" w14:textId="77777777" w:rsidR="00AF6AF5" w:rsidRPr="00AF6AF5" w:rsidRDefault="00AF6AF5" w:rsidP="00371399">
      <w:pPr>
        <w:rPr>
          <w:b/>
          <w:bCs/>
          <w:i/>
          <w:iCs/>
        </w:rPr>
      </w:pPr>
    </w:p>
    <w:p w14:paraId="1857593E" w14:textId="49CF89CE" w:rsidR="00AF6AF5" w:rsidRPr="00AF6AF5" w:rsidRDefault="00AF6AF5" w:rsidP="00371399">
      <w:pPr>
        <w:pStyle w:val="3"/>
      </w:pPr>
      <w:bookmarkStart w:id="294" w:name="_Toc126141100"/>
      <w:r w:rsidRPr="00AF6AF5">
        <w:lastRenderedPageBreak/>
        <w:t>Настройки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умолчанию</w:t>
      </w:r>
      <w:bookmarkEnd w:id="294"/>
    </w:p>
    <w:p w14:paraId="6A0767AD" w14:textId="6973AF4E" w:rsidR="00AF6AF5" w:rsidRPr="00AF6AF5" w:rsidRDefault="00AF6AF5" w:rsidP="00371399">
      <w:r w:rsidRPr="00AF6AF5">
        <w:t>В</w:t>
      </w:r>
      <w:r w:rsidR="00ED750F">
        <w:t xml:space="preserve"> </w:t>
      </w:r>
      <w:r w:rsidR="00013D1F">
        <w:t>системе</w:t>
      </w:r>
      <w:r w:rsidR="00ED750F">
        <w:t xml:space="preserve"> </w:t>
      </w:r>
      <w:r w:rsidRPr="00AF6AF5">
        <w:t>можно</w:t>
      </w:r>
      <w:r w:rsidR="00ED750F">
        <w:t xml:space="preserve"> </w:t>
      </w:r>
      <w:r w:rsidRPr="00AF6AF5">
        <w:t>задать</w:t>
      </w:r>
      <w:r w:rsidR="00ED750F">
        <w:t xml:space="preserve"> </w:t>
      </w:r>
      <w:r w:rsidRPr="00AF6AF5">
        <w:t>настройки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умолчанию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новых</w:t>
      </w:r>
      <w:r w:rsidR="00ED750F">
        <w:t xml:space="preserve"> </w:t>
      </w:r>
      <w:r w:rsidRPr="00AF6AF5">
        <w:t>добавляемых</w:t>
      </w:r>
      <w:r w:rsidR="00ED750F">
        <w:t xml:space="preserve"> </w:t>
      </w:r>
      <w:r w:rsidRPr="00AF6AF5">
        <w:t>элементов.</w:t>
      </w:r>
    </w:p>
    <w:p w14:paraId="392154FB" w14:textId="1900BB71" w:rsidR="00AF6AF5" w:rsidRPr="00AF6AF5" w:rsidRDefault="00AF6AF5" w:rsidP="00371399">
      <w:pPr>
        <w:pStyle w:val="4"/>
      </w:pPr>
      <w:r w:rsidRPr="00AF6AF5">
        <w:t>Настройки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умолчанию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групп</w:t>
      </w:r>
      <w:r w:rsidR="00ED750F">
        <w:t xml:space="preserve"> </w:t>
      </w:r>
      <w:r w:rsidRPr="00AF6AF5">
        <w:t>показателей</w:t>
      </w:r>
    </w:p>
    <w:p w14:paraId="4EC5E1B2" w14:textId="7C20402C" w:rsidR="00AF6AF5" w:rsidRPr="00AF6AF5" w:rsidRDefault="00AF6AF5" w:rsidP="00371399">
      <w:r w:rsidRPr="00AF6AF5">
        <w:t>В</w:t>
      </w:r>
      <w:r w:rsidR="00ED750F">
        <w:t xml:space="preserve"> </w:t>
      </w:r>
      <w:r w:rsidR="00013D1F">
        <w:t>системе</w:t>
      </w:r>
      <w:r w:rsidR="00ED750F">
        <w:t xml:space="preserve"> </w:t>
      </w:r>
      <w:r w:rsidRPr="00AF6AF5">
        <w:t>можно</w:t>
      </w:r>
      <w:r w:rsidR="00ED750F">
        <w:t xml:space="preserve"> </w:t>
      </w:r>
      <w:r w:rsidRPr="00AF6AF5">
        <w:t>задать</w:t>
      </w:r>
      <w:r w:rsidR="00ED750F">
        <w:t xml:space="preserve"> </w:t>
      </w:r>
      <w:r w:rsidRPr="00AF6AF5">
        <w:t>права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к</w:t>
      </w:r>
      <w:r w:rsidR="00ED750F">
        <w:t xml:space="preserve"> </w:t>
      </w:r>
      <w:r w:rsidR="00013D1F">
        <w:t>новым</w:t>
      </w:r>
      <w:r w:rsidRPr="00AF6AF5">
        <w:t>,</w:t>
      </w:r>
      <w:r w:rsidR="00013D1F">
        <w:t xml:space="preserve"> еще не созданным</w:t>
      </w:r>
      <w:r w:rsidR="00ED750F">
        <w:t xml:space="preserve"> </w:t>
      </w:r>
      <w:r w:rsidRPr="00AF6AF5">
        <w:t>элементам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группах</w:t>
      </w:r>
      <w:r w:rsidR="00ED750F">
        <w:t xml:space="preserve"> </w:t>
      </w:r>
      <w:r w:rsidRPr="00AF6AF5">
        <w:t>показателей.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установки</w:t>
      </w:r>
      <w:r w:rsidR="00ED750F">
        <w:t xml:space="preserve"> </w:t>
      </w:r>
      <w:r w:rsidRPr="00AF6AF5">
        <w:t>настроек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умолчанию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выполнить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действия:</w:t>
      </w:r>
    </w:p>
    <w:p w14:paraId="18705291" w14:textId="5A1FC78D" w:rsidR="00AF6AF5" w:rsidRPr="00AF6AF5" w:rsidRDefault="00AF6AF5">
      <w:pPr>
        <w:pStyle w:val="afa"/>
        <w:numPr>
          <w:ilvl w:val="0"/>
          <w:numId w:val="38"/>
        </w:numPr>
      </w:pPr>
      <w:r w:rsidRPr="00AF6AF5">
        <w:t>Открыть</w:t>
      </w:r>
      <w:r w:rsidR="00ED750F">
        <w:t xml:space="preserve"> </w:t>
      </w:r>
      <w:r w:rsidRPr="00AF6AF5">
        <w:t>раздел</w:t>
      </w:r>
      <w:r w:rsidR="00ED750F">
        <w:t xml:space="preserve"> </w:t>
      </w:r>
      <w:r w:rsidRPr="00AF6AF5">
        <w:t>«Права</w:t>
      </w:r>
      <w:r w:rsidR="00ED750F">
        <w:t xml:space="preserve"> </w:t>
      </w:r>
      <w:r w:rsidRPr="00AF6AF5">
        <w:t>доступа»</w:t>
      </w:r>
      <w:r w:rsidR="00ED750F">
        <w:t xml:space="preserve"> </w:t>
      </w:r>
      <w:r w:rsidRPr="00AF6AF5">
        <w:t>компонента</w:t>
      </w:r>
      <w:r w:rsidR="00ED750F">
        <w:t xml:space="preserve"> </w:t>
      </w:r>
      <w:r w:rsidRPr="00AF6AF5">
        <w:t>«Smart</w:t>
      </w:r>
      <w:r w:rsidR="00ED750F">
        <w:t xml:space="preserve"> </w:t>
      </w:r>
      <w:r w:rsidRPr="00AF6AF5">
        <w:t>Forms»</w:t>
      </w:r>
      <w:r w:rsidR="00ED750F">
        <w:t xml:space="preserve"> </w:t>
      </w:r>
      <w:r w:rsidRPr="00AF6AF5">
        <w:t>панели</w:t>
      </w:r>
      <w:r w:rsidR="00ED750F">
        <w:t xml:space="preserve"> </w:t>
      </w:r>
      <w:r w:rsidRPr="00AF6AF5">
        <w:t>администрирования.</w:t>
      </w:r>
    </w:p>
    <w:p w14:paraId="281C438B" w14:textId="2296FBC8" w:rsidR="00AF6AF5" w:rsidRPr="00AF6AF5" w:rsidRDefault="00AF6AF5">
      <w:pPr>
        <w:pStyle w:val="afa"/>
        <w:numPr>
          <w:ilvl w:val="0"/>
          <w:numId w:val="38"/>
        </w:numPr>
      </w:pPr>
      <w:r w:rsidRPr="00AF6AF5">
        <w:t>Выбрать</w:t>
      </w:r>
      <w:r w:rsidR="00ED750F">
        <w:t xml:space="preserve"> </w:t>
      </w:r>
      <w:r w:rsidRPr="00AF6AF5">
        <w:t>роль,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которой</w:t>
      </w:r>
      <w:r w:rsidR="00ED750F">
        <w:t xml:space="preserve"> </w:t>
      </w:r>
      <w:r w:rsidRPr="00AF6AF5">
        <w:t>производятся</w:t>
      </w:r>
      <w:r w:rsidR="00ED750F">
        <w:t xml:space="preserve"> </w:t>
      </w:r>
      <w:r w:rsidRPr="00AF6AF5">
        <w:t>настройки.</w:t>
      </w:r>
    </w:p>
    <w:p w14:paraId="5F57EE2E" w14:textId="1EAA1CFB" w:rsidR="00AF6AF5" w:rsidRPr="00AF6AF5" w:rsidRDefault="00AF6AF5">
      <w:pPr>
        <w:pStyle w:val="afa"/>
        <w:numPr>
          <w:ilvl w:val="0"/>
          <w:numId w:val="38"/>
        </w:numPr>
      </w:pPr>
      <w:r w:rsidRPr="00AF6AF5">
        <w:t>Выбрать</w:t>
      </w:r>
      <w:r w:rsidR="00ED750F">
        <w:t xml:space="preserve"> </w:t>
      </w:r>
      <w:r w:rsidRPr="00AF6AF5">
        <w:t>вкладку</w:t>
      </w:r>
      <w:r w:rsidR="00ED750F">
        <w:t xml:space="preserve"> </w:t>
      </w:r>
      <w:r w:rsidRPr="00AF6AF5">
        <w:t>«Настройки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умолчанию»,</w:t>
      </w:r>
      <w:r w:rsidR="00ED750F">
        <w:t xml:space="preserve"> </w:t>
      </w:r>
      <w:r w:rsidRPr="00AF6AF5">
        <w:t>а</w:t>
      </w:r>
      <w:r w:rsidR="00ED750F">
        <w:t xml:space="preserve"> </w:t>
      </w:r>
      <w:r w:rsidRPr="00AF6AF5">
        <w:t>затем</w:t>
      </w:r>
      <w:r w:rsidR="00ED750F">
        <w:t xml:space="preserve"> </w:t>
      </w:r>
      <w:r w:rsidRPr="00AF6AF5">
        <w:t>вкладку</w:t>
      </w:r>
      <w:r w:rsidR="00ED750F">
        <w:t xml:space="preserve"> </w:t>
      </w:r>
      <w:r w:rsidRPr="00AF6AF5">
        <w:t>«Группы</w:t>
      </w:r>
      <w:r w:rsidR="00ED750F">
        <w:t xml:space="preserve"> </w:t>
      </w:r>
      <w:r w:rsidRPr="00AF6AF5">
        <w:t>показателей»</w:t>
      </w:r>
      <w:r w:rsidR="00013D1F">
        <w:t xml:space="preserve"> (см. </w:t>
      </w:r>
      <w:r w:rsidR="00013D1F">
        <w:fldChar w:fldCharType="begin"/>
      </w:r>
      <w:r w:rsidR="00013D1F">
        <w:instrText xml:space="preserve"> REF  _Ref124755362 \* Lower \h </w:instrText>
      </w:r>
      <w:r w:rsidR="00013D1F">
        <w:fldChar w:fldCharType="separate"/>
      </w:r>
      <w:r w:rsidR="0021251C">
        <w:t xml:space="preserve">рисунок </w:t>
      </w:r>
      <w:r w:rsidR="0021251C">
        <w:rPr>
          <w:noProof/>
        </w:rPr>
        <w:t>51</w:t>
      </w:r>
      <w:r w:rsidR="00013D1F">
        <w:fldChar w:fldCharType="end"/>
      </w:r>
      <w:r w:rsidR="00013D1F">
        <w:t>)</w:t>
      </w:r>
      <w:r w:rsidRPr="00AF6AF5">
        <w:t>.</w:t>
      </w:r>
    </w:p>
    <w:p w14:paraId="22DF287C" w14:textId="77777777" w:rsidR="00013D1F" w:rsidRDefault="00AF6AF5" w:rsidP="00371399">
      <w:pPr>
        <w:pStyle w:val="af7"/>
      </w:pPr>
      <w:r w:rsidRPr="00AF6AF5">
        <w:rPr>
          <w:lang w:eastAsia="ru-RU"/>
        </w:rPr>
        <w:drawing>
          <wp:inline distT="0" distB="0" distL="0" distR="0" wp14:anchorId="3933EA73" wp14:editId="7E6B8A44">
            <wp:extent cx="6476365" cy="2432050"/>
            <wp:effectExtent l="0" t="0" r="635" b="6350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452F8" w14:textId="6A4426A7" w:rsidR="00013D1F" w:rsidRDefault="00013D1F" w:rsidP="00371399">
      <w:pPr>
        <w:pStyle w:val="a6"/>
      </w:pPr>
      <w:bookmarkStart w:id="295" w:name="_Ref124755362"/>
      <w:r>
        <w:t xml:space="preserve">Рисунок </w:t>
      </w:r>
      <w:fldSimple w:instr=" SEQ Рисунок \* ARABIC ">
        <w:r w:rsidR="0021251C">
          <w:rPr>
            <w:noProof/>
          </w:rPr>
          <w:t>51</w:t>
        </w:r>
      </w:fldSimple>
      <w:bookmarkEnd w:id="295"/>
      <w:r>
        <w:t xml:space="preserve">. </w:t>
      </w:r>
      <w:r w:rsidRPr="00013D1F">
        <w:t>Настройки по умолчанию. Вкладка «Группы показателей»</w:t>
      </w:r>
    </w:p>
    <w:p w14:paraId="69D5B79F" w14:textId="63F6A146" w:rsidR="00AF6AF5" w:rsidRPr="00AF6AF5" w:rsidRDefault="00AF6AF5">
      <w:pPr>
        <w:pStyle w:val="afa"/>
        <w:numPr>
          <w:ilvl w:val="0"/>
          <w:numId w:val="38"/>
        </w:numPr>
      </w:pPr>
      <w:r w:rsidRPr="00AF6AF5">
        <w:t>Поставить</w:t>
      </w:r>
      <w:r w:rsidR="00ED750F">
        <w:t xml:space="preserve"> </w:t>
      </w:r>
      <w:r w:rsidRPr="00AF6AF5">
        <w:t>отметку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колонках</w:t>
      </w:r>
      <w:r w:rsidR="00ED750F">
        <w:t xml:space="preserve"> </w:t>
      </w:r>
      <w:r w:rsidRPr="00AF6AF5">
        <w:t>«Чтение»</w:t>
      </w:r>
      <w:r w:rsidR="00ED750F">
        <w:t xml:space="preserve"> </w:t>
      </w:r>
      <w:r w:rsidRPr="00AF6AF5">
        <w:t>и/или</w:t>
      </w:r>
      <w:r w:rsidR="00ED750F">
        <w:t xml:space="preserve"> </w:t>
      </w:r>
      <w:r w:rsidRPr="00AF6AF5">
        <w:t>«Запись»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первой</w:t>
      </w:r>
      <w:r w:rsidR="00ED750F">
        <w:t xml:space="preserve"> </w:t>
      </w:r>
      <w:r w:rsidRPr="00AF6AF5">
        <w:t>строке</w:t>
      </w:r>
      <w:r w:rsidR="00ED750F">
        <w:t xml:space="preserve"> </w:t>
      </w:r>
      <w:r w:rsidRPr="00AF6AF5">
        <w:t>«Права</w:t>
      </w:r>
      <w:r w:rsidR="00ED750F">
        <w:t xml:space="preserve"> </w:t>
      </w:r>
      <w:r w:rsidRPr="00AF6AF5">
        <w:t>при</w:t>
      </w:r>
      <w:r w:rsidR="00ED750F">
        <w:t xml:space="preserve"> </w:t>
      </w:r>
      <w:r w:rsidRPr="00AF6AF5">
        <w:t>создании</w:t>
      </w:r>
      <w:r w:rsidR="00ED750F">
        <w:t xml:space="preserve"> </w:t>
      </w:r>
      <w:r w:rsidRPr="00AF6AF5">
        <w:t>нового</w:t>
      </w:r>
      <w:r w:rsidR="00ED750F">
        <w:t xml:space="preserve"> </w:t>
      </w:r>
      <w:r w:rsidRPr="00AF6AF5">
        <w:t>элемента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новых</w:t>
      </w:r>
      <w:r w:rsidR="00ED750F">
        <w:t xml:space="preserve"> </w:t>
      </w:r>
      <w:r w:rsidRPr="00AF6AF5">
        <w:t>измерениях».</w:t>
      </w:r>
      <w:r w:rsidR="00ED750F">
        <w:t xml:space="preserve"> </w:t>
      </w:r>
      <w:r w:rsidRPr="00AF6AF5">
        <w:t>Данная</w:t>
      </w:r>
      <w:r w:rsidR="00ED750F">
        <w:t xml:space="preserve"> </w:t>
      </w:r>
      <w:r w:rsidRPr="00AF6AF5">
        <w:t>настройка</w:t>
      </w:r>
      <w:r w:rsidR="00ED750F">
        <w:t xml:space="preserve"> </w:t>
      </w:r>
      <w:r w:rsidRPr="00AF6AF5">
        <w:t>определяет</w:t>
      </w:r>
      <w:r w:rsidR="00ED750F">
        <w:t xml:space="preserve"> </w:t>
      </w:r>
      <w:r w:rsidRPr="00AF6AF5">
        <w:t>права</w:t>
      </w:r>
      <w:r w:rsidR="00ED750F">
        <w:t xml:space="preserve"> </w:t>
      </w:r>
      <w:r w:rsidRPr="00AF6AF5">
        <w:t>доступа,</w:t>
      </w:r>
      <w:r w:rsidR="00ED750F">
        <w:t xml:space="preserve"> </w:t>
      </w:r>
      <w:r w:rsidRPr="00AF6AF5">
        <w:t>которые</w:t>
      </w:r>
      <w:r w:rsidR="00ED750F">
        <w:t xml:space="preserve"> </w:t>
      </w:r>
      <w:r w:rsidRPr="00AF6AF5">
        <w:t>будут</w:t>
      </w:r>
      <w:r w:rsidR="00ED750F">
        <w:t xml:space="preserve"> </w:t>
      </w:r>
      <w:r w:rsidRPr="00AF6AF5">
        <w:t>использоваться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умолчанию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разделе</w:t>
      </w:r>
      <w:r w:rsidR="00ED750F">
        <w:t xml:space="preserve"> </w:t>
      </w:r>
      <w:r w:rsidRPr="00AF6AF5">
        <w:t>«Группы</w:t>
      </w:r>
      <w:r w:rsidR="00ED750F">
        <w:t xml:space="preserve"> </w:t>
      </w:r>
      <w:r w:rsidRPr="00AF6AF5">
        <w:t>показателей»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только</w:t>
      </w:r>
      <w:r w:rsidR="00ED750F">
        <w:t xml:space="preserve"> </w:t>
      </w:r>
      <w:r w:rsidRPr="00AF6AF5">
        <w:t>что</w:t>
      </w:r>
      <w:r w:rsidR="00ED750F">
        <w:t xml:space="preserve"> </w:t>
      </w:r>
      <w:r w:rsidRPr="00AF6AF5">
        <w:t>созданного</w:t>
      </w:r>
      <w:r w:rsidR="00ED750F">
        <w:t xml:space="preserve"> </w:t>
      </w:r>
      <w:r w:rsidRPr="00AF6AF5">
        <w:t>конечного</w:t>
      </w:r>
      <w:r w:rsidR="00ED750F">
        <w:t xml:space="preserve"> </w:t>
      </w:r>
      <w:r w:rsidRPr="00AF6AF5">
        <w:t>элемента</w:t>
      </w:r>
      <w:r w:rsidR="00ED750F">
        <w:t xml:space="preserve"> </w:t>
      </w:r>
      <w:r w:rsidRPr="00AF6AF5">
        <w:t>нового</w:t>
      </w:r>
      <w:r w:rsidR="00ED750F">
        <w:t xml:space="preserve"> </w:t>
      </w:r>
      <w:r w:rsidRPr="00AF6AF5">
        <w:t>измерения</w:t>
      </w:r>
      <w:r w:rsidR="00ED750F">
        <w:t xml:space="preserve"> </w:t>
      </w:r>
      <w:r w:rsidRPr="00AF6AF5">
        <w:t>(не</w:t>
      </w:r>
      <w:r w:rsidR="00ED750F">
        <w:t xml:space="preserve"> </w:t>
      </w:r>
      <w:r w:rsidRPr="00AF6AF5">
        <w:t>только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реестровом</w:t>
      </w:r>
      <w:r w:rsidR="00ED750F">
        <w:t xml:space="preserve"> </w:t>
      </w:r>
      <w:r w:rsidRPr="00AF6AF5">
        <w:t>вводе,</w:t>
      </w:r>
      <w:r w:rsidR="00ED750F">
        <w:t xml:space="preserve"> </w:t>
      </w:r>
      <w:r w:rsidRPr="00AF6AF5">
        <w:t>но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при</w:t>
      </w:r>
      <w:r w:rsidR="00ED750F">
        <w:t xml:space="preserve"> </w:t>
      </w:r>
      <w:r w:rsidRPr="00AF6AF5">
        <w:t>любом</w:t>
      </w:r>
      <w:r w:rsidR="00ED750F">
        <w:t xml:space="preserve"> </w:t>
      </w:r>
      <w:r w:rsidRPr="00AF6AF5">
        <w:t>создании</w:t>
      </w:r>
      <w:r w:rsidR="00ED750F">
        <w:t xml:space="preserve"> </w:t>
      </w:r>
      <w:r w:rsidRPr="00AF6AF5">
        <w:t>конечного</w:t>
      </w:r>
      <w:r w:rsidR="00ED750F">
        <w:t xml:space="preserve"> </w:t>
      </w:r>
      <w:r w:rsidRPr="00AF6AF5">
        <w:t>элемента).</w:t>
      </w:r>
    </w:p>
    <w:p w14:paraId="46F24EE4" w14:textId="5F024905" w:rsidR="00AF6AF5" w:rsidRPr="00AF6AF5" w:rsidRDefault="00AF6AF5">
      <w:pPr>
        <w:pStyle w:val="afa"/>
        <w:numPr>
          <w:ilvl w:val="0"/>
          <w:numId w:val="38"/>
        </w:numPr>
      </w:pPr>
      <w:r w:rsidRPr="00AF6AF5">
        <w:lastRenderedPageBreak/>
        <w:t>Поставить</w:t>
      </w:r>
      <w:r w:rsidR="00ED750F">
        <w:t xml:space="preserve"> </w:t>
      </w:r>
      <w:r w:rsidRPr="00AF6AF5">
        <w:t>отметку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колонках</w:t>
      </w:r>
      <w:r w:rsidR="00ED750F">
        <w:t xml:space="preserve"> </w:t>
      </w:r>
      <w:r w:rsidRPr="00AF6AF5">
        <w:t>«Чтение»</w:t>
      </w:r>
      <w:r w:rsidR="00ED750F">
        <w:t xml:space="preserve"> </w:t>
      </w:r>
      <w:r w:rsidRPr="00AF6AF5">
        <w:t>и/или</w:t>
      </w:r>
      <w:r w:rsidR="00ED750F">
        <w:t xml:space="preserve"> </w:t>
      </w:r>
      <w:r w:rsidRPr="00AF6AF5">
        <w:t>«Запись»</w:t>
      </w:r>
      <w:r w:rsidR="00ED750F">
        <w:t xml:space="preserve"> </w:t>
      </w:r>
      <w:r w:rsidRPr="00AF6AF5">
        <w:t>во</w:t>
      </w:r>
      <w:r w:rsidR="00ED750F">
        <w:t xml:space="preserve"> </w:t>
      </w:r>
      <w:r w:rsidRPr="00AF6AF5">
        <w:t>второй</w:t>
      </w:r>
      <w:r w:rsidR="00ED750F">
        <w:t xml:space="preserve"> </w:t>
      </w:r>
      <w:r w:rsidRPr="00AF6AF5">
        <w:t>строке</w:t>
      </w:r>
      <w:r w:rsidR="00ED750F">
        <w:t xml:space="preserve"> </w:t>
      </w:r>
      <w:r w:rsidRPr="00AF6AF5">
        <w:t>«Права</w:t>
      </w:r>
      <w:r w:rsidR="00ED750F">
        <w:t xml:space="preserve"> </w:t>
      </w:r>
      <w:r w:rsidRPr="00AF6AF5">
        <w:t>при</w:t>
      </w:r>
      <w:r w:rsidR="00ED750F">
        <w:t xml:space="preserve"> </w:t>
      </w:r>
      <w:r w:rsidRPr="00AF6AF5">
        <w:t>создании</w:t>
      </w:r>
      <w:r w:rsidR="00ED750F">
        <w:t xml:space="preserve"> </w:t>
      </w:r>
      <w:r w:rsidRPr="00AF6AF5">
        <w:t>элемента</w:t>
      </w:r>
      <w:r w:rsidR="00ED750F">
        <w:t xml:space="preserve"> </w:t>
      </w:r>
      <w:r w:rsidRPr="00AF6AF5">
        <w:t>измерения».</w:t>
      </w:r>
      <w:r w:rsidR="00ED750F">
        <w:t xml:space="preserve"> </w:t>
      </w:r>
      <w:r w:rsidRPr="00AF6AF5">
        <w:t>Данная</w:t>
      </w:r>
      <w:r w:rsidR="00ED750F">
        <w:t xml:space="preserve"> </w:t>
      </w:r>
      <w:r w:rsidRPr="00AF6AF5">
        <w:t>настройка</w:t>
      </w:r>
      <w:r w:rsidR="00ED750F">
        <w:t xml:space="preserve"> </w:t>
      </w:r>
      <w:r w:rsidRPr="00AF6AF5">
        <w:t>определяет</w:t>
      </w:r>
      <w:r w:rsidR="00ED750F">
        <w:t xml:space="preserve"> </w:t>
      </w:r>
      <w:r w:rsidRPr="00AF6AF5">
        <w:t>права</w:t>
      </w:r>
      <w:r w:rsidR="00ED750F">
        <w:t xml:space="preserve"> </w:t>
      </w:r>
      <w:r w:rsidRPr="00AF6AF5">
        <w:t>доступа,</w:t>
      </w:r>
      <w:r w:rsidR="00ED750F">
        <w:t xml:space="preserve"> </w:t>
      </w:r>
      <w:r w:rsidRPr="00AF6AF5">
        <w:t>которые</w:t>
      </w:r>
      <w:r w:rsidR="00ED750F">
        <w:t xml:space="preserve"> </w:t>
      </w:r>
      <w:r w:rsidRPr="00AF6AF5">
        <w:t>будут</w:t>
      </w:r>
      <w:r w:rsidR="00ED750F">
        <w:t xml:space="preserve"> </w:t>
      </w:r>
      <w:r w:rsidRPr="00AF6AF5">
        <w:t>использоваться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умолчанию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разделе</w:t>
      </w:r>
      <w:r w:rsidR="00ED750F">
        <w:t xml:space="preserve"> </w:t>
      </w:r>
      <w:r w:rsidRPr="00AF6AF5">
        <w:t>«Группы</w:t>
      </w:r>
      <w:r w:rsidR="00ED750F">
        <w:t xml:space="preserve"> </w:t>
      </w:r>
      <w:r w:rsidRPr="00AF6AF5">
        <w:t>показателей»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только</w:t>
      </w:r>
      <w:r w:rsidR="00ED750F">
        <w:t xml:space="preserve"> </w:t>
      </w:r>
      <w:r w:rsidRPr="00AF6AF5">
        <w:t>что</w:t>
      </w:r>
      <w:r w:rsidR="00ED750F">
        <w:t xml:space="preserve"> </w:t>
      </w:r>
      <w:r w:rsidRPr="00AF6AF5">
        <w:t>созданного</w:t>
      </w:r>
      <w:r w:rsidR="00ED750F">
        <w:t xml:space="preserve"> </w:t>
      </w:r>
      <w:r w:rsidRPr="00AF6AF5">
        <w:t>элемента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уже</w:t>
      </w:r>
      <w:r w:rsidR="00ED750F">
        <w:t xml:space="preserve"> </w:t>
      </w:r>
      <w:r w:rsidRPr="00AF6AF5">
        <w:t>существующем</w:t>
      </w:r>
      <w:r w:rsidR="00ED750F">
        <w:t xml:space="preserve"> </w:t>
      </w:r>
      <w:r w:rsidRPr="00AF6AF5">
        <w:t>измерении.</w:t>
      </w:r>
    </w:p>
    <w:p w14:paraId="58C94B88" w14:textId="1300DDAD" w:rsidR="00AF6AF5" w:rsidRPr="00AF6AF5" w:rsidRDefault="00AF6AF5">
      <w:pPr>
        <w:pStyle w:val="afa"/>
        <w:numPr>
          <w:ilvl w:val="0"/>
          <w:numId w:val="38"/>
        </w:numPr>
      </w:pP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="00A90150" w:rsidRPr="00013D1F">
        <w:rPr>
          <w:rStyle w:val="af1"/>
        </w:rPr>
        <w:t>Сохранить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применения</w:t>
      </w:r>
      <w:r w:rsidR="00ED750F">
        <w:t xml:space="preserve"> </w:t>
      </w:r>
      <w:r w:rsidRPr="00AF6AF5">
        <w:t>настроек.</w:t>
      </w:r>
    </w:p>
    <w:p w14:paraId="3D637DEB" w14:textId="0E50C68D" w:rsidR="00AF6AF5" w:rsidRPr="00AF6AF5" w:rsidRDefault="00AF6AF5" w:rsidP="00371399">
      <w:pPr>
        <w:pStyle w:val="4"/>
      </w:pPr>
      <w:r w:rsidRPr="00AF6AF5">
        <w:t>Настройки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умолчанию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реестрового</w:t>
      </w:r>
      <w:r w:rsidR="00ED750F">
        <w:t xml:space="preserve"> </w:t>
      </w:r>
      <w:r w:rsidRPr="00AF6AF5">
        <w:t>ввода</w:t>
      </w:r>
    </w:p>
    <w:p w14:paraId="2CE26E39" w14:textId="2883F657" w:rsidR="00AF6AF5" w:rsidRPr="00AF6AF5" w:rsidRDefault="00AF6AF5" w:rsidP="00371399">
      <w:r w:rsidRPr="00AF6AF5">
        <w:t>В</w:t>
      </w:r>
      <w:r w:rsidR="00ED750F">
        <w:t xml:space="preserve"> </w:t>
      </w:r>
      <w:r w:rsidR="001A4C74">
        <w:t>системе</w:t>
      </w:r>
      <w:r w:rsidR="00ED750F">
        <w:t xml:space="preserve"> </w:t>
      </w:r>
      <w:r w:rsidRPr="00AF6AF5">
        <w:t>можно</w:t>
      </w:r>
      <w:r w:rsidR="00ED750F">
        <w:t xml:space="preserve"> </w:t>
      </w:r>
      <w:r w:rsidRPr="00AF6AF5">
        <w:t>задать</w:t>
      </w:r>
      <w:r w:rsidR="00ED750F">
        <w:t xml:space="preserve"> </w:t>
      </w:r>
      <w:r w:rsidRPr="00AF6AF5">
        <w:t>права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новым,</w:t>
      </w:r>
      <w:r w:rsidR="00ED750F">
        <w:t xml:space="preserve"> </w:t>
      </w:r>
      <w:r w:rsidRPr="00AF6AF5">
        <w:t>не</w:t>
      </w:r>
      <w:r w:rsidR="00ED750F">
        <w:t xml:space="preserve"> </w:t>
      </w:r>
      <w:r w:rsidR="001A4C74">
        <w:t>существующим</w:t>
      </w:r>
      <w:r w:rsidR="00ED750F">
        <w:t xml:space="preserve"> </w:t>
      </w:r>
      <w:r w:rsidRPr="00AF6AF5">
        <w:t>элементам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реестровом</w:t>
      </w:r>
      <w:r w:rsidR="00ED750F">
        <w:t xml:space="preserve"> </w:t>
      </w:r>
      <w:r w:rsidRPr="00AF6AF5">
        <w:t>вводе.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установки</w:t>
      </w:r>
      <w:r w:rsidR="00ED750F">
        <w:t xml:space="preserve"> </w:t>
      </w:r>
      <w:r w:rsidRPr="00AF6AF5">
        <w:t>настроек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умолчанию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выполнить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действия:</w:t>
      </w:r>
    </w:p>
    <w:p w14:paraId="05AB4FFC" w14:textId="53152DB2" w:rsidR="00AF6AF5" w:rsidRPr="00AF6AF5" w:rsidRDefault="00AF6AF5">
      <w:pPr>
        <w:pStyle w:val="afa"/>
        <w:numPr>
          <w:ilvl w:val="0"/>
          <w:numId w:val="39"/>
        </w:numPr>
      </w:pPr>
      <w:r w:rsidRPr="00AF6AF5">
        <w:t>Открыть</w:t>
      </w:r>
      <w:r w:rsidR="00ED750F">
        <w:t xml:space="preserve"> </w:t>
      </w:r>
      <w:r w:rsidRPr="00AF6AF5">
        <w:t>раздел</w:t>
      </w:r>
      <w:r w:rsidR="00ED750F">
        <w:t xml:space="preserve"> </w:t>
      </w:r>
      <w:r w:rsidRPr="00AF6AF5">
        <w:t>«Права</w:t>
      </w:r>
      <w:r w:rsidR="00ED750F">
        <w:t xml:space="preserve"> </w:t>
      </w:r>
      <w:r w:rsidRPr="00AF6AF5">
        <w:t>доступа»</w:t>
      </w:r>
      <w:r w:rsidR="00ED750F">
        <w:t xml:space="preserve"> </w:t>
      </w:r>
      <w:r w:rsidRPr="00AF6AF5">
        <w:t>компонента</w:t>
      </w:r>
      <w:r w:rsidR="00ED750F">
        <w:t xml:space="preserve"> </w:t>
      </w:r>
      <w:r w:rsidRPr="00AF6AF5">
        <w:t>«Smart</w:t>
      </w:r>
      <w:r w:rsidR="00ED750F">
        <w:t xml:space="preserve"> </w:t>
      </w:r>
      <w:r w:rsidRPr="00AF6AF5">
        <w:t>Forms»</w:t>
      </w:r>
      <w:r w:rsidR="00ED750F">
        <w:t xml:space="preserve"> </w:t>
      </w:r>
      <w:r w:rsidRPr="00AF6AF5">
        <w:t>панели</w:t>
      </w:r>
      <w:r w:rsidR="00ED750F">
        <w:t xml:space="preserve"> </w:t>
      </w:r>
      <w:r w:rsidRPr="00AF6AF5">
        <w:t>администрирования.</w:t>
      </w:r>
    </w:p>
    <w:p w14:paraId="182830C5" w14:textId="6A1DCD65" w:rsidR="00AF6AF5" w:rsidRPr="00AF6AF5" w:rsidRDefault="00AF6AF5">
      <w:pPr>
        <w:pStyle w:val="afa"/>
        <w:numPr>
          <w:ilvl w:val="0"/>
          <w:numId w:val="39"/>
        </w:numPr>
      </w:pPr>
      <w:r w:rsidRPr="00AF6AF5">
        <w:t>Выбрать</w:t>
      </w:r>
      <w:r w:rsidR="00ED750F">
        <w:t xml:space="preserve"> </w:t>
      </w:r>
      <w:r w:rsidRPr="00AF6AF5">
        <w:t>роль,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которой</w:t>
      </w:r>
      <w:r w:rsidR="00ED750F">
        <w:t xml:space="preserve"> </w:t>
      </w:r>
      <w:r w:rsidRPr="00AF6AF5">
        <w:t>производятся</w:t>
      </w:r>
      <w:r w:rsidR="00ED750F">
        <w:t xml:space="preserve"> </w:t>
      </w:r>
      <w:r w:rsidRPr="00AF6AF5">
        <w:t>настройки.</w:t>
      </w:r>
    </w:p>
    <w:p w14:paraId="58E3AE36" w14:textId="3FCE17D3" w:rsidR="00AF6AF5" w:rsidRPr="00AF6AF5" w:rsidRDefault="00AF6AF5">
      <w:pPr>
        <w:pStyle w:val="afa"/>
        <w:numPr>
          <w:ilvl w:val="0"/>
          <w:numId w:val="39"/>
        </w:numPr>
      </w:pPr>
      <w:r w:rsidRPr="00AF6AF5">
        <w:t>Выбрать</w:t>
      </w:r>
      <w:r w:rsidR="00ED750F">
        <w:t xml:space="preserve"> </w:t>
      </w:r>
      <w:r w:rsidRPr="00AF6AF5">
        <w:t>вкладку</w:t>
      </w:r>
      <w:r w:rsidR="00ED750F">
        <w:t xml:space="preserve"> </w:t>
      </w:r>
      <w:r w:rsidRPr="00AF6AF5">
        <w:t>«Настройки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умолчанию»,</w:t>
      </w:r>
      <w:r w:rsidR="00ED750F">
        <w:t xml:space="preserve"> </w:t>
      </w:r>
      <w:r w:rsidRPr="00AF6AF5">
        <w:t>а</w:t>
      </w:r>
      <w:r w:rsidR="00ED750F">
        <w:t xml:space="preserve"> </w:t>
      </w:r>
      <w:r w:rsidRPr="00AF6AF5">
        <w:t>затем</w:t>
      </w:r>
      <w:r w:rsidR="00ED750F">
        <w:t xml:space="preserve"> </w:t>
      </w:r>
      <w:r w:rsidRPr="00AF6AF5">
        <w:t>вкладку</w:t>
      </w:r>
      <w:r w:rsidR="00ED750F">
        <w:t xml:space="preserve"> </w:t>
      </w:r>
      <w:r w:rsidRPr="00AF6AF5">
        <w:t>«Реестровый</w:t>
      </w:r>
      <w:r w:rsidR="00ED750F">
        <w:t xml:space="preserve"> </w:t>
      </w:r>
      <w:r w:rsidRPr="00AF6AF5">
        <w:t>ввод»</w:t>
      </w:r>
      <w:r w:rsidR="001A4C74">
        <w:t xml:space="preserve"> (см. </w:t>
      </w:r>
      <w:r w:rsidR="001A4C74">
        <w:fldChar w:fldCharType="begin"/>
      </w:r>
      <w:r w:rsidR="001A4C74">
        <w:instrText xml:space="preserve"> REF  _Ref124755883 \* Lower \h </w:instrText>
      </w:r>
      <w:r w:rsidR="001A4C74">
        <w:fldChar w:fldCharType="separate"/>
      </w:r>
      <w:r w:rsidR="0021251C">
        <w:t xml:space="preserve">рисунок </w:t>
      </w:r>
      <w:r w:rsidR="0021251C">
        <w:rPr>
          <w:noProof/>
        </w:rPr>
        <w:t>52</w:t>
      </w:r>
      <w:r w:rsidR="001A4C74">
        <w:fldChar w:fldCharType="end"/>
      </w:r>
      <w:r w:rsidR="001A4C74">
        <w:t>)</w:t>
      </w:r>
      <w:r w:rsidRPr="00AF6AF5">
        <w:t>.</w:t>
      </w:r>
    </w:p>
    <w:p w14:paraId="1006C300" w14:textId="77777777" w:rsidR="001A4C74" w:rsidRDefault="00AF6AF5" w:rsidP="00371399">
      <w:pPr>
        <w:pStyle w:val="af7"/>
      </w:pPr>
      <w:r w:rsidRPr="00AF6AF5">
        <w:rPr>
          <w:lang w:eastAsia="ru-RU"/>
        </w:rPr>
        <w:drawing>
          <wp:inline distT="0" distB="0" distL="0" distR="0" wp14:anchorId="17B60DF5" wp14:editId="1128BB6D">
            <wp:extent cx="6415200" cy="2642400"/>
            <wp:effectExtent l="0" t="0" r="5080" b="5715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200" cy="26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F33BF" w14:textId="1718DAE7" w:rsidR="00AF6AF5" w:rsidRPr="00AF6AF5" w:rsidRDefault="001A4C74" w:rsidP="00371399">
      <w:pPr>
        <w:pStyle w:val="a6"/>
      </w:pPr>
      <w:bookmarkStart w:id="296" w:name="_Ref124755883"/>
      <w:r>
        <w:t xml:space="preserve">Рисунок </w:t>
      </w:r>
      <w:fldSimple w:instr=" SEQ Рисунок \* ARABIC ">
        <w:r w:rsidR="0021251C">
          <w:rPr>
            <w:noProof/>
          </w:rPr>
          <w:t>52</w:t>
        </w:r>
      </w:fldSimple>
      <w:bookmarkEnd w:id="296"/>
      <w:r>
        <w:t xml:space="preserve">. </w:t>
      </w:r>
      <w:r w:rsidRPr="00AF6AF5">
        <w:rPr>
          <w:bCs/>
        </w:rPr>
        <w:t>Настройки</w:t>
      </w:r>
      <w:r>
        <w:rPr>
          <w:bCs/>
        </w:rPr>
        <w:t xml:space="preserve"> </w:t>
      </w:r>
      <w:r w:rsidRPr="00AF6AF5">
        <w:rPr>
          <w:bCs/>
        </w:rPr>
        <w:t>по</w:t>
      </w:r>
      <w:r>
        <w:rPr>
          <w:bCs/>
        </w:rPr>
        <w:t xml:space="preserve"> </w:t>
      </w:r>
      <w:r w:rsidRPr="00AF6AF5">
        <w:rPr>
          <w:bCs/>
        </w:rPr>
        <w:t>умолчанию.</w:t>
      </w:r>
      <w:r>
        <w:rPr>
          <w:bCs/>
        </w:rPr>
        <w:t xml:space="preserve"> </w:t>
      </w:r>
      <w:r w:rsidRPr="00AF6AF5">
        <w:rPr>
          <w:bCs/>
        </w:rPr>
        <w:t>Вкладка</w:t>
      </w:r>
      <w:r>
        <w:rPr>
          <w:bCs/>
        </w:rPr>
        <w:t xml:space="preserve"> </w:t>
      </w:r>
      <w:r w:rsidRPr="00AF6AF5">
        <w:rPr>
          <w:bCs/>
        </w:rPr>
        <w:t>«Реестровый</w:t>
      </w:r>
      <w:r>
        <w:rPr>
          <w:bCs/>
        </w:rPr>
        <w:t xml:space="preserve"> </w:t>
      </w:r>
      <w:r w:rsidRPr="00AF6AF5">
        <w:rPr>
          <w:bCs/>
        </w:rPr>
        <w:t>ввод»</w:t>
      </w:r>
    </w:p>
    <w:p w14:paraId="2A52BECF" w14:textId="48B328A8" w:rsidR="00AF6AF5" w:rsidRPr="00AF6AF5" w:rsidRDefault="00AF6AF5">
      <w:pPr>
        <w:pStyle w:val="afa"/>
        <w:numPr>
          <w:ilvl w:val="0"/>
          <w:numId w:val="39"/>
        </w:numPr>
      </w:pPr>
      <w:r w:rsidRPr="00AF6AF5">
        <w:t>Поставить</w:t>
      </w:r>
      <w:r w:rsidR="00ED750F">
        <w:t xml:space="preserve"> </w:t>
      </w:r>
      <w:r w:rsidRPr="00AF6AF5">
        <w:t>отметку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колонках</w:t>
      </w:r>
      <w:r w:rsidR="00ED750F">
        <w:t xml:space="preserve"> </w:t>
      </w:r>
      <w:r w:rsidRPr="00AF6AF5">
        <w:t>«Чтение»</w:t>
      </w:r>
      <w:r w:rsidR="00ED750F">
        <w:t xml:space="preserve"> </w:t>
      </w:r>
      <w:r w:rsidRPr="00AF6AF5">
        <w:t>и/или</w:t>
      </w:r>
      <w:r w:rsidR="00ED750F">
        <w:t xml:space="preserve"> </w:t>
      </w:r>
      <w:r w:rsidRPr="00AF6AF5">
        <w:t>«Запись»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первой</w:t>
      </w:r>
      <w:r w:rsidR="00ED750F">
        <w:t xml:space="preserve"> </w:t>
      </w:r>
      <w:r w:rsidRPr="00AF6AF5">
        <w:t>строке</w:t>
      </w:r>
      <w:r w:rsidR="00ED750F">
        <w:t xml:space="preserve"> </w:t>
      </w:r>
      <w:r w:rsidRPr="00AF6AF5">
        <w:t>«Права</w:t>
      </w:r>
      <w:r w:rsidR="00ED750F">
        <w:t xml:space="preserve"> </w:t>
      </w:r>
      <w:r w:rsidRPr="00AF6AF5">
        <w:t>при</w:t>
      </w:r>
      <w:r w:rsidR="00ED750F">
        <w:t xml:space="preserve"> </w:t>
      </w:r>
      <w:r w:rsidRPr="00AF6AF5">
        <w:t>создании</w:t>
      </w:r>
      <w:r w:rsidR="00ED750F">
        <w:t xml:space="preserve"> </w:t>
      </w:r>
      <w:r w:rsidRPr="00AF6AF5">
        <w:t>нового</w:t>
      </w:r>
      <w:r w:rsidR="00ED750F">
        <w:t xml:space="preserve"> </w:t>
      </w:r>
      <w:r w:rsidRPr="00AF6AF5">
        <w:t>измерения».</w:t>
      </w:r>
      <w:r w:rsidR="00ED750F">
        <w:t xml:space="preserve"> </w:t>
      </w:r>
      <w:r w:rsidRPr="00AF6AF5">
        <w:t>Данная</w:t>
      </w:r>
      <w:r w:rsidR="00ED750F">
        <w:t xml:space="preserve"> </w:t>
      </w:r>
      <w:r w:rsidRPr="00AF6AF5">
        <w:t>настройка</w:t>
      </w:r>
      <w:r w:rsidR="00ED750F">
        <w:t xml:space="preserve"> </w:t>
      </w:r>
      <w:r w:rsidRPr="00AF6AF5">
        <w:t>определяет</w:t>
      </w:r>
      <w:r w:rsidR="00ED750F">
        <w:t xml:space="preserve"> </w:t>
      </w:r>
      <w:r w:rsidRPr="00AF6AF5">
        <w:t>права</w:t>
      </w:r>
      <w:r w:rsidR="00ED750F">
        <w:t xml:space="preserve"> </w:t>
      </w:r>
      <w:r w:rsidRPr="00AF6AF5">
        <w:t>доступа,</w:t>
      </w:r>
      <w:r w:rsidR="00ED750F">
        <w:t xml:space="preserve"> </w:t>
      </w:r>
      <w:r w:rsidRPr="00AF6AF5">
        <w:t>которые</w:t>
      </w:r>
      <w:r w:rsidR="00ED750F">
        <w:t xml:space="preserve"> </w:t>
      </w:r>
      <w:r w:rsidRPr="00AF6AF5">
        <w:t>будут</w:t>
      </w:r>
      <w:r w:rsidR="00ED750F">
        <w:t xml:space="preserve"> </w:t>
      </w:r>
      <w:r w:rsidRPr="00AF6AF5">
        <w:t>применены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умолчанию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вновь</w:t>
      </w:r>
      <w:r w:rsidR="00ED750F">
        <w:t xml:space="preserve"> </w:t>
      </w:r>
      <w:r w:rsidRPr="00AF6AF5">
        <w:t>созданного</w:t>
      </w:r>
      <w:r w:rsidR="00ED750F">
        <w:t xml:space="preserve"> </w:t>
      </w:r>
      <w:r w:rsidRPr="00AF6AF5">
        <w:t>измерения.</w:t>
      </w:r>
      <w:r w:rsidR="00ED750F">
        <w:t xml:space="preserve"> </w:t>
      </w:r>
    </w:p>
    <w:p w14:paraId="436ECA24" w14:textId="22C8CF07" w:rsidR="00AF6AF5" w:rsidRPr="00AF6AF5" w:rsidRDefault="00AF6AF5">
      <w:pPr>
        <w:pStyle w:val="afa"/>
        <w:numPr>
          <w:ilvl w:val="0"/>
          <w:numId w:val="39"/>
        </w:numPr>
      </w:pPr>
      <w:r w:rsidRPr="00AF6AF5">
        <w:lastRenderedPageBreak/>
        <w:t>Поставить</w:t>
      </w:r>
      <w:r w:rsidR="00ED750F">
        <w:t xml:space="preserve"> </w:t>
      </w:r>
      <w:r w:rsidRPr="00AF6AF5">
        <w:t>отметку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колонках</w:t>
      </w:r>
      <w:r w:rsidR="00ED750F">
        <w:t xml:space="preserve"> </w:t>
      </w:r>
      <w:r w:rsidRPr="00AF6AF5">
        <w:t>«Чтение»</w:t>
      </w:r>
      <w:r w:rsidR="00ED750F">
        <w:t xml:space="preserve"> </w:t>
      </w:r>
      <w:r w:rsidRPr="00AF6AF5">
        <w:t>и/или</w:t>
      </w:r>
      <w:r w:rsidR="00ED750F">
        <w:t xml:space="preserve"> </w:t>
      </w:r>
      <w:r w:rsidRPr="00AF6AF5">
        <w:t>«Запись»</w:t>
      </w:r>
      <w:r w:rsidR="00ED750F">
        <w:t xml:space="preserve"> </w:t>
      </w:r>
      <w:r w:rsidRPr="00AF6AF5">
        <w:t>во</w:t>
      </w:r>
      <w:r w:rsidR="00ED750F">
        <w:t xml:space="preserve"> </w:t>
      </w:r>
      <w:r w:rsidRPr="00AF6AF5">
        <w:t>второй</w:t>
      </w:r>
      <w:r w:rsidR="00ED750F">
        <w:t xml:space="preserve"> </w:t>
      </w:r>
      <w:r w:rsidRPr="00AF6AF5">
        <w:t>строке</w:t>
      </w:r>
      <w:r w:rsidR="00ED750F">
        <w:t xml:space="preserve"> </w:t>
      </w:r>
      <w:r w:rsidRPr="00AF6AF5">
        <w:t>«Права</w:t>
      </w:r>
      <w:r w:rsidR="00ED750F">
        <w:t xml:space="preserve"> </w:t>
      </w:r>
      <w:r w:rsidRPr="00AF6AF5">
        <w:t>при</w:t>
      </w:r>
      <w:r w:rsidR="00ED750F">
        <w:t xml:space="preserve"> </w:t>
      </w:r>
      <w:r w:rsidRPr="00AF6AF5">
        <w:t>создании</w:t>
      </w:r>
      <w:r w:rsidR="00ED750F">
        <w:t xml:space="preserve"> </w:t>
      </w:r>
      <w:r w:rsidRPr="00AF6AF5">
        <w:t>нового</w:t>
      </w:r>
      <w:r w:rsidR="00ED750F">
        <w:t xml:space="preserve"> </w:t>
      </w:r>
      <w:r w:rsidRPr="00AF6AF5">
        <w:t>элемента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новых</w:t>
      </w:r>
      <w:r w:rsidR="00ED750F">
        <w:t xml:space="preserve"> </w:t>
      </w:r>
      <w:r w:rsidRPr="00AF6AF5">
        <w:t>измерениях».</w:t>
      </w:r>
      <w:r w:rsidR="00ED750F">
        <w:t xml:space="preserve"> </w:t>
      </w:r>
      <w:r w:rsidRPr="00AF6AF5">
        <w:t>Данная</w:t>
      </w:r>
      <w:r w:rsidR="00ED750F">
        <w:t xml:space="preserve"> </w:t>
      </w:r>
      <w:r w:rsidRPr="00AF6AF5">
        <w:t>настройка</w:t>
      </w:r>
      <w:r w:rsidR="00ED750F">
        <w:t xml:space="preserve"> </w:t>
      </w:r>
      <w:r w:rsidRPr="00AF6AF5">
        <w:t>определяет</w:t>
      </w:r>
      <w:r w:rsidR="00ED750F">
        <w:t xml:space="preserve"> </w:t>
      </w:r>
      <w:r w:rsidRPr="00AF6AF5">
        <w:t>права</w:t>
      </w:r>
      <w:r w:rsidR="00ED750F">
        <w:t xml:space="preserve"> </w:t>
      </w:r>
      <w:r w:rsidRPr="00AF6AF5">
        <w:t>доступа,</w:t>
      </w:r>
      <w:r w:rsidR="00ED750F">
        <w:t xml:space="preserve"> </w:t>
      </w:r>
      <w:r w:rsidRPr="00AF6AF5">
        <w:t>которые</w:t>
      </w:r>
      <w:r w:rsidR="00ED750F">
        <w:t xml:space="preserve"> </w:t>
      </w:r>
      <w:r w:rsidRPr="00AF6AF5">
        <w:t>будут</w:t>
      </w:r>
      <w:r w:rsidR="00ED750F">
        <w:t xml:space="preserve"> </w:t>
      </w:r>
      <w:r w:rsidRPr="00AF6AF5">
        <w:t>применены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умолчанию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измерений,</w:t>
      </w:r>
      <w:r w:rsidR="00ED750F">
        <w:t xml:space="preserve"> </w:t>
      </w:r>
      <w:r w:rsidRPr="00AF6AF5">
        <w:t>которые</w:t>
      </w:r>
      <w:r w:rsidR="00ED750F">
        <w:t xml:space="preserve"> </w:t>
      </w:r>
      <w:r w:rsidRPr="00AF6AF5">
        <w:t>будут</w:t>
      </w:r>
      <w:r w:rsidR="00ED750F">
        <w:t xml:space="preserve"> </w:t>
      </w:r>
      <w:r w:rsidRPr="00AF6AF5">
        <w:t>создаваться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будущем.</w:t>
      </w:r>
    </w:p>
    <w:p w14:paraId="0C4D90BC" w14:textId="2B156C81" w:rsidR="00AF6AF5" w:rsidRPr="00AF6AF5" w:rsidRDefault="00AF6AF5">
      <w:pPr>
        <w:pStyle w:val="afa"/>
        <w:numPr>
          <w:ilvl w:val="0"/>
          <w:numId w:val="39"/>
        </w:numPr>
      </w:pPr>
      <w:r w:rsidRPr="00AF6AF5">
        <w:t>Поставить</w:t>
      </w:r>
      <w:r w:rsidR="00ED750F">
        <w:t xml:space="preserve"> </w:t>
      </w:r>
      <w:r w:rsidRPr="00AF6AF5">
        <w:t>отметку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колонках</w:t>
      </w:r>
      <w:r w:rsidR="00ED750F">
        <w:t xml:space="preserve"> </w:t>
      </w:r>
      <w:r w:rsidRPr="00AF6AF5">
        <w:t>«Чтение»</w:t>
      </w:r>
      <w:r w:rsidR="00ED750F">
        <w:t xml:space="preserve"> </w:t>
      </w:r>
      <w:r w:rsidRPr="00AF6AF5">
        <w:t>и/или</w:t>
      </w:r>
      <w:r w:rsidR="00ED750F">
        <w:t xml:space="preserve"> </w:t>
      </w:r>
      <w:r w:rsidRPr="00AF6AF5">
        <w:t>«Запись»</w:t>
      </w:r>
      <w:r w:rsidR="00ED750F">
        <w:t xml:space="preserve"> </w:t>
      </w:r>
      <w:r w:rsidRPr="00AF6AF5">
        <w:t>во</w:t>
      </w:r>
      <w:r w:rsidR="00ED750F">
        <w:t xml:space="preserve"> </w:t>
      </w:r>
      <w:r w:rsidRPr="00AF6AF5">
        <w:t>третьей</w:t>
      </w:r>
      <w:r w:rsidR="00ED750F">
        <w:t xml:space="preserve"> </w:t>
      </w:r>
      <w:r w:rsidRPr="00AF6AF5">
        <w:t>строке</w:t>
      </w:r>
      <w:r w:rsidR="00ED750F">
        <w:t xml:space="preserve"> </w:t>
      </w:r>
      <w:r w:rsidRPr="00AF6AF5">
        <w:t>«Права</w:t>
      </w:r>
      <w:r w:rsidR="00ED750F">
        <w:t xml:space="preserve"> </w:t>
      </w:r>
      <w:r w:rsidRPr="00AF6AF5">
        <w:t>при</w:t>
      </w:r>
      <w:r w:rsidR="00ED750F">
        <w:t xml:space="preserve"> </w:t>
      </w:r>
      <w:r w:rsidRPr="00AF6AF5">
        <w:t>создании</w:t>
      </w:r>
      <w:r w:rsidR="00ED750F">
        <w:t xml:space="preserve"> </w:t>
      </w:r>
      <w:r w:rsidRPr="00AF6AF5">
        <w:t>элемента</w:t>
      </w:r>
      <w:r w:rsidR="00ED750F">
        <w:t xml:space="preserve"> </w:t>
      </w:r>
      <w:r w:rsidRPr="00AF6AF5">
        <w:t>измерения».</w:t>
      </w:r>
      <w:r w:rsidR="00ED750F">
        <w:t xml:space="preserve"> </w:t>
      </w:r>
      <w:r w:rsidRPr="00AF6AF5">
        <w:t>Данная</w:t>
      </w:r>
      <w:r w:rsidR="00ED750F">
        <w:t xml:space="preserve"> </w:t>
      </w:r>
      <w:r w:rsidRPr="00AF6AF5">
        <w:t>настройка</w:t>
      </w:r>
      <w:r w:rsidR="00ED750F">
        <w:t xml:space="preserve"> </w:t>
      </w:r>
      <w:r w:rsidRPr="00AF6AF5">
        <w:t>определяет</w:t>
      </w:r>
      <w:r w:rsidR="00ED750F">
        <w:t xml:space="preserve"> </w:t>
      </w:r>
      <w:r w:rsidRPr="00AF6AF5">
        <w:t>права</w:t>
      </w:r>
      <w:r w:rsidR="00ED750F">
        <w:t xml:space="preserve"> </w:t>
      </w:r>
      <w:r w:rsidRPr="00AF6AF5">
        <w:t>доступа,</w:t>
      </w:r>
      <w:r w:rsidR="00ED750F">
        <w:t xml:space="preserve"> </w:t>
      </w:r>
      <w:r w:rsidRPr="00AF6AF5">
        <w:t>которые</w:t>
      </w:r>
      <w:r w:rsidR="00ED750F">
        <w:t xml:space="preserve"> </w:t>
      </w:r>
      <w:r w:rsidRPr="00AF6AF5">
        <w:t>будут</w:t>
      </w:r>
      <w:r w:rsidR="00ED750F">
        <w:t xml:space="preserve"> </w:t>
      </w:r>
      <w:r w:rsidRPr="00AF6AF5">
        <w:t>применены</w:t>
      </w:r>
      <w:r w:rsidR="00ED750F">
        <w:t xml:space="preserve"> </w:t>
      </w:r>
      <w:r w:rsidRPr="00AF6AF5">
        <w:t>по</w:t>
      </w:r>
      <w:r w:rsidR="00ED750F">
        <w:t xml:space="preserve"> </w:t>
      </w:r>
      <w:r w:rsidRPr="00AF6AF5">
        <w:t>умолчанию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только</w:t>
      </w:r>
      <w:r w:rsidR="00ED750F">
        <w:t xml:space="preserve"> </w:t>
      </w:r>
      <w:r w:rsidRPr="00AF6AF5">
        <w:t>что</w:t>
      </w:r>
      <w:r w:rsidR="00ED750F">
        <w:t xml:space="preserve"> </w:t>
      </w:r>
      <w:r w:rsidRPr="00AF6AF5">
        <w:t>созданного</w:t>
      </w:r>
      <w:r w:rsidR="00ED750F">
        <w:t xml:space="preserve"> </w:t>
      </w:r>
      <w:r w:rsidRPr="00AF6AF5">
        <w:t>элемента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уже</w:t>
      </w:r>
      <w:r w:rsidR="00ED750F">
        <w:t xml:space="preserve"> </w:t>
      </w:r>
      <w:r w:rsidRPr="00AF6AF5">
        <w:t>существующем</w:t>
      </w:r>
      <w:r w:rsidR="00ED750F">
        <w:t xml:space="preserve"> </w:t>
      </w:r>
      <w:r w:rsidRPr="00AF6AF5">
        <w:t>измерении.</w:t>
      </w:r>
    </w:p>
    <w:p w14:paraId="16B644FB" w14:textId="29AC6592" w:rsidR="00AF6AF5" w:rsidRPr="00AF6AF5" w:rsidRDefault="00AF6AF5">
      <w:pPr>
        <w:pStyle w:val="afa"/>
        <w:numPr>
          <w:ilvl w:val="0"/>
          <w:numId w:val="39"/>
        </w:numPr>
      </w:pP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="00A90150" w:rsidRPr="006E701E">
        <w:rPr>
          <w:rStyle w:val="af1"/>
        </w:rPr>
        <w:t>Сохранить</w:t>
      </w:r>
      <w:r w:rsidRPr="00AF6AF5">
        <w:t>.</w:t>
      </w:r>
    </w:p>
    <w:p w14:paraId="69810C00" w14:textId="55D848E7" w:rsidR="00AF6AF5" w:rsidRPr="00AF6AF5" w:rsidRDefault="00AF6AF5" w:rsidP="00371399">
      <w:pPr>
        <w:pStyle w:val="3"/>
      </w:pPr>
      <w:bookmarkStart w:id="297" w:name="_Toc126141101"/>
      <w:r w:rsidRPr="00AF6AF5">
        <w:t>Функциональные</w:t>
      </w:r>
      <w:r w:rsidR="00ED750F">
        <w:t xml:space="preserve"> </w:t>
      </w:r>
      <w:r w:rsidRPr="00AF6AF5">
        <w:t>права</w:t>
      </w:r>
      <w:bookmarkEnd w:id="297"/>
    </w:p>
    <w:p w14:paraId="16B64C65" w14:textId="1681C8F4" w:rsidR="00AF6AF5" w:rsidRPr="00AF6AF5" w:rsidRDefault="00AF6AF5" w:rsidP="00371399">
      <w:r w:rsidRPr="00AF6AF5">
        <w:t>Доступ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созданию</w:t>
      </w:r>
      <w:r w:rsidR="00ED750F">
        <w:t xml:space="preserve"> </w:t>
      </w:r>
      <w:r w:rsidRPr="00AF6AF5">
        <w:t>форм</w:t>
      </w:r>
      <w:r w:rsidR="00ED750F">
        <w:t xml:space="preserve"> </w:t>
      </w:r>
      <w:r w:rsidRPr="00AF6AF5">
        <w:t>предоставляется</w:t>
      </w:r>
      <w:r w:rsidR="00ED750F">
        <w:t xml:space="preserve"> </w:t>
      </w:r>
      <w:r w:rsidRPr="00AF6AF5">
        <w:t>ролям</w:t>
      </w:r>
      <w:r w:rsidR="00ED750F">
        <w:t xml:space="preserve"> </w:t>
      </w:r>
      <w:r w:rsidRPr="00AF6AF5">
        <w:t>пользователей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вкладке</w:t>
      </w:r>
      <w:r w:rsidR="00ED750F">
        <w:t xml:space="preserve"> </w:t>
      </w:r>
      <w:r w:rsidRPr="00AF6AF5">
        <w:t>«Функциональные</w:t>
      </w:r>
      <w:r w:rsidR="00ED750F">
        <w:t xml:space="preserve"> </w:t>
      </w:r>
      <w:r w:rsidRPr="00AF6AF5">
        <w:t>права».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назначения</w:t>
      </w:r>
      <w:r w:rsidR="00ED750F">
        <w:t xml:space="preserve"> </w:t>
      </w:r>
      <w:r w:rsidRPr="00AF6AF5">
        <w:t>функциональных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выбранной</w:t>
      </w:r>
      <w:r w:rsidR="00ED750F">
        <w:t xml:space="preserve"> </w:t>
      </w:r>
      <w:r w:rsidRPr="00AF6AF5">
        <w:t>роли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выполнить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действия:</w:t>
      </w:r>
    </w:p>
    <w:p w14:paraId="6A9D83D9" w14:textId="4E39BD16" w:rsidR="00AF6AF5" w:rsidRPr="00AF6AF5" w:rsidRDefault="00AF6AF5" w:rsidP="00371399">
      <w:r w:rsidRPr="00AF6AF5">
        <w:t>1)</w:t>
      </w:r>
      <w:r w:rsidR="00ED750F">
        <w:t xml:space="preserve"> </w:t>
      </w:r>
      <w:r w:rsidRPr="00AF6AF5">
        <w:t>Перейти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раздел</w:t>
      </w:r>
      <w:r w:rsidR="00ED750F">
        <w:t xml:space="preserve"> </w:t>
      </w:r>
      <w:r w:rsidRPr="00AF6AF5">
        <w:t>«Права</w:t>
      </w:r>
      <w:r w:rsidR="00ED750F">
        <w:t xml:space="preserve"> </w:t>
      </w:r>
      <w:r w:rsidRPr="00AF6AF5">
        <w:t>доступа»</w:t>
      </w:r>
      <w:r w:rsidR="00ED750F">
        <w:t xml:space="preserve"> </w:t>
      </w:r>
      <w:r w:rsidRPr="00AF6AF5">
        <w:t>компонента</w:t>
      </w:r>
      <w:r w:rsidR="00ED750F">
        <w:t xml:space="preserve"> </w:t>
      </w:r>
      <w:r w:rsidRPr="00AF6AF5">
        <w:t>«Smart</w:t>
      </w:r>
      <w:r w:rsidR="00ED750F">
        <w:t xml:space="preserve"> </w:t>
      </w:r>
      <w:r w:rsidRPr="00AF6AF5">
        <w:t>Forms»</w:t>
      </w:r>
      <w:r w:rsidR="00ED750F">
        <w:t xml:space="preserve"> </w:t>
      </w:r>
      <w:r w:rsidRPr="00AF6AF5">
        <w:t>панели</w:t>
      </w:r>
      <w:r w:rsidR="00ED750F">
        <w:t xml:space="preserve"> </w:t>
      </w:r>
      <w:r w:rsidRPr="00AF6AF5">
        <w:t>администрирования.</w:t>
      </w:r>
    </w:p>
    <w:p w14:paraId="37D80EC6" w14:textId="046A7D84" w:rsidR="00AF6AF5" w:rsidRPr="00AF6AF5" w:rsidRDefault="00AF6AF5" w:rsidP="00371399">
      <w:r w:rsidRPr="00AF6AF5">
        <w:t>2)</w:t>
      </w:r>
      <w:r w:rsidR="00ED750F">
        <w:t xml:space="preserve"> </w:t>
      </w:r>
      <w:r w:rsidRPr="00AF6AF5">
        <w:t>Выбрать</w:t>
      </w:r>
      <w:r w:rsidR="00ED750F">
        <w:t xml:space="preserve"> </w:t>
      </w:r>
      <w:r w:rsidRPr="00AF6AF5">
        <w:t>роль,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которой</w:t>
      </w:r>
      <w:r w:rsidR="00ED750F">
        <w:t xml:space="preserve"> </w:t>
      </w:r>
      <w:r w:rsidRPr="00AF6AF5">
        <w:t>будут</w:t>
      </w:r>
      <w:r w:rsidR="00ED750F">
        <w:t xml:space="preserve"> </w:t>
      </w:r>
      <w:r w:rsidRPr="00AF6AF5">
        <w:t>производится</w:t>
      </w:r>
      <w:r w:rsidR="00ED750F">
        <w:t xml:space="preserve"> </w:t>
      </w:r>
      <w:r w:rsidRPr="00AF6AF5">
        <w:t>настройки.</w:t>
      </w:r>
    </w:p>
    <w:p w14:paraId="76BB8DD4" w14:textId="23638875" w:rsidR="00AF6AF5" w:rsidRPr="00AF6AF5" w:rsidRDefault="00AF6AF5" w:rsidP="00371399">
      <w:r w:rsidRPr="00AF6AF5">
        <w:t>3)</w:t>
      </w:r>
      <w:r w:rsidR="00ED750F">
        <w:t xml:space="preserve"> </w:t>
      </w:r>
      <w:r w:rsidRPr="00AF6AF5">
        <w:t>Открыть</w:t>
      </w:r>
      <w:r w:rsidR="00ED750F">
        <w:t xml:space="preserve"> </w:t>
      </w:r>
      <w:r w:rsidRPr="00AF6AF5">
        <w:t>вкладку</w:t>
      </w:r>
      <w:r w:rsidR="00ED750F">
        <w:t xml:space="preserve"> </w:t>
      </w:r>
      <w:r w:rsidRPr="00AF6AF5">
        <w:t>«Функциональные</w:t>
      </w:r>
      <w:r w:rsidR="00ED750F">
        <w:t xml:space="preserve"> </w:t>
      </w:r>
      <w:r w:rsidRPr="00AF6AF5">
        <w:t>права»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области</w:t>
      </w:r>
      <w:r w:rsidR="00ED750F">
        <w:t xml:space="preserve"> </w:t>
      </w:r>
      <w:r w:rsidRPr="00AF6AF5">
        <w:t>«Разграничение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доступа»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проставить</w:t>
      </w:r>
      <w:r w:rsidR="00ED750F">
        <w:t xml:space="preserve"> </w:t>
      </w:r>
      <w:r w:rsidRPr="00AF6AF5">
        <w:t>отметку</w:t>
      </w:r>
      <w:r w:rsidR="00ED750F">
        <w:t xml:space="preserve"> </w:t>
      </w:r>
      <w:r w:rsidRPr="00AF6AF5">
        <w:t>напротив</w:t>
      </w:r>
      <w:r w:rsidR="00ED750F">
        <w:t xml:space="preserve"> </w:t>
      </w:r>
      <w:r w:rsidRPr="00AF6AF5">
        <w:t>поля</w:t>
      </w:r>
      <w:r w:rsidR="00ED750F">
        <w:t xml:space="preserve"> </w:t>
      </w:r>
      <w:r w:rsidRPr="00AF6AF5">
        <w:t>«Менеджер</w:t>
      </w:r>
      <w:r w:rsidR="00ED750F">
        <w:t xml:space="preserve"> </w:t>
      </w:r>
      <w:r w:rsidRPr="00AF6AF5">
        <w:t>форм»</w:t>
      </w:r>
      <w:r w:rsidR="00ED750F">
        <w:t xml:space="preserve"> </w:t>
      </w:r>
      <w:r w:rsidRPr="00AF6AF5">
        <w:t>(</w:t>
      </w:r>
      <w:r w:rsidR="00D15966">
        <w:t xml:space="preserve">см. </w:t>
      </w:r>
      <w:r w:rsidR="00D15966">
        <w:fldChar w:fldCharType="begin"/>
      </w:r>
      <w:r w:rsidR="00D15966">
        <w:instrText xml:space="preserve"> REF  _Ref124756061 \* Lower \h </w:instrText>
      </w:r>
      <w:r w:rsidR="00D15966">
        <w:fldChar w:fldCharType="separate"/>
      </w:r>
      <w:r w:rsidR="0021251C">
        <w:t xml:space="preserve">рисунок </w:t>
      </w:r>
      <w:r w:rsidR="0021251C">
        <w:rPr>
          <w:noProof/>
        </w:rPr>
        <w:t>53</w:t>
      </w:r>
      <w:r w:rsidR="00D15966">
        <w:fldChar w:fldCharType="end"/>
      </w:r>
      <w:r w:rsidRPr="00AF6AF5">
        <w:t>).</w:t>
      </w:r>
    </w:p>
    <w:p w14:paraId="143CFE4C" w14:textId="50FAF4B2" w:rsidR="00AF6AF5" w:rsidRPr="00AF6AF5" w:rsidRDefault="00AF6AF5" w:rsidP="00371399">
      <w:r w:rsidRPr="00AF6AF5">
        <w:t>4)</w:t>
      </w:r>
      <w:r w:rsidR="00ED750F">
        <w:t xml:space="preserve"> </w:t>
      </w: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="00A90150" w:rsidRPr="00924E4E">
        <w:rPr>
          <w:rStyle w:val="af1"/>
        </w:rPr>
        <w:t>Сохранить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применения</w:t>
      </w:r>
      <w:r w:rsidR="00ED750F">
        <w:t xml:space="preserve"> </w:t>
      </w:r>
      <w:r w:rsidRPr="00AF6AF5">
        <w:t>настроек.</w:t>
      </w:r>
    </w:p>
    <w:p w14:paraId="6DAFB457" w14:textId="77777777" w:rsidR="00924E4E" w:rsidRDefault="00AF6AF5" w:rsidP="00371399">
      <w:pPr>
        <w:pStyle w:val="af7"/>
      </w:pPr>
      <w:r w:rsidRPr="00AF6AF5">
        <w:rPr>
          <w:lang w:eastAsia="ru-RU"/>
        </w:rPr>
        <w:drawing>
          <wp:inline distT="0" distB="0" distL="0" distR="0" wp14:anchorId="3E4221C2" wp14:editId="62AAFE11">
            <wp:extent cx="6411600" cy="1483200"/>
            <wp:effectExtent l="0" t="0" r="0" b="3175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00" cy="14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45BE4" w14:textId="1C274B84" w:rsidR="00AF6AF5" w:rsidRPr="00AF6AF5" w:rsidRDefault="00924E4E" w:rsidP="00371399">
      <w:pPr>
        <w:pStyle w:val="a6"/>
      </w:pPr>
      <w:bookmarkStart w:id="298" w:name="_Ref124756061"/>
      <w:r>
        <w:t xml:space="preserve">Рисунок </w:t>
      </w:r>
      <w:fldSimple w:instr=" SEQ Рисунок \* ARABIC ">
        <w:r w:rsidR="0021251C">
          <w:rPr>
            <w:noProof/>
          </w:rPr>
          <w:t>53</w:t>
        </w:r>
      </w:fldSimple>
      <w:bookmarkEnd w:id="298"/>
      <w:r>
        <w:t xml:space="preserve">. </w:t>
      </w:r>
      <w:r w:rsidRPr="00AF6AF5">
        <w:rPr>
          <w:bCs/>
        </w:rPr>
        <w:t>Настройка</w:t>
      </w:r>
      <w:r>
        <w:rPr>
          <w:bCs/>
        </w:rPr>
        <w:t xml:space="preserve"> </w:t>
      </w:r>
      <w:r w:rsidRPr="00AF6AF5">
        <w:rPr>
          <w:bCs/>
        </w:rPr>
        <w:t>функциональных</w:t>
      </w:r>
      <w:r>
        <w:rPr>
          <w:bCs/>
        </w:rPr>
        <w:t xml:space="preserve"> </w:t>
      </w:r>
      <w:r w:rsidRPr="00AF6AF5">
        <w:rPr>
          <w:bCs/>
        </w:rPr>
        <w:t>прав</w:t>
      </w:r>
      <w:r>
        <w:rPr>
          <w:bCs/>
        </w:rPr>
        <w:t xml:space="preserve"> </w:t>
      </w:r>
      <w:r w:rsidRPr="00AF6AF5">
        <w:rPr>
          <w:bCs/>
        </w:rPr>
        <w:t>менеджера</w:t>
      </w:r>
      <w:r>
        <w:rPr>
          <w:bCs/>
        </w:rPr>
        <w:t xml:space="preserve"> </w:t>
      </w:r>
      <w:r w:rsidRPr="00AF6AF5">
        <w:rPr>
          <w:bCs/>
        </w:rPr>
        <w:t>форм</w:t>
      </w:r>
    </w:p>
    <w:p w14:paraId="0D6E42E7" w14:textId="1091AC4E" w:rsidR="00E71260" w:rsidRPr="00AF6AF5" w:rsidRDefault="00E71260" w:rsidP="00371399">
      <w:r>
        <w:lastRenderedPageBreak/>
        <w:t xml:space="preserve">На той же вкладке </w:t>
      </w:r>
      <w:r w:rsidRPr="00AF6AF5">
        <w:t>«Функциональные</w:t>
      </w:r>
      <w:r>
        <w:t xml:space="preserve"> </w:t>
      </w:r>
      <w:r w:rsidRPr="00AF6AF5">
        <w:t>права»</w:t>
      </w:r>
      <w:r>
        <w:t xml:space="preserve"> настраивается доступ</w:t>
      </w:r>
      <w:r w:rsidR="00ED750F">
        <w:t xml:space="preserve"> </w:t>
      </w:r>
      <w:r w:rsidR="00AF6AF5" w:rsidRPr="00AF6AF5">
        <w:t>к</w:t>
      </w:r>
      <w:r w:rsidR="00ED750F">
        <w:t xml:space="preserve"> </w:t>
      </w:r>
      <w:r w:rsidR="00AF6AF5" w:rsidRPr="00AF6AF5">
        <w:t>созданию</w:t>
      </w:r>
      <w:r w:rsidR="00ED750F">
        <w:t xml:space="preserve"> </w:t>
      </w:r>
      <w:r w:rsidR="00AF6AF5" w:rsidRPr="00AF6AF5">
        <w:t>и</w:t>
      </w:r>
      <w:r w:rsidR="00ED750F">
        <w:t xml:space="preserve"> </w:t>
      </w:r>
      <w:r w:rsidR="00AF6AF5" w:rsidRPr="00AF6AF5">
        <w:t>редактированию</w:t>
      </w:r>
      <w:r w:rsidR="00ED750F">
        <w:t xml:space="preserve"> </w:t>
      </w:r>
      <w:r w:rsidR="00AF6AF5" w:rsidRPr="00AF6AF5">
        <w:t>бизнес-правил</w:t>
      </w:r>
      <w:r>
        <w:t xml:space="preserve">. Для предоставления роли соответствующего доступа необходимо установить для нее флажок в поле «Менеджер бизнес-правил» </w:t>
      </w:r>
      <w:r w:rsidRPr="00AF6AF5">
        <w:t>(</w:t>
      </w:r>
      <w:r>
        <w:t xml:space="preserve">см. </w:t>
      </w:r>
      <w:r>
        <w:fldChar w:fldCharType="begin"/>
      </w:r>
      <w:r>
        <w:instrText xml:space="preserve"> REF  _Ref124756061 \* Lower \h </w:instrText>
      </w:r>
      <w:r>
        <w:fldChar w:fldCharType="separate"/>
      </w:r>
      <w:r w:rsidR="0021251C">
        <w:t xml:space="preserve">рисунок </w:t>
      </w:r>
      <w:r w:rsidR="0021251C">
        <w:rPr>
          <w:noProof/>
        </w:rPr>
        <w:t>53</w:t>
      </w:r>
      <w:r>
        <w:fldChar w:fldCharType="end"/>
      </w:r>
      <w:r w:rsidRPr="00AF6AF5">
        <w:t>)</w:t>
      </w:r>
      <w:r>
        <w:t>.</w:t>
      </w:r>
    </w:p>
    <w:p w14:paraId="494C803B" w14:textId="433DB9C3" w:rsidR="00AF6AF5" w:rsidRPr="00AF6AF5" w:rsidRDefault="00AF6AF5" w:rsidP="00371399">
      <w:pPr>
        <w:pStyle w:val="3"/>
      </w:pPr>
      <w:bookmarkStart w:id="299" w:name="_Toc126141102"/>
      <w:r w:rsidRPr="00AF6AF5">
        <w:t>Права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создаваемые</w:t>
      </w:r>
      <w:r w:rsidR="00ED750F">
        <w:t xml:space="preserve"> </w:t>
      </w:r>
      <w:r w:rsidRPr="00AF6AF5">
        <w:t>элементы</w:t>
      </w:r>
      <w:bookmarkEnd w:id="299"/>
    </w:p>
    <w:p w14:paraId="16E02A28" w14:textId="56ACC865" w:rsidR="00AF6AF5" w:rsidRPr="00AF6AF5" w:rsidRDefault="00AF6AF5" w:rsidP="00371399">
      <w:r w:rsidRPr="00AF6AF5">
        <w:t>Настройка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создаваемые</w:t>
      </w:r>
      <w:r w:rsidR="00ED750F">
        <w:t xml:space="preserve"> </w:t>
      </w:r>
      <w:r w:rsidRPr="00AF6AF5">
        <w:t>элементы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автоматически</w:t>
      </w:r>
      <w:r w:rsidR="00ED750F">
        <w:t xml:space="preserve"> </w:t>
      </w:r>
      <w:r w:rsidRPr="00AF6AF5">
        <w:t>добавлять</w:t>
      </w:r>
      <w:r w:rsidR="00ED750F">
        <w:t xml:space="preserve"> </w:t>
      </w:r>
      <w:r w:rsidRPr="00AF6AF5">
        <w:t>доступ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ролей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="00FC39CC">
        <w:t xml:space="preserve">новые </w:t>
      </w:r>
      <w:r w:rsidRPr="00AF6AF5">
        <w:t>элементы,</w:t>
      </w:r>
      <w:r w:rsidR="00ED750F">
        <w:t xml:space="preserve"> </w:t>
      </w:r>
      <w:r w:rsidRPr="00AF6AF5">
        <w:t>которые</w:t>
      </w:r>
      <w:r w:rsidR="00ED750F">
        <w:t xml:space="preserve"> </w:t>
      </w:r>
      <w:r w:rsidRPr="00AF6AF5">
        <w:t>были</w:t>
      </w:r>
      <w:r w:rsidR="00ED750F">
        <w:t xml:space="preserve"> </w:t>
      </w:r>
      <w:r w:rsidRPr="00AF6AF5">
        <w:t>созданы</w:t>
      </w:r>
      <w:r w:rsidR="00ED750F">
        <w:t xml:space="preserve"> </w:t>
      </w:r>
      <w:r w:rsidRPr="00AF6AF5">
        <w:t>пользователями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соответствующей</w:t>
      </w:r>
      <w:r w:rsidR="00ED750F">
        <w:t xml:space="preserve"> </w:t>
      </w:r>
      <w:r w:rsidRPr="00AF6AF5">
        <w:t>ролью.</w:t>
      </w:r>
      <w:r w:rsidR="00ED750F">
        <w:t xml:space="preserve"> </w:t>
      </w:r>
      <w:r w:rsidRPr="00AF6AF5">
        <w:t>Этот</w:t>
      </w:r>
      <w:r w:rsidR="00ED750F">
        <w:t xml:space="preserve"> </w:t>
      </w:r>
      <w:r w:rsidRPr="00AF6AF5">
        <w:t>пункт</w:t>
      </w:r>
      <w:r w:rsidR="00ED750F">
        <w:t xml:space="preserve"> </w:t>
      </w:r>
      <w:r w:rsidRPr="00AF6AF5">
        <w:t>настраивает</w:t>
      </w:r>
      <w:r w:rsidR="00ED750F">
        <w:t xml:space="preserve"> </w:t>
      </w:r>
      <w:r w:rsidRPr="00AF6AF5">
        <w:t>логику</w:t>
      </w:r>
      <w:r w:rsidR="00ED750F">
        <w:t xml:space="preserve"> </w:t>
      </w:r>
      <w:r w:rsidRPr="00AF6AF5">
        <w:t>разграничения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те</w:t>
      </w:r>
      <w:r w:rsidR="00ED750F">
        <w:t xml:space="preserve"> </w:t>
      </w:r>
      <w:r w:rsidRPr="00AF6AF5">
        <w:t>же</w:t>
      </w:r>
      <w:r w:rsidR="00ED750F">
        <w:t xml:space="preserve"> </w:t>
      </w:r>
      <w:r w:rsidRPr="00AF6AF5">
        <w:t>сущности,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которые</w:t>
      </w:r>
      <w:r w:rsidR="00ED750F">
        <w:t xml:space="preserve"> </w:t>
      </w:r>
      <w:r w:rsidRPr="00AF6AF5">
        <w:t>настраивается</w:t>
      </w:r>
      <w:r w:rsidR="00ED750F">
        <w:t xml:space="preserve"> </w:t>
      </w:r>
      <w:r w:rsidRPr="00AF6AF5">
        <w:t>логика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вкладках</w:t>
      </w:r>
      <w:r w:rsidR="00ED750F">
        <w:t xml:space="preserve"> </w:t>
      </w:r>
      <w:r w:rsidRPr="00AF6AF5">
        <w:t>«Группы</w:t>
      </w:r>
      <w:r w:rsidR="00ED750F">
        <w:t xml:space="preserve"> </w:t>
      </w:r>
      <w:r w:rsidRPr="00AF6AF5">
        <w:t>показателей»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«Реестровый</w:t>
      </w:r>
      <w:r w:rsidR="00ED750F">
        <w:t xml:space="preserve"> </w:t>
      </w:r>
      <w:r w:rsidRPr="00AF6AF5">
        <w:t>ввод».</w:t>
      </w:r>
    </w:p>
    <w:p w14:paraId="30BE0864" w14:textId="6B3BEB83" w:rsidR="00AF6AF5" w:rsidRPr="00AF6AF5" w:rsidRDefault="00AF6AF5" w:rsidP="00371399">
      <w:r w:rsidRPr="00AF6AF5">
        <w:t>По</w:t>
      </w:r>
      <w:r w:rsidR="00ED750F">
        <w:t xml:space="preserve"> </w:t>
      </w:r>
      <w:r w:rsidRPr="00AF6AF5">
        <w:t>умолчанию</w:t>
      </w:r>
      <w:r w:rsidR="00ED750F">
        <w:t xml:space="preserve"> </w:t>
      </w:r>
      <w:r w:rsidRPr="00AF6AF5">
        <w:t>данная</w:t>
      </w:r>
      <w:r w:rsidR="00ED750F">
        <w:t xml:space="preserve"> </w:t>
      </w:r>
      <w:r w:rsidRPr="00AF6AF5">
        <w:t>настройка</w:t>
      </w:r>
      <w:r w:rsidR="00ED750F">
        <w:t xml:space="preserve"> </w:t>
      </w:r>
      <w:r w:rsidRPr="00AF6AF5">
        <w:t>включена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элементы,</w:t>
      </w:r>
      <w:r w:rsidR="00ED750F">
        <w:t xml:space="preserve"> </w:t>
      </w:r>
      <w:r w:rsidRPr="00AF6AF5">
        <w:t>созданные</w:t>
      </w:r>
      <w:r w:rsidR="00ED750F">
        <w:t xml:space="preserve"> </w:t>
      </w:r>
      <w:r w:rsidRPr="00AF6AF5">
        <w:t>в</w:t>
      </w:r>
      <w:r w:rsidR="00ED750F">
        <w:t xml:space="preserve"> </w:t>
      </w:r>
      <w:hyperlink r:id="rId86" w:history="1">
        <w:r w:rsidRPr="00FC39CC">
          <w:t>реестровом</w:t>
        </w:r>
        <w:r w:rsidR="00ED750F" w:rsidRPr="00FC39CC">
          <w:t xml:space="preserve"> </w:t>
        </w:r>
        <w:r w:rsidRPr="00FC39CC">
          <w:t>вводе</w:t>
        </w:r>
      </w:hyperlink>
      <w:r w:rsidR="00ED750F">
        <w:t xml:space="preserve"> </w:t>
      </w:r>
      <w:r w:rsidRPr="00AF6AF5">
        <w:t>будут</w:t>
      </w:r>
      <w:r w:rsidR="00ED750F">
        <w:t xml:space="preserve"> </w:t>
      </w:r>
      <w:r w:rsidRPr="00AF6AF5">
        <w:t>видны</w:t>
      </w:r>
      <w:r w:rsidR="00ED750F">
        <w:t xml:space="preserve"> </w:t>
      </w:r>
      <w:r w:rsidRPr="00AF6AF5">
        <w:t>только</w:t>
      </w:r>
      <w:r w:rsidR="00ED750F">
        <w:t xml:space="preserve"> </w:t>
      </w:r>
      <w:r w:rsidRPr="00AF6AF5">
        <w:t>пользователю,</w:t>
      </w:r>
      <w:r w:rsidR="00ED750F">
        <w:t xml:space="preserve"> </w:t>
      </w:r>
      <w:r w:rsidRPr="00AF6AF5">
        <w:t>создавшему</w:t>
      </w:r>
      <w:r w:rsidR="00ED750F">
        <w:t xml:space="preserve"> </w:t>
      </w:r>
      <w:r w:rsidRPr="00AF6AF5">
        <w:t>данные</w:t>
      </w:r>
      <w:r w:rsidR="00ED750F">
        <w:t xml:space="preserve"> </w:t>
      </w:r>
      <w:r w:rsidRPr="00AF6AF5">
        <w:t>элементы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пользователям,</w:t>
      </w:r>
      <w:r w:rsidR="00ED750F">
        <w:t xml:space="preserve"> </w:t>
      </w:r>
      <w:r w:rsidRPr="00AF6AF5">
        <w:t>которые</w:t>
      </w:r>
      <w:r w:rsidR="00ED750F">
        <w:t xml:space="preserve"> </w:t>
      </w:r>
      <w:r w:rsidRPr="00AF6AF5">
        <w:t>имеют</w:t>
      </w:r>
      <w:r w:rsidR="00ED750F">
        <w:t xml:space="preserve"> </w:t>
      </w:r>
      <w:r w:rsidRPr="00AF6AF5">
        <w:t>ту</w:t>
      </w:r>
      <w:r w:rsidR="00ED750F">
        <w:t xml:space="preserve"> </w:t>
      </w:r>
      <w:r w:rsidRPr="00AF6AF5">
        <w:t>же</w:t>
      </w:r>
      <w:r w:rsidR="00ED750F">
        <w:t xml:space="preserve"> </w:t>
      </w:r>
      <w:r w:rsidRPr="00AF6AF5">
        <w:t>роль,</w:t>
      </w:r>
      <w:r w:rsidR="00ED750F">
        <w:t xml:space="preserve"> </w:t>
      </w:r>
      <w:r w:rsidRPr="00AF6AF5">
        <w:t>что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создатель</w:t>
      </w:r>
      <w:r w:rsidR="00ED750F">
        <w:t xml:space="preserve"> </w:t>
      </w:r>
      <w:r w:rsidRPr="00AF6AF5">
        <w:t>элементов.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ролей</w:t>
      </w:r>
      <w:r w:rsidR="00ED750F">
        <w:t xml:space="preserve"> </w:t>
      </w:r>
      <w:r w:rsidRPr="00AF6AF5">
        <w:t>«Все</w:t>
      </w:r>
      <w:r w:rsidR="00ED750F">
        <w:t xml:space="preserve"> </w:t>
      </w:r>
      <w:r w:rsidRPr="00AF6AF5">
        <w:t>авторизованные</w:t>
      </w:r>
      <w:r w:rsidR="00ED750F">
        <w:t xml:space="preserve"> </w:t>
      </w:r>
      <w:r w:rsidRPr="00AF6AF5">
        <w:t>пользователи»,</w:t>
      </w:r>
      <w:r w:rsidR="00ED750F">
        <w:t xml:space="preserve"> </w:t>
      </w:r>
      <w:r w:rsidRPr="00AF6AF5">
        <w:t>доступ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этим</w:t>
      </w:r>
      <w:r w:rsidR="00ED750F">
        <w:t xml:space="preserve"> </w:t>
      </w:r>
      <w:r w:rsidRPr="00AF6AF5">
        <w:t>элементам</w:t>
      </w:r>
      <w:r w:rsidR="00ED750F">
        <w:t xml:space="preserve"> </w:t>
      </w:r>
      <w:r w:rsidRPr="00AF6AF5">
        <w:t>предоставлен</w:t>
      </w:r>
      <w:r w:rsidR="00ED750F">
        <w:t xml:space="preserve"> </w:t>
      </w:r>
      <w:r w:rsidRPr="00AF6AF5">
        <w:t>не</w:t>
      </w:r>
      <w:r w:rsidR="00ED750F">
        <w:t xml:space="preserve"> </w:t>
      </w:r>
      <w:r w:rsidRPr="00AF6AF5">
        <w:t>будет.</w:t>
      </w:r>
    </w:p>
    <w:p w14:paraId="05549F3A" w14:textId="1EF454D0" w:rsidR="00AF6AF5" w:rsidRPr="00AF6AF5" w:rsidRDefault="00AF6AF5" w:rsidP="00371399">
      <w:r w:rsidRPr="00AF6AF5">
        <w:t>Для</w:t>
      </w:r>
      <w:r w:rsidR="00ED750F">
        <w:t xml:space="preserve"> </w:t>
      </w:r>
      <w:r w:rsidRPr="00AF6AF5">
        <w:t>включения</w:t>
      </w:r>
      <w:r w:rsidR="00ED750F">
        <w:t xml:space="preserve"> </w:t>
      </w:r>
      <w:r w:rsidRPr="00AF6AF5">
        <w:t>или</w:t>
      </w:r>
      <w:r w:rsidR="00ED750F">
        <w:t xml:space="preserve"> </w:t>
      </w:r>
      <w:r w:rsidRPr="00AF6AF5">
        <w:t>выключения</w:t>
      </w:r>
      <w:r w:rsidR="00ED750F">
        <w:t xml:space="preserve"> </w:t>
      </w:r>
      <w:r w:rsidRPr="00AF6AF5">
        <w:t>настройки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создаваемые</w:t>
      </w:r>
      <w:r w:rsidR="00ED750F">
        <w:t xml:space="preserve"> </w:t>
      </w:r>
      <w:r w:rsidRPr="00AF6AF5">
        <w:t>элементы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выполнить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действия:</w:t>
      </w:r>
    </w:p>
    <w:p w14:paraId="1A6D1EB5" w14:textId="4B718490" w:rsidR="00AF6AF5" w:rsidRPr="00AF6AF5" w:rsidRDefault="00AF6AF5">
      <w:pPr>
        <w:pStyle w:val="afa"/>
        <w:numPr>
          <w:ilvl w:val="0"/>
          <w:numId w:val="40"/>
        </w:numPr>
      </w:pPr>
      <w:r w:rsidRPr="00AF6AF5">
        <w:t>Открыть</w:t>
      </w:r>
      <w:r w:rsidR="00ED750F">
        <w:t xml:space="preserve"> </w:t>
      </w:r>
      <w:r w:rsidRPr="00AF6AF5">
        <w:t>раздел</w:t>
      </w:r>
      <w:r w:rsidR="00ED750F">
        <w:t xml:space="preserve"> </w:t>
      </w:r>
      <w:r w:rsidRPr="00AF6AF5">
        <w:t>«Настройка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доступа»</w:t>
      </w:r>
      <w:r w:rsidR="00ED750F">
        <w:t xml:space="preserve"> </w:t>
      </w:r>
      <w:r w:rsidRPr="00AF6AF5">
        <w:t>компонента</w:t>
      </w:r>
      <w:r w:rsidR="00ED750F">
        <w:t xml:space="preserve"> </w:t>
      </w:r>
      <w:r w:rsidRPr="00AF6AF5">
        <w:t>«Smart</w:t>
      </w:r>
      <w:r w:rsidR="00ED750F">
        <w:t xml:space="preserve"> </w:t>
      </w:r>
      <w:r w:rsidRPr="00AF6AF5">
        <w:t>Forms»</w:t>
      </w:r>
      <w:r w:rsidR="00ED750F">
        <w:t xml:space="preserve"> </w:t>
      </w:r>
      <w:r w:rsidRPr="00AF6AF5">
        <w:t>панели</w:t>
      </w:r>
      <w:r w:rsidR="00ED750F">
        <w:t xml:space="preserve"> </w:t>
      </w:r>
      <w:r w:rsidRPr="00AF6AF5">
        <w:t>администрирования.</w:t>
      </w:r>
    </w:p>
    <w:p w14:paraId="446B6968" w14:textId="0FC3E21C" w:rsidR="00AF6AF5" w:rsidRPr="00AF6AF5" w:rsidRDefault="00AF6AF5">
      <w:pPr>
        <w:pStyle w:val="afa"/>
        <w:numPr>
          <w:ilvl w:val="0"/>
          <w:numId w:val="40"/>
        </w:numPr>
      </w:pPr>
      <w:r w:rsidRPr="00AF6AF5">
        <w:t>Выбрать</w:t>
      </w:r>
      <w:r w:rsidR="00ED750F">
        <w:t xml:space="preserve"> </w:t>
      </w:r>
      <w:r w:rsidRPr="00AF6AF5">
        <w:t>пункт</w:t>
      </w:r>
      <w:r w:rsidR="00ED750F">
        <w:t xml:space="preserve"> </w:t>
      </w:r>
      <w:r w:rsidRPr="00AF6AF5">
        <w:t>«Для</w:t>
      </w:r>
      <w:r w:rsidR="00ED750F">
        <w:t xml:space="preserve"> </w:t>
      </w:r>
      <w:r w:rsidRPr="00AF6AF5">
        <w:t>всех</w:t>
      </w:r>
      <w:r w:rsidR="00ED750F">
        <w:t xml:space="preserve"> </w:t>
      </w:r>
      <w:r w:rsidRPr="00AF6AF5">
        <w:t>ролей»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списке</w:t>
      </w:r>
      <w:r w:rsidR="00ED750F">
        <w:t xml:space="preserve"> </w:t>
      </w:r>
      <w:r w:rsidRPr="00AF6AF5">
        <w:t>ролей.</w:t>
      </w:r>
    </w:p>
    <w:p w14:paraId="6D356748" w14:textId="77777777" w:rsidR="00FC39CC" w:rsidRDefault="00FC39CC" w:rsidP="00371399">
      <w:pPr>
        <w:pStyle w:val="af7"/>
      </w:pPr>
      <w:r w:rsidRPr="00AF6AF5">
        <w:rPr>
          <w:lang w:eastAsia="ru-RU"/>
        </w:rPr>
        <w:drawing>
          <wp:inline distT="0" distB="0" distL="0" distR="0" wp14:anchorId="6E667FAD" wp14:editId="04B9F4D8">
            <wp:extent cx="6415200" cy="1476000"/>
            <wp:effectExtent l="0" t="0" r="5080" b="0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200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44771" w14:textId="7E28C9B4" w:rsidR="00FC39CC" w:rsidRDefault="00FC39CC" w:rsidP="00371399">
      <w:pPr>
        <w:pStyle w:val="a6"/>
      </w:pPr>
      <w:bookmarkStart w:id="300" w:name="_Ref124756587"/>
      <w:r>
        <w:t xml:space="preserve">Рисунок </w:t>
      </w:r>
      <w:fldSimple w:instr=" SEQ Рисунок \* ARABIC ">
        <w:r w:rsidR="0021251C">
          <w:rPr>
            <w:noProof/>
          </w:rPr>
          <w:t>54</w:t>
        </w:r>
      </w:fldSimple>
      <w:bookmarkEnd w:id="300"/>
      <w:r>
        <w:t xml:space="preserve">. </w:t>
      </w:r>
      <w:r w:rsidRPr="00AF6AF5">
        <w:t>Настройка</w:t>
      </w:r>
      <w:r>
        <w:t xml:space="preserve"> </w:t>
      </w:r>
      <w:r w:rsidRPr="00AF6AF5">
        <w:t>прав</w:t>
      </w:r>
      <w:r>
        <w:t xml:space="preserve"> </w:t>
      </w:r>
      <w:r w:rsidRPr="00AF6AF5">
        <w:t>доступа</w:t>
      </w:r>
      <w:r>
        <w:t xml:space="preserve"> </w:t>
      </w:r>
      <w:r w:rsidRPr="00AF6AF5">
        <w:t>на</w:t>
      </w:r>
      <w:r>
        <w:t xml:space="preserve"> </w:t>
      </w:r>
      <w:r w:rsidRPr="00AF6AF5">
        <w:t>создаваемые</w:t>
      </w:r>
      <w:r>
        <w:t xml:space="preserve"> </w:t>
      </w:r>
      <w:r w:rsidRPr="00AF6AF5">
        <w:t>элементы</w:t>
      </w:r>
    </w:p>
    <w:p w14:paraId="67B7A673" w14:textId="7F4F7A4A" w:rsidR="00AF6AF5" w:rsidRPr="00AF6AF5" w:rsidRDefault="00AF6AF5">
      <w:pPr>
        <w:pStyle w:val="afa"/>
        <w:numPr>
          <w:ilvl w:val="0"/>
          <w:numId w:val="40"/>
        </w:numPr>
      </w:pPr>
      <w:r w:rsidRPr="00AF6AF5">
        <w:lastRenderedPageBreak/>
        <w:t>Включить</w:t>
      </w:r>
      <w:r w:rsidR="00ED750F">
        <w:t xml:space="preserve"> </w:t>
      </w:r>
      <w:r w:rsidRPr="00AF6AF5">
        <w:t>или</w:t>
      </w:r>
      <w:r w:rsidR="00ED750F">
        <w:t xml:space="preserve"> </w:t>
      </w:r>
      <w:r w:rsidRPr="00AF6AF5">
        <w:t>выключить</w:t>
      </w:r>
      <w:r w:rsidR="00ED750F">
        <w:t xml:space="preserve"> </w:t>
      </w:r>
      <w:r w:rsidRPr="00AF6AF5">
        <w:t>настройку</w:t>
      </w:r>
      <w:r w:rsidR="00ED750F">
        <w:t xml:space="preserve"> </w:t>
      </w:r>
      <w:r w:rsidRPr="00AF6AF5">
        <w:t>«Предоставлять</w:t>
      </w:r>
      <w:r w:rsidR="00ED750F">
        <w:t xml:space="preserve"> </w:t>
      </w:r>
      <w:r w:rsidRPr="00AF6AF5">
        <w:t>права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создаваемые</w:t>
      </w:r>
      <w:r w:rsidR="00ED750F">
        <w:t xml:space="preserve"> </w:t>
      </w:r>
      <w:r w:rsidRPr="00AF6AF5">
        <w:t>элементы</w:t>
      </w:r>
      <w:r w:rsidR="00ED750F">
        <w:t xml:space="preserve"> </w:t>
      </w:r>
      <w:r w:rsidRPr="00AF6AF5">
        <w:t>ролям</w:t>
      </w:r>
      <w:r w:rsidR="00ED750F">
        <w:t xml:space="preserve"> </w:t>
      </w:r>
      <w:r w:rsidRPr="00AF6AF5">
        <w:t>создателя</w:t>
      </w:r>
      <w:r w:rsidR="00ED750F">
        <w:t xml:space="preserve"> </w:t>
      </w:r>
      <w:r w:rsidRPr="00AF6AF5">
        <w:t>(кроме</w:t>
      </w:r>
      <w:r w:rsidR="00ED750F">
        <w:t xml:space="preserve"> </w:t>
      </w:r>
      <w:r w:rsidRPr="00AF6AF5">
        <w:t>«Все</w:t>
      </w:r>
      <w:r w:rsidR="00ED750F">
        <w:t xml:space="preserve"> </w:t>
      </w:r>
      <w:r w:rsidRPr="00AF6AF5">
        <w:t>авторизованные»,</w:t>
      </w:r>
      <w:r w:rsidR="00ED750F">
        <w:t xml:space="preserve"> </w:t>
      </w:r>
      <w:r w:rsidRPr="00AF6AF5">
        <w:t>«Редактор»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«Администратор»)»</w:t>
      </w:r>
      <w:r w:rsidR="001C4F62">
        <w:t xml:space="preserve"> (см. </w:t>
      </w:r>
      <w:r w:rsidR="001C4F62">
        <w:fldChar w:fldCharType="begin"/>
      </w:r>
      <w:r w:rsidR="001C4F62">
        <w:instrText xml:space="preserve"> REF  _Ref124756587 \* Lower \h </w:instrText>
      </w:r>
      <w:r w:rsidR="001C4F62">
        <w:fldChar w:fldCharType="separate"/>
      </w:r>
      <w:r w:rsidR="0021251C">
        <w:t xml:space="preserve">рисунок </w:t>
      </w:r>
      <w:r w:rsidR="0021251C">
        <w:rPr>
          <w:noProof/>
        </w:rPr>
        <w:t>54</w:t>
      </w:r>
      <w:r w:rsidR="001C4F62">
        <w:fldChar w:fldCharType="end"/>
      </w:r>
      <w:r w:rsidR="001C4F62">
        <w:t>)</w:t>
      </w:r>
      <w:r w:rsidRPr="00AF6AF5">
        <w:t>.</w:t>
      </w:r>
    </w:p>
    <w:p w14:paraId="0B798AA8" w14:textId="2739BBA0" w:rsidR="00AF6AF5" w:rsidRPr="00AF6AF5" w:rsidRDefault="00AF6AF5">
      <w:pPr>
        <w:pStyle w:val="afa"/>
        <w:numPr>
          <w:ilvl w:val="0"/>
          <w:numId w:val="40"/>
        </w:numPr>
      </w:pP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="00A90150" w:rsidRPr="00FC39CC">
        <w:rPr>
          <w:rStyle w:val="af1"/>
        </w:rPr>
        <w:t>Сохранить</w:t>
      </w:r>
      <w:r w:rsidRPr="00AF6AF5">
        <w:t>.</w:t>
      </w:r>
    </w:p>
    <w:p w14:paraId="50C912B1" w14:textId="55EF7D90" w:rsidR="00AF6AF5" w:rsidRPr="00AF6AF5" w:rsidRDefault="00AF6AF5" w:rsidP="00371399">
      <w:pPr>
        <w:pStyle w:val="2"/>
      </w:pPr>
      <w:bookmarkStart w:id="301" w:name="_Toc75366001"/>
      <w:bookmarkStart w:id="302" w:name="_Toc75424457"/>
      <w:bookmarkStart w:id="303" w:name="_Toc75424823"/>
      <w:bookmarkStart w:id="304" w:name="_Toc75858314"/>
      <w:bookmarkStart w:id="305" w:name="_Toc75858862"/>
      <w:bookmarkStart w:id="306" w:name="_Toc75861003"/>
      <w:bookmarkStart w:id="307" w:name="_Toc75978282"/>
      <w:bookmarkStart w:id="308" w:name="_Toc119943091"/>
      <w:bookmarkStart w:id="309" w:name="_Ref124759526"/>
      <w:bookmarkStart w:id="310" w:name="_Ref124759531"/>
      <w:bookmarkStart w:id="311" w:name="_Toc126141103"/>
      <w:r w:rsidRPr="00AF6AF5">
        <w:t>Настройка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информационным</w:t>
      </w:r>
      <w:r w:rsidR="00ED750F">
        <w:t xml:space="preserve"> </w:t>
      </w:r>
      <w:r w:rsidRPr="00AF6AF5">
        <w:t>панелям</w:t>
      </w:r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</w:p>
    <w:p w14:paraId="4CDEEAF7" w14:textId="133C76DA" w:rsidR="00AF6AF5" w:rsidRPr="00AF6AF5" w:rsidRDefault="004778EE" w:rsidP="00371399">
      <w:r>
        <w:t>Система</w:t>
      </w:r>
      <w:r w:rsidR="00ED750F">
        <w:t xml:space="preserve"> </w:t>
      </w:r>
      <w:r w:rsidR="00AF6AF5" w:rsidRPr="00AF6AF5">
        <w:t>позволяет</w:t>
      </w:r>
      <w:r w:rsidR="00ED750F">
        <w:t xml:space="preserve"> </w:t>
      </w:r>
      <w:r w:rsidR="00AF6AF5" w:rsidRPr="00AF6AF5">
        <w:t>гибко</w:t>
      </w:r>
      <w:r w:rsidR="00ED750F">
        <w:t xml:space="preserve"> </w:t>
      </w:r>
      <w:r w:rsidR="00AF6AF5" w:rsidRPr="00AF6AF5">
        <w:t>настроить</w:t>
      </w:r>
      <w:r w:rsidR="00ED750F">
        <w:t xml:space="preserve"> </w:t>
      </w:r>
      <w:r w:rsidR="00AF6AF5" w:rsidRPr="00AF6AF5">
        <w:t>права</w:t>
      </w:r>
      <w:r w:rsidR="00ED750F">
        <w:t xml:space="preserve"> </w:t>
      </w:r>
      <w:r w:rsidR="00AF6AF5" w:rsidRPr="00AF6AF5">
        <w:t>доступа</w:t>
      </w:r>
      <w:r w:rsidR="00ED750F">
        <w:t xml:space="preserve"> </w:t>
      </w:r>
      <w:r w:rsidR="00AF6AF5" w:rsidRPr="00AF6AF5">
        <w:t>на</w:t>
      </w:r>
      <w:r w:rsidR="00ED750F">
        <w:t xml:space="preserve"> </w:t>
      </w:r>
      <w:r w:rsidR="00AF6AF5" w:rsidRPr="00AF6AF5">
        <w:t>просмотр</w:t>
      </w:r>
      <w:r w:rsidR="00ED750F">
        <w:t xml:space="preserve"> </w:t>
      </w:r>
      <w:r w:rsidR="00AF6AF5" w:rsidRPr="00AF6AF5">
        <w:t>и</w:t>
      </w:r>
      <w:r w:rsidR="00ED750F">
        <w:t xml:space="preserve"> </w:t>
      </w:r>
      <w:r w:rsidR="00AF6AF5" w:rsidRPr="00AF6AF5">
        <w:t>редактирование</w:t>
      </w:r>
      <w:r w:rsidR="00ED750F">
        <w:t xml:space="preserve"> </w:t>
      </w:r>
      <w:r w:rsidR="00AF6AF5" w:rsidRPr="00AF6AF5">
        <w:t>информационных</w:t>
      </w:r>
      <w:r w:rsidR="00ED750F">
        <w:t xml:space="preserve"> </w:t>
      </w:r>
      <w:r w:rsidR="00AF6AF5" w:rsidRPr="00AF6AF5">
        <w:t>панелей.</w:t>
      </w:r>
    </w:p>
    <w:p w14:paraId="1EE8D754" w14:textId="36BE0354" w:rsidR="00AF6AF5" w:rsidRPr="00AF6AF5" w:rsidRDefault="00AF6AF5" w:rsidP="00371399">
      <w:r w:rsidRPr="00AF6AF5">
        <w:t>Настройка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делится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установку</w:t>
      </w:r>
      <w:r w:rsidR="00ED750F">
        <w:t xml:space="preserve"> </w:t>
      </w:r>
      <w:r w:rsidRPr="00AF6AF5">
        <w:t>двух</w:t>
      </w:r>
      <w:r w:rsidR="00ED750F">
        <w:t xml:space="preserve"> </w:t>
      </w:r>
      <w:r w:rsidRPr="00AF6AF5">
        <w:t>правил:</w:t>
      </w:r>
    </w:p>
    <w:p w14:paraId="659983EF" w14:textId="419524B6" w:rsidR="00AF6AF5" w:rsidRPr="00AF6AF5" w:rsidRDefault="00AF6AF5">
      <w:pPr>
        <w:pStyle w:val="afa"/>
        <w:numPr>
          <w:ilvl w:val="0"/>
          <w:numId w:val="41"/>
        </w:numPr>
      </w:pPr>
      <w:r w:rsidRPr="00AF6AF5">
        <w:t>установка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редактирование</w:t>
      </w:r>
      <w:r w:rsidR="00ED750F">
        <w:t xml:space="preserve"> </w:t>
      </w:r>
      <w:r w:rsidRPr="00AF6AF5">
        <w:t>информационных</w:t>
      </w:r>
      <w:r w:rsidR="00ED750F">
        <w:t xml:space="preserve"> </w:t>
      </w:r>
      <w:r w:rsidRPr="00AF6AF5">
        <w:t>панелей;</w:t>
      </w:r>
    </w:p>
    <w:p w14:paraId="4D676088" w14:textId="66B0D372" w:rsidR="00AF6AF5" w:rsidRPr="00AF6AF5" w:rsidRDefault="00AF6AF5">
      <w:pPr>
        <w:pStyle w:val="afa"/>
        <w:numPr>
          <w:ilvl w:val="0"/>
          <w:numId w:val="41"/>
        </w:numPr>
      </w:pPr>
      <w:r w:rsidRPr="00AF6AF5">
        <w:t>установка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просмотр</w:t>
      </w:r>
      <w:r w:rsidR="00ED750F">
        <w:t xml:space="preserve"> </w:t>
      </w:r>
      <w:r w:rsidRPr="00AF6AF5">
        <w:t>информационных</w:t>
      </w:r>
      <w:r w:rsidR="00ED750F">
        <w:t xml:space="preserve"> </w:t>
      </w:r>
      <w:r w:rsidRPr="00AF6AF5">
        <w:t>панелей.</w:t>
      </w:r>
    </w:p>
    <w:p w14:paraId="11EF3327" w14:textId="7B078476" w:rsidR="00AF6AF5" w:rsidRPr="00AF6AF5" w:rsidRDefault="00AF6AF5" w:rsidP="00371399">
      <w:pPr>
        <w:pStyle w:val="3"/>
      </w:pPr>
      <w:bookmarkStart w:id="312" w:name="_Toc126141104"/>
      <w:r w:rsidRPr="00AF6AF5">
        <w:t>Настройка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редактирование</w:t>
      </w:r>
      <w:r w:rsidR="00ED750F">
        <w:t xml:space="preserve"> </w:t>
      </w:r>
      <w:r w:rsidRPr="00AF6AF5">
        <w:t>информационных</w:t>
      </w:r>
      <w:r w:rsidR="00ED750F">
        <w:t xml:space="preserve"> </w:t>
      </w:r>
      <w:r w:rsidRPr="00AF6AF5">
        <w:t>панелей</w:t>
      </w:r>
      <w:bookmarkEnd w:id="312"/>
    </w:p>
    <w:p w14:paraId="208A084E" w14:textId="06E939B4" w:rsidR="00AF6AF5" w:rsidRPr="00AF6AF5" w:rsidRDefault="00AF6AF5" w:rsidP="00371399">
      <w:r w:rsidRPr="00AF6AF5">
        <w:t>Установка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редактирование</w:t>
      </w:r>
      <w:r w:rsidR="00ED750F">
        <w:t xml:space="preserve"> </w:t>
      </w:r>
      <w:r w:rsidRPr="00AF6AF5">
        <w:t>ограничивает</w:t>
      </w:r>
      <w:r w:rsidR="00ED750F">
        <w:t xml:space="preserve"> </w:t>
      </w:r>
      <w:r w:rsidRPr="00AF6AF5">
        <w:t>доступ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изменение</w:t>
      </w:r>
      <w:r w:rsidR="00ED750F">
        <w:t xml:space="preserve"> </w:t>
      </w:r>
      <w:r w:rsidRPr="00AF6AF5">
        <w:t>информационных</w:t>
      </w:r>
      <w:r w:rsidR="00ED750F">
        <w:t xml:space="preserve"> </w:t>
      </w:r>
      <w:r w:rsidRPr="00AF6AF5">
        <w:t>панелей</w:t>
      </w:r>
      <w:r w:rsidR="00ED750F">
        <w:t xml:space="preserve"> </w:t>
      </w:r>
      <w:r w:rsidRPr="00AF6AF5">
        <w:t>пользователями,</w:t>
      </w:r>
      <w:r w:rsidR="00ED750F">
        <w:t xml:space="preserve"> </w:t>
      </w:r>
      <w:r w:rsidRPr="00AF6AF5">
        <w:t>чья</w:t>
      </w:r>
      <w:r w:rsidR="00ED750F">
        <w:t xml:space="preserve"> </w:t>
      </w:r>
      <w:r w:rsidRPr="00AF6AF5">
        <w:t>роль</w:t>
      </w:r>
      <w:r w:rsidR="00ED750F">
        <w:t xml:space="preserve"> </w:t>
      </w:r>
      <w:r w:rsidRPr="00AF6AF5">
        <w:t>не</w:t>
      </w:r>
      <w:r w:rsidR="00ED750F">
        <w:t xml:space="preserve"> </w:t>
      </w:r>
      <w:r w:rsidRPr="00AF6AF5">
        <w:t>предусматривает</w:t>
      </w:r>
      <w:r w:rsidR="00ED750F">
        <w:t xml:space="preserve"> </w:t>
      </w:r>
      <w:r w:rsidRPr="00AF6AF5">
        <w:t>эти</w:t>
      </w:r>
      <w:r w:rsidR="00ED750F">
        <w:t xml:space="preserve"> </w:t>
      </w:r>
      <w:r w:rsidRPr="00AF6AF5">
        <w:t>функции.</w:t>
      </w:r>
      <w:r w:rsidR="00ED750F">
        <w:t xml:space="preserve"> </w:t>
      </w:r>
      <w:r w:rsidRPr="00AF6AF5">
        <w:t>При</w:t>
      </w:r>
      <w:r w:rsidR="00ED750F">
        <w:t xml:space="preserve"> </w:t>
      </w:r>
      <w:r w:rsidRPr="00AF6AF5">
        <w:t>отсутствии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редактирование</w:t>
      </w:r>
      <w:r w:rsidR="00ED750F">
        <w:t xml:space="preserve"> </w:t>
      </w:r>
      <w:r w:rsidRPr="00AF6AF5">
        <w:t>выбранных</w:t>
      </w:r>
      <w:r w:rsidR="00ED750F">
        <w:t xml:space="preserve"> </w:t>
      </w:r>
      <w:r w:rsidRPr="00AF6AF5">
        <w:t>информационных</w:t>
      </w:r>
      <w:r w:rsidR="00ED750F">
        <w:t xml:space="preserve"> </w:t>
      </w:r>
      <w:r w:rsidRPr="00AF6AF5">
        <w:t>панелей</w:t>
      </w:r>
      <w:r w:rsidR="00ED750F">
        <w:t xml:space="preserve"> </w:t>
      </w:r>
      <w:r w:rsidRPr="00AF6AF5">
        <w:t>пользователь</w:t>
      </w:r>
      <w:r w:rsidR="00ED750F">
        <w:t xml:space="preserve"> </w:t>
      </w:r>
      <w:r w:rsidRPr="00AF6AF5">
        <w:t>после</w:t>
      </w:r>
      <w:r w:rsidR="00ED750F">
        <w:t xml:space="preserve"> </w:t>
      </w:r>
      <w:r w:rsidRPr="00AF6AF5">
        <w:t>авторизации</w:t>
      </w:r>
      <w:r w:rsidR="00ED750F">
        <w:t xml:space="preserve"> </w:t>
      </w:r>
      <w:r w:rsidRPr="00AF6AF5">
        <w:t>не</w:t>
      </w:r>
      <w:r w:rsidR="00ED750F">
        <w:t xml:space="preserve"> </w:t>
      </w:r>
      <w:r w:rsidRPr="00AF6AF5">
        <w:t>увидит</w:t>
      </w:r>
      <w:r w:rsidR="00ED750F">
        <w:t xml:space="preserve"> </w:t>
      </w:r>
      <w:r w:rsidRPr="00AF6AF5">
        <w:t>их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конструкторе</w:t>
      </w:r>
      <w:r w:rsidR="00ED750F">
        <w:t xml:space="preserve"> </w:t>
      </w:r>
      <w:r w:rsidRPr="00AF6AF5">
        <w:t>информационных</w:t>
      </w:r>
      <w:r w:rsidR="00ED750F">
        <w:t xml:space="preserve"> </w:t>
      </w:r>
      <w:r w:rsidRPr="00AF6AF5">
        <w:t>панелей.</w:t>
      </w:r>
    </w:p>
    <w:p w14:paraId="6A6D6775" w14:textId="017F0F69" w:rsidR="00AF6AF5" w:rsidRPr="00AF6AF5" w:rsidRDefault="00AF6AF5" w:rsidP="00371399">
      <w:r w:rsidRPr="00AF6AF5">
        <w:t>Для</w:t>
      </w:r>
      <w:r w:rsidR="00ED750F">
        <w:t xml:space="preserve"> </w:t>
      </w:r>
      <w:r w:rsidRPr="00AF6AF5">
        <w:t>установки</w:t>
      </w:r>
      <w:r w:rsidR="00ED750F">
        <w:t xml:space="preserve"> </w:t>
      </w:r>
      <w:r w:rsidRPr="00AF6AF5">
        <w:t>роли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папке</w:t>
      </w:r>
      <w:r w:rsidR="00ED750F">
        <w:t xml:space="preserve"> </w:t>
      </w:r>
      <w:r w:rsidRPr="00AF6AF5">
        <w:t>и</w:t>
      </w:r>
      <w:r w:rsidR="00ED750F">
        <w:t xml:space="preserve"> </w:t>
      </w:r>
      <w:r w:rsidRPr="00AF6AF5">
        <w:t>всем</w:t>
      </w:r>
      <w:r w:rsidR="00ED750F">
        <w:t xml:space="preserve"> </w:t>
      </w:r>
      <w:r w:rsidRPr="00AF6AF5">
        <w:t>информационным</w:t>
      </w:r>
      <w:r w:rsidR="00ED750F">
        <w:t xml:space="preserve"> </w:t>
      </w:r>
      <w:r w:rsidRPr="00AF6AF5">
        <w:t>панелям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ней</w:t>
      </w:r>
      <w:r w:rsidR="00ED750F">
        <w:t xml:space="preserve"> </w:t>
      </w:r>
      <w:r w:rsidRPr="00AF6AF5">
        <w:t>требуется</w:t>
      </w:r>
      <w:r w:rsidR="00ED750F">
        <w:t xml:space="preserve"> </w:t>
      </w:r>
      <w:r w:rsidRPr="00AF6AF5">
        <w:t>выполнить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действия:</w:t>
      </w:r>
    </w:p>
    <w:p w14:paraId="0226EC84" w14:textId="518251BA" w:rsidR="00AF6AF5" w:rsidRPr="00AF6AF5" w:rsidRDefault="00AF6AF5">
      <w:pPr>
        <w:pStyle w:val="afa"/>
        <w:numPr>
          <w:ilvl w:val="0"/>
          <w:numId w:val="42"/>
        </w:numPr>
      </w:pPr>
      <w:r w:rsidRPr="00AF6AF5">
        <w:t>Выбрать</w:t>
      </w:r>
      <w:r w:rsidR="00ED750F">
        <w:t xml:space="preserve"> </w:t>
      </w:r>
      <w:r w:rsidRPr="00AF6AF5">
        <w:t>раздел</w:t>
      </w:r>
      <w:r w:rsidR="00ED750F">
        <w:t xml:space="preserve"> </w:t>
      </w:r>
      <w:r w:rsidRPr="00AF6AF5">
        <w:t>«Права</w:t>
      </w:r>
      <w:r w:rsidR="00ED750F">
        <w:t xml:space="preserve"> </w:t>
      </w:r>
      <w:r w:rsidRPr="00AF6AF5">
        <w:t>доступа»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компоненте</w:t>
      </w:r>
      <w:r w:rsidR="00ED750F">
        <w:t xml:space="preserve"> </w:t>
      </w:r>
      <w:r w:rsidRPr="00AF6AF5">
        <w:t>«Основные»</w:t>
      </w:r>
      <w:r w:rsidR="00ED750F">
        <w:t xml:space="preserve"> </w:t>
      </w:r>
      <w:r w:rsidRPr="00AF6AF5">
        <w:t>панели</w:t>
      </w:r>
      <w:r w:rsidR="00ED750F">
        <w:t xml:space="preserve"> </w:t>
      </w:r>
      <w:r w:rsidRPr="00AF6AF5">
        <w:t>администрирования.</w:t>
      </w:r>
    </w:p>
    <w:p w14:paraId="2A4C44D8" w14:textId="16136284" w:rsidR="00AF6AF5" w:rsidRPr="00AF6AF5" w:rsidRDefault="00AF6AF5">
      <w:pPr>
        <w:pStyle w:val="afa"/>
        <w:numPr>
          <w:ilvl w:val="0"/>
          <w:numId w:val="42"/>
        </w:numPr>
      </w:pPr>
      <w:r w:rsidRPr="00AF6AF5">
        <w:t>Выбрать</w:t>
      </w:r>
      <w:r w:rsidR="00ED750F">
        <w:t xml:space="preserve"> </w:t>
      </w:r>
      <w:r w:rsidRPr="00AF6AF5">
        <w:t>подраздел</w:t>
      </w:r>
      <w:r w:rsidR="00ED750F">
        <w:t xml:space="preserve"> </w:t>
      </w:r>
      <w:r w:rsidRPr="00AF6AF5">
        <w:t>«Редактирование</w:t>
      </w:r>
      <w:r w:rsidR="00ED750F">
        <w:t xml:space="preserve"> </w:t>
      </w:r>
      <w:r w:rsidRPr="00AF6AF5">
        <w:t>дашбордов»</w:t>
      </w:r>
      <w:r w:rsidR="00ED750F">
        <w:t xml:space="preserve"> </w:t>
      </w:r>
      <w:r w:rsidR="004778EE">
        <w:t xml:space="preserve">(см. </w:t>
      </w:r>
      <w:r w:rsidR="004778EE">
        <w:fldChar w:fldCharType="begin"/>
      </w:r>
      <w:r w:rsidR="004778EE">
        <w:instrText xml:space="preserve"> REF  _Ref124756835 \* Lower \h </w:instrText>
      </w:r>
      <w:r w:rsidR="004778EE">
        <w:fldChar w:fldCharType="separate"/>
      </w:r>
      <w:r w:rsidR="0021251C">
        <w:t xml:space="preserve">рисунок </w:t>
      </w:r>
      <w:r w:rsidR="0021251C">
        <w:rPr>
          <w:noProof/>
        </w:rPr>
        <w:t>55</w:t>
      </w:r>
      <w:r w:rsidR="004778EE">
        <w:fldChar w:fldCharType="end"/>
      </w:r>
      <w:r w:rsidRPr="00AF6AF5">
        <w:t>).</w:t>
      </w:r>
    </w:p>
    <w:p w14:paraId="3AE52279" w14:textId="77777777" w:rsidR="004778EE" w:rsidRDefault="00AF6AF5" w:rsidP="00371399">
      <w:pPr>
        <w:pStyle w:val="af7"/>
      </w:pPr>
      <w:r w:rsidRPr="00AF6AF5">
        <w:rPr>
          <w:lang w:eastAsia="ru-RU"/>
        </w:rPr>
        <w:lastRenderedPageBreak/>
        <w:drawing>
          <wp:inline distT="0" distB="0" distL="0" distR="0" wp14:anchorId="6FB5D056" wp14:editId="7715EF55">
            <wp:extent cx="6408000" cy="2462400"/>
            <wp:effectExtent l="0" t="0" r="0" b="0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0" cy="24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9D17C" w14:textId="3CAD614D" w:rsidR="00AF6AF5" w:rsidRPr="00AF6AF5" w:rsidRDefault="004778EE" w:rsidP="00371399">
      <w:pPr>
        <w:pStyle w:val="a6"/>
      </w:pPr>
      <w:bookmarkStart w:id="313" w:name="_Ref124756835"/>
      <w:r>
        <w:t xml:space="preserve">Рисунок </w:t>
      </w:r>
      <w:fldSimple w:instr=" SEQ Рисунок \* ARABIC ">
        <w:r w:rsidR="0021251C">
          <w:rPr>
            <w:noProof/>
          </w:rPr>
          <w:t>55</w:t>
        </w:r>
      </w:fldSimple>
      <w:bookmarkEnd w:id="313"/>
      <w:r>
        <w:t xml:space="preserve">. </w:t>
      </w:r>
      <w:r w:rsidRPr="00AF6AF5">
        <w:rPr>
          <w:bCs/>
        </w:rPr>
        <w:t>Настройка</w:t>
      </w:r>
      <w:r>
        <w:rPr>
          <w:bCs/>
        </w:rPr>
        <w:t xml:space="preserve"> </w:t>
      </w:r>
      <w:r w:rsidRPr="00AF6AF5">
        <w:rPr>
          <w:bCs/>
        </w:rPr>
        <w:t>прав</w:t>
      </w:r>
      <w:r>
        <w:rPr>
          <w:bCs/>
        </w:rPr>
        <w:t xml:space="preserve"> </w:t>
      </w:r>
      <w:r w:rsidRPr="00AF6AF5">
        <w:rPr>
          <w:bCs/>
        </w:rPr>
        <w:t>на</w:t>
      </w:r>
      <w:r>
        <w:rPr>
          <w:bCs/>
        </w:rPr>
        <w:t xml:space="preserve"> </w:t>
      </w:r>
      <w:r w:rsidRPr="00AF6AF5">
        <w:rPr>
          <w:bCs/>
        </w:rPr>
        <w:t>редактирование</w:t>
      </w:r>
      <w:r>
        <w:rPr>
          <w:bCs/>
        </w:rPr>
        <w:t xml:space="preserve"> </w:t>
      </w:r>
      <w:r w:rsidRPr="00AF6AF5">
        <w:rPr>
          <w:bCs/>
        </w:rPr>
        <w:t>информационной</w:t>
      </w:r>
      <w:r>
        <w:rPr>
          <w:bCs/>
        </w:rPr>
        <w:t xml:space="preserve"> </w:t>
      </w:r>
      <w:r w:rsidRPr="00AF6AF5">
        <w:rPr>
          <w:bCs/>
        </w:rPr>
        <w:t>панели</w:t>
      </w:r>
    </w:p>
    <w:p w14:paraId="5E70CD57" w14:textId="3C0AE819" w:rsidR="00AF6AF5" w:rsidRPr="00AF6AF5" w:rsidRDefault="00AF6AF5">
      <w:pPr>
        <w:pStyle w:val="afa"/>
        <w:numPr>
          <w:ilvl w:val="0"/>
          <w:numId w:val="42"/>
        </w:numPr>
      </w:pP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="00D3390F">
        <w:rPr>
          <w:noProof/>
          <w:lang w:eastAsia="ru-RU"/>
        </w:rPr>
        <w:drawing>
          <wp:inline distT="0" distB="0" distL="0" distR="0" wp14:anchorId="0976DAEE" wp14:editId="2FB999C1">
            <wp:extent cx="169200" cy="169200"/>
            <wp:effectExtent l="0" t="0" r="2540" b="2540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8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строке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выбранной</w:t>
      </w:r>
      <w:r w:rsidR="00ED750F">
        <w:t xml:space="preserve"> </w:t>
      </w:r>
      <w:r w:rsidRPr="00AF6AF5">
        <w:t>папкой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появившемся</w:t>
      </w:r>
      <w:r w:rsidR="00ED750F">
        <w:t xml:space="preserve"> </w:t>
      </w:r>
      <w:r w:rsidRPr="00AF6AF5">
        <w:t>окне</w:t>
      </w:r>
      <w:r w:rsidR="00ED750F">
        <w:t xml:space="preserve"> </w:t>
      </w:r>
      <w:r w:rsidRPr="00AF6AF5">
        <w:t>со</w:t>
      </w:r>
      <w:r w:rsidR="00ED750F">
        <w:t xml:space="preserve"> </w:t>
      </w:r>
      <w:r w:rsidRPr="00AF6AF5">
        <w:t>структурой</w:t>
      </w:r>
      <w:r w:rsidR="00ED750F">
        <w:t xml:space="preserve"> </w:t>
      </w:r>
      <w:r w:rsidRPr="00AF6AF5">
        <w:t>хранилища</w:t>
      </w:r>
      <w:r w:rsidR="00ED750F">
        <w:t xml:space="preserve"> </w:t>
      </w:r>
      <w:r w:rsidRPr="00AF6AF5">
        <w:t>информационных</w:t>
      </w:r>
      <w:r w:rsidR="00ED750F">
        <w:t xml:space="preserve"> </w:t>
      </w:r>
      <w:r w:rsidRPr="00AF6AF5">
        <w:t>панелей</w:t>
      </w:r>
      <w:r w:rsidR="00ED750F">
        <w:t xml:space="preserve"> </w:t>
      </w:r>
      <w:r w:rsidRPr="00AF6AF5">
        <w:t>(колонка</w:t>
      </w:r>
      <w:r w:rsidR="00ED750F">
        <w:t xml:space="preserve"> </w:t>
      </w:r>
      <w:r w:rsidRPr="00AF6AF5">
        <w:t>«Верхнеуровневые</w:t>
      </w:r>
      <w:r w:rsidR="00ED750F">
        <w:t xml:space="preserve"> </w:t>
      </w:r>
      <w:r w:rsidRPr="00AF6AF5">
        <w:t>папки»).</w:t>
      </w:r>
    </w:p>
    <w:p w14:paraId="28826523" w14:textId="4A8D9C64" w:rsidR="00AF6AF5" w:rsidRPr="00AF6AF5" w:rsidRDefault="00AF6AF5">
      <w:pPr>
        <w:pStyle w:val="afa"/>
        <w:numPr>
          <w:ilvl w:val="0"/>
          <w:numId w:val="42"/>
        </w:numPr>
      </w:pPr>
      <w:r w:rsidRPr="00AF6AF5">
        <w:t>Отметить</w:t>
      </w:r>
      <w:r w:rsidR="00ED750F">
        <w:t xml:space="preserve"> </w:t>
      </w:r>
      <w:r w:rsidRPr="00AF6AF5">
        <w:t>доступ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соответствующих</w:t>
      </w:r>
      <w:r w:rsidR="00ED750F">
        <w:t xml:space="preserve"> </w:t>
      </w:r>
      <w:r w:rsidRPr="00AF6AF5">
        <w:t>ролей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открывшемся</w:t>
      </w:r>
      <w:r w:rsidR="00ED750F">
        <w:t xml:space="preserve"> </w:t>
      </w:r>
      <w:r w:rsidRPr="00AF6AF5">
        <w:t>окне</w:t>
      </w:r>
      <w:r w:rsidR="00ED750F">
        <w:t xml:space="preserve"> </w:t>
      </w:r>
      <w:r w:rsidR="009630AE">
        <w:t>со списком.</w:t>
      </w:r>
    </w:p>
    <w:p w14:paraId="2D6EC416" w14:textId="6AC9C13A" w:rsidR="00AF6AF5" w:rsidRPr="00AF6AF5" w:rsidRDefault="00AF6AF5">
      <w:pPr>
        <w:pStyle w:val="afa"/>
        <w:numPr>
          <w:ilvl w:val="0"/>
          <w:numId w:val="42"/>
        </w:numPr>
      </w:pPr>
      <w:r w:rsidRPr="00AF6AF5"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="009630AE" w:rsidRPr="009630AE">
        <w:rPr>
          <w:rStyle w:val="af1"/>
        </w:rPr>
        <w:t>Изменить</w:t>
      </w:r>
      <w:r w:rsidRPr="00AF6AF5">
        <w:t>.</w:t>
      </w:r>
    </w:p>
    <w:p w14:paraId="2FC193B1" w14:textId="382FE56E" w:rsidR="00AF6AF5" w:rsidRPr="009630AE" w:rsidRDefault="008C0164" w:rsidP="00371399">
      <w:pPr>
        <w:pStyle w:val="a5"/>
        <w:rPr>
          <w:lang w:val="ru-RU"/>
        </w:rPr>
      </w:pPr>
      <w:r w:rsidRPr="008C0164">
        <w:rPr>
          <w:rStyle w:val="af0"/>
        </w:rPr>
        <w:t xml:space="preserve">Внимание! </w:t>
      </w:r>
      <w:r w:rsidR="00AF6AF5" w:rsidRPr="009630AE">
        <w:rPr>
          <w:lang w:val="ru-RU"/>
        </w:rPr>
        <w:t>Для</w:t>
      </w:r>
      <w:r w:rsidR="00ED750F" w:rsidRPr="009630AE">
        <w:rPr>
          <w:lang w:val="ru-RU"/>
        </w:rPr>
        <w:t xml:space="preserve"> </w:t>
      </w:r>
      <w:r w:rsidR="00AF6AF5" w:rsidRPr="009630AE">
        <w:rPr>
          <w:lang w:val="ru-RU"/>
        </w:rPr>
        <w:t>ограничения</w:t>
      </w:r>
      <w:r w:rsidR="00ED750F" w:rsidRPr="009630AE">
        <w:rPr>
          <w:lang w:val="ru-RU"/>
        </w:rPr>
        <w:t xml:space="preserve"> </w:t>
      </w:r>
      <w:r w:rsidR="00AF6AF5" w:rsidRPr="009630AE">
        <w:rPr>
          <w:lang w:val="ru-RU"/>
        </w:rPr>
        <w:t>доступа</w:t>
      </w:r>
      <w:r w:rsidR="00ED750F" w:rsidRPr="009630AE">
        <w:rPr>
          <w:lang w:val="ru-RU"/>
        </w:rPr>
        <w:t xml:space="preserve"> </w:t>
      </w:r>
      <w:r w:rsidR="00AF6AF5" w:rsidRPr="009630AE">
        <w:rPr>
          <w:lang w:val="ru-RU"/>
        </w:rPr>
        <w:t>к</w:t>
      </w:r>
      <w:r w:rsidR="00ED750F" w:rsidRPr="009630AE">
        <w:rPr>
          <w:lang w:val="ru-RU"/>
        </w:rPr>
        <w:t xml:space="preserve"> </w:t>
      </w:r>
      <w:r w:rsidR="00AF6AF5" w:rsidRPr="009630AE">
        <w:rPr>
          <w:lang w:val="ru-RU"/>
        </w:rPr>
        <w:t>данным</w:t>
      </w:r>
      <w:r w:rsidR="009630AE">
        <w:rPr>
          <w:lang w:val="ru-RU"/>
        </w:rPr>
        <w:t>,</w:t>
      </w:r>
      <w:r w:rsidR="00ED750F" w:rsidRPr="009630AE">
        <w:rPr>
          <w:lang w:val="ru-RU"/>
        </w:rPr>
        <w:t xml:space="preserve"> </w:t>
      </w:r>
      <w:r w:rsidR="00AF6AF5" w:rsidRPr="009630AE">
        <w:rPr>
          <w:lang w:val="ru-RU"/>
        </w:rPr>
        <w:t>отображаемым</w:t>
      </w:r>
      <w:r w:rsidR="00ED750F" w:rsidRPr="009630AE">
        <w:rPr>
          <w:lang w:val="ru-RU"/>
        </w:rPr>
        <w:t xml:space="preserve"> </w:t>
      </w:r>
      <w:r w:rsidR="00AF6AF5" w:rsidRPr="009630AE">
        <w:rPr>
          <w:lang w:val="ru-RU"/>
        </w:rPr>
        <w:t>на</w:t>
      </w:r>
      <w:r w:rsidR="00ED750F" w:rsidRPr="009630AE">
        <w:rPr>
          <w:lang w:val="ru-RU"/>
        </w:rPr>
        <w:t xml:space="preserve"> </w:t>
      </w:r>
      <w:r w:rsidR="00AF6AF5" w:rsidRPr="009630AE">
        <w:rPr>
          <w:lang w:val="ru-RU"/>
        </w:rPr>
        <w:t>информационных</w:t>
      </w:r>
      <w:r w:rsidR="00ED750F" w:rsidRPr="009630AE">
        <w:rPr>
          <w:lang w:val="ru-RU"/>
        </w:rPr>
        <w:t xml:space="preserve"> </w:t>
      </w:r>
      <w:r w:rsidR="00AF6AF5" w:rsidRPr="009630AE">
        <w:rPr>
          <w:lang w:val="ru-RU"/>
        </w:rPr>
        <w:t>панелях</w:t>
      </w:r>
      <w:r w:rsidR="009630AE">
        <w:rPr>
          <w:lang w:val="ru-RU"/>
        </w:rPr>
        <w:t>,</w:t>
      </w:r>
      <w:r w:rsidR="00ED750F" w:rsidRPr="009630AE">
        <w:rPr>
          <w:lang w:val="ru-RU"/>
        </w:rPr>
        <w:t xml:space="preserve"> </w:t>
      </w:r>
      <w:r w:rsidR="00AF6AF5" w:rsidRPr="009630AE">
        <w:rPr>
          <w:lang w:val="ru-RU"/>
        </w:rPr>
        <w:t>перейдите</w:t>
      </w:r>
      <w:r w:rsidR="00ED750F" w:rsidRPr="009630AE">
        <w:rPr>
          <w:lang w:val="ru-RU"/>
        </w:rPr>
        <w:t xml:space="preserve"> </w:t>
      </w:r>
      <w:r w:rsidR="00AF6AF5" w:rsidRPr="009630AE">
        <w:rPr>
          <w:lang w:val="ru-RU"/>
        </w:rPr>
        <w:t>в</w:t>
      </w:r>
      <w:r w:rsidR="00ED750F" w:rsidRPr="009630AE">
        <w:rPr>
          <w:lang w:val="ru-RU"/>
        </w:rPr>
        <w:t xml:space="preserve"> </w:t>
      </w:r>
      <w:r w:rsidR="00AF6AF5" w:rsidRPr="009630AE">
        <w:rPr>
          <w:lang w:val="ru-RU"/>
        </w:rPr>
        <w:t>настройки</w:t>
      </w:r>
      <w:r w:rsidR="00ED750F" w:rsidRPr="009630AE">
        <w:rPr>
          <w:lang w:val="ru-RU"/>
        </w:rPr>
        <w:t xml:space="preserve"> </w:t>
      </w:r>
      <w:hyperlink r:id="rId91" w:history="1">
        <w:r w:rsidR="00AF6AF5" w:rsidRPr="009630AE">
          <w:rPr>
            <w:lang w:val="ru-RU"/>
          </w:rPr>
          <w:t>прав</w:t>
        </w:r>
        <w:r w:rsidR="00ED750F" w:rsidRPr="009630AE">
          <w:rPr>
            <w:lang w:val="ru-RU"/>
          </w:rPr>
          <w:t xml:space="preserve"> </w:t>
        </w:r>
        <w:r w:rsidR="00AF6AF5" w:rsidRPr="009630AE">
          <w:rPr>
            <w:lang w:val="ru-RU"/>
          </w:rPr>
          <w:t>доступа</w:t>
        </w:r>
      </w:hyperlink>
      <w:r w:rsidR="00ED750F" w:rsidRPr="009630AE">
        <w:rPr>
          <w:lang w:val="ru-RU"/>
        </w:rPr>
        <w:t xml:space="preserve"> </w:t>
      </w:r>
      <w:r w:rsidR="00AF6AF5" w:rsidRPr="009630AE">
        <w:rPr>
          <w:lang w:val="ru-RU"/>
        </w:rPr>
        <w:t>базы</w:t>
      </w:r>
      <w:r w:rsidR="00ED750F" w:rsidRPr="009630AE">
        <w:rPr>
          <w:lang w:val="ru-RU"/>
        </w:rPr>
        <w:t xml:space="preserve"> </w:t>
      </w:r>
      <w:r w:rsidR="00AF6AF5" w:rsidRPr="009630AE">
        <w:rPr>
          <w:lang w:val="ru-RU"/>
        </w:rPr>
        <w:t>данных</w:t>
      </w:r>
      <w:r w:rsidR="00ED750F" w:rsidRPr="009630AE">
        <w:rPr>
          <w:lang w:val="ru-RU"/>
        </w:rPr>
        <w:t xml:space="preserve"> </w:t>
      </w:r>
      <w:r w:rsidR="00AF6AF5" w:rsidRPr="009630AE">
        <w:t>ViQube</w:t>
      </w:r>
      <w:r w:rsidR="00AF6AF5" w:rsidRPr="009630AE">
        <w:rPr>
          <w:lang w:val="ru-RU"/>
        </w:rPr>
        <w:t>.</w:t>
      </w:r>
    </w:p>
    <w:p w14:paraId="66FC87FC" w14:textId="3FCC0F30" w:rsidR="00AF6AF5" w:rsidRPr="00AF6AF5" w:rsidRDefault="00AF6AF5" w:rsidP="00371399">
      <w:pPr>
        <w:pStyle w:val="3"/>
      </w:pPr>
      <w:bookmarkStart w:id="314" w:name="_Toc126141105"/>
      <w:r w:rsidRPr="00AF6AF5">
        <w:t>Настройка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просмотр</w:t>
      </w:r>
      <w:r w:rsidR="00ED750F">
        <w:t xml:space="preserve"> </w:t>
      </w:r>
      <w:r w:rsidRPr="00AF6AF5">
        <w:t>информационных</w:t>
      </w:r>
      <w:r w:rsidR="00ED750F">
        <w:t xml:space="preserve"> </w:t>
      </w:r>
      <w:r w:rsidRPr="00AF6AF5">
        <w:t>панелей</w:t>
      </w:r>
      <w:bookmarkEnd w:id="314"/>
    </w:p>
    <w:p w14:paraId="00F9B6E4" w14:textId="22ECD18E" w:rsidR="00AF6AF5" w:rsidRPr="00AF6AF5" w:rsidRDefault="00AF6AF5" w:rsidP="00371399">
      <w:r w:rsidRPr="00AF6AF5">
        <w:t>Установка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просмотр</w:t>
      </w:r>
      <w:r w:rsidR="00ED750F">
        <w:t xml:space="preserve"> </w:t>
      </w:r>
      <w:r w:rsidRPr="00AF6AF5">
        <w:t>ограничивает</w:t>
      </w:r>
      <w:r w:rsidR="00ED750F">
        <w:t xml:space="preserve"> </w:t>
      </w:r>
      <w:r w:rsidRPr="00AF6AF5">
        <w:t>видимость</w:t>
      </w:r>
      <w:r w:rsidR="00ED750F">
        <w:t xml:space="preserve"> </w:t>
      </w:r>
      <w:r w:rsidRPr="00AF6AF5">
        <w:t>информационных</w:t>
      </w:r>
      <w:r w:rsidR="00ED750F">
        <w:t xml:space="preserve"> </w:t>
      </w:r>
      <w:r w:rsidRPr="00AF6AF5">
        <w:t>панелей</w:t>
      </w:r>
      <w:r w:rsidR="00ED750F">
        <w:t xml:space="preserve"> </w:t>
      </w:r>
      <w:r w:rsidRPr="00AF6AF5">
        <w:t>пользователям,</w:t>
      </w:r>
      <w:r w:rsidR="00ED750F">
        <w:t xml:space="preserve"> </w:t>
      </w:r>
      <w:r w:rsidRPr="00AF6AF5">
        <w:t>чья</w:t>
      </w:r>
      <w:r w:rsidR="00ED750F">
        <w:t xml:space="preserve"> </w:t>
      </w:r>
      <w:r w:rsidRPr="00AF6AF5">
        <w:t>роль</w:t>
      </w:r>
      <w:r w:rsidR="00ED750F">
        <w:t xml:space="preserve"> </w:t>
      </w:r>
      <w:r w:rsidRPr="00AF6AF5">
        <w:t>не</w:t>
      </w:r>
      <w:r w:rsidR="00ED750F">
        <w:t xml:space="preserve"> </w:t>
      </w:r>
      <w:r w:rsidRPr="00AF6AF5">
        <w:t>предусматривает</w:t>
      </w:r>
      <w:r w:rsidR="00ED750F">
        <w:t xml:space="preserve"> </w:t>
      </w:r>
      <w:r w:rsidRPr="00AF6AF5">
        <w:t>просмотр.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таком</w:t>
      </w:r>
      <w:r w:rsidR="00ED750F">
        <w:t xml:space="preserve"> </w:t>
      </w:r>
      <w:r w:rsidRPr="00AF6AF5">
        <w:t>случае</w:t>
      </w:r>
      <w:r w:rsidR="00ED750F">
        <w:t xml:space="preserve"> </w:t>
      </w:r>
      <w:r w:rsidRPr="00AF6AF5">
        <w:t>пользователь</w:t>
      </w:r>
      <w:r w:rsidR="00ED750F">
        <w:t xml:space="preserve"> </w:t>
      </w:r>
      <w:r w:rsidRPr="00AF6AF5">
        <w:t>после</w:t>
      </w:r>
      <w:r w:rsidR="00ED750F">
        <w:t xml:space="preserve"> </w:t>
      </w:r>
      <w:r w:rsidRPr="00AF6AF5">
        <w:t>авторизации</w:t>
      </w:r>
      <w:r w:rsidR="00ED750F">
        <w:t xml:space="preserve"> </w:t>
      </w:r>
      <w:r w:rsidRPr="00AF6AF5">
        <w:t>не</w:t>
      </w:r>
      <w:r w:rsidR="00ED750F">
        <w:t xml:space="preserve"> </w:t>
      </w:r>
      <w:r w:rsidRPr="00AF6AF5">
        <w:t>увидит</w:t>
      </w:r>
      <w:r w:rsidR="00ED750F">
        <w:t xml:space="preserve"> </w:t>
      </w:r>
      <w:r w:rsidRPr="00AF6AF5">
        <w:t>данную</w:t>
      </w:r>
      <w:r w:rsidR="00ED750F">
        <w:t xml:space="preserve"> </w:t>
      </w:r>
      <w:r w:rsidRPr="00AF6AF5">
        <w:t>информационную</w:t>
      </w:r>
      <w:r w:rsidR="00ED750F">
        <w:t xml:space="preserve"> </w:t>
      </w:r>
      <w:r w:rsidRPr="00AF6AF5">
        <w:t>панель</w:t>
      </w:r>
      <w:r w:rsidR="00ED750F">
        <w:t xml:space="preserve"> </w:t>
      </w:r>
      <w:r w:rsidRPr="00AF6AF5">
        <w:t>на</w:t>
      </w:r>
      <w:r w:rsidR="00ED750F">
        <w:t xml:space="preserve"> </w:t>
      </w:r>
      <w:r w:rsidRPr="00AF6AF5">
        <w:t>портале</w:t>
      </w:r>
      <w:r w:rsidR="00ED750F">
        <w:t xml:space="preserve"> </w:t>
      </w:r>
      <w:r w:rsidRPr="00AF6AF5">
        <w:t>или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конструкторе</w:t>
      </w:r>
      <w:r w:rsidR="00ED750F">
        <w:t xml:space="preserve"> </w:t>
      </w:r>
      <w:r w:rsidRPr="00AF6AF5">
        <w:t>информационных</w:t>
      </w:r>
      <w:r w:rsidR="00ED750F">
        <w:t xml:space="preserve"> </w:t>
      </w:r>
      <w:r w:rsidRPr="00AF6AF5">
        <w:t>панелей.</w:t>
      </w:r>
    </w:p>
    <w:p w14:paraId="06E9E6A7" w14:textId="5775C720" w:rsidR="00AF6AF5" w:rsidRPr="00AF6AF5" w:rsidRDefault="00AF6AF5" w:rsidP="00371399">
      <w:r w:rsidRPr="00AF6AF5">
        <w:t>Для</w:t>
      </w:r>
      <w:r w:rsidR="00ED750F">
        <w:t xml:space="preserve"> </w:t>
      </w:r>
      <w:r w:rsidRPr="00AF6AF5">
        <w:t>установки</w:t>
      </w:r>
      <w:r w:rsidR="00ED750F">
        <w:t xml:space="preserve"> </w:t>
      </w:r>
      <w:r w:rsidRPr="00AF6AF5">
        <w:t>роли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просмотру</w:t>
      </w:r>
      <w:r w:rsidR="00ED750F">
        <w:t xml:space="preserve"> </w:t>
      </w:r>
      <w:r w:rsidRPr="00AF6AF5">
        <w:t>информационных</w:t>
      </w:r>
      <w:r w:rsidR="00ED750F">
        <w:t xml:space="preserve"> </w:t>
      </w:r>
      <w:r w:rsidRPr="00AF6AF5">
        <w:t>панелей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выполнить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действия:</w:t>
      </w:r>
    </w:p>
    <w:p w14:paraId="56425362" w14:textId="27C25F37" w:rsidR="00AF6AF5" w:rsidRPr="00AF6AF5" w:rsidRDefault="00AF6AF5">
      <w:pPr>
        <w:pStyle w:val="afa"/>
        <w:numPr>
          <w:ilvl w:val="0"/>
          <w:numId w:val="43"/>
        </w:numPr>
      </w:pPr>
      <w:r w:rsidRPr="00AF6AF5">
        <w:t>Выбрать</w:t>
      </w:r>
      <w:r w:rsidR="00ED750F">
        <w:t xml:space="preserve"> </w:t>
      </w:r>
      <w:r w:rsidRPr="00AF6AF5">
        <w:t>раздел</w:t>
      </w:r>
      <w:r w:rsidR="00ED750F">
        <w:t xml:space="preserve"> </w:t>
      </w:r>
      <w:r w:rsidRPr="00AF6AF5">
        <w:t>«Права</w:t>
      </w:r>
      <w:r w:rsidR="00ED750F">
        <w:t xml:space="preserve"> </w:t>
      </w:r>
      <w:r w:rsidRPr="00AF6AF5">
        <w:t>доступа»</w:t>
      </w:r>
      <w:r w:rsidR="00ED750F">
        <w:t xml:space="preserve"> </w:t>
      </w:r>
      <w:r w:rsidRPr="00AF6AF5">
        <w:t>компонента</w:t>
      </w:r>
      <w:r w:rsidR="00ED750F">
        <w:t xml:space="preserve"> </w:t>
      </w:r>
      <w:r w:rsidRPr="00AF6AF5">
        <w:t>«Основные»</w:t>
      </w:r>
      <w:r w:rsidR="00ED750F">
        <w:t xml:space="preserve"> </w:t>
      </w:r>
      <w:r w:rsidRPr="00AF6AF5">
        <w:t>панели</w:t>
      </w:r>
      <w:r w:rsidR="00ED750F">
        <w:t xml:space="preserve"> </w:t>
      </w:r>
      <w:r w:rsidRPr="00AF6AF5">
        <w:t>администрирования.</w:t>
      </w:r>
    </w:p>
    <w:p w14:paraId="4985BD37" w14:textId="2D2F152E" w:rsidR="00AF6AF5" w:rsidRPr="00AF6AF5" w:rsidRDefault="00AF6AF5">
      <w:pPr>
        <w:pStyle w:val="afa"/>
        <w:numPr>
          <w:ilvl w:val="0"/>
          <w:numId w:val="43"/>
        </w:numPr>
      </w:pPr>
      <w:r w:rsidRPr="00AF6AF5">
        <w:t>Выбрать</w:t>
      </w:r>
      <w:r w:rsidR="00ED750F">
        <w:t xml:space="preserve"> </w:t>
      </w:r>
      <w:r w:rsidRPr="00AF6AF5">
        <w:t>подраздел</w:t>
      </w:r>
      <w:r w:rsidR="00ED750F">
        <w:t xml:space="preserve"> </w:t>
      </w:r>
      <w:r w:rsidRPr="00AF6AF5">
        <w:t>«Просмотр</w:t>
      </w:r>
      <w:r w:rsidR="00ED750F">
        <w:t xml:space="preserve"> </w:t>
      </w:r>
      <w:r w:rsidRPr="00AF6AF5">
        <w:t>дашбордов»</w:t>
      </w:r>
    </w:p>
    <w:p w14:paraId="2AB8CAA3" w14:textId="51770798" w:rsidR="00AF6AF5" w:rsidRPr="00AF6AF5" w:rsidRDefault="00AF6AF5">
      <w:pPr>
        <w:pStyle w:val="afa"/>
        <w:numPr>
          <w:ilvl w:val="0"/>
          <w:numId w:val="43"/>
        </w:numPr>
      </w:pPr>
      <w:r w:rsidRPr="00AF6AF5">
        <w:lastRenderedPageBreak/>
        <w:t>Нажать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="003753B1">
        <w:rPr>
          <w:noProof/>
          <w:lang w:eastAsia="ru-RU"/>
        </w:rPr>
        <w:drawing>
          <wp:inline distT="0" distB="0" distL="0" distR="0" wp14:anchorId="380C0D54" wp14:editId="4168101B">
            <wp:extent cx="169200" cy="169200"/>
            <wp:effectExtent l="0" t="0" r="2540" b="254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8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AF5">
        <w:t>в</w:t>
      </w:r>
      <w:r w:rsidR="00ED750F">
        <w:t xml:space="preserve"> </w:t>
      </w:r>
      <w:r w:rsidRPr="00AF6AF5">
        <w:t>строке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выбранной</w:t>
      </w:r>
      <w:r w:rsidR="00ED750F">
        <w:t xml:space="preserve"> </w:t>
      </w:r>
      <w:r w:rsidRPr="00AF6AF5">
        <w:t>информационной</w:t>
      </w:r>
      <w:r w:rsidR="00ED750F">
        <w:t xml:space="preserve"> </w:t>
      </w:r>
      <w:r w:rsidRPr="00AF6AF5">
        <w:t>панелью</w:t>
      </w:r>
      <w:r w:rsidR="00ED750F">
        <w:t xml:space="preserve"> </w:t>
      </w:r>
      <w:r w:rsidRPr="00AF6AF5">
        <w:t>из</w:t>
      </w:r>
      <w:r w:rsidR="00ED750F">
        <w:t xml:space="preserve"> </w:t>
      </w:r>
      <w:r w:rsidRPr="00AF6AF5">
        <w:t>списка</w:t>
      </w:r>
      <w:r w:rsidR="00364D22">
        <w:t xml:space="preserve"> </w:t>
      </w:r>
      <w:r w:rsidR="00364D22" w:rsidRPr="00AF6AF5">
        <w:t>(</w:t>
      </w:r>
      <w:r w:rsidR="00364D22">
        <w:t xml:space="preserve">см. </w:t>
      </w:r>
      <w:r w:rsidR="00364D22">
        <w:fldChar w:fldCharType="begin"/>
      </w:r>
      <w:r w:rsidR="00364D22">
        <w:instrText xml:space="preserve"> REF  _Ref124757121 \* Lower \h </w:instrText>
      </w:r>
      <w:r w:rsidR="00364D22">
        <w:fldChar w:fldCharType="separate"/>
      </w:r>
      <w:r w:rsidR="0021251C">
        <w:t xml:space="preserve">рисунок </w:t>
      </w:r>
      <w:r w:rsidR="0021251C">
        <w:rPr>
          <w:noProof/>
        </w:rPr>
        <w:t>56</w:t>
      </w:r>
      <w:r w:rsidR="00364D22">
        <w:fldChar w:fldCharType="end"/>
      </w:r>
      <w:r w:rsidR="00364D22">
        <w:t>)</w:t>
      </w:r>
      <w:r w:rsidRPr="00AF6AF5">
        <w:t>.</w:t>
      </w:r>
    </w:p>
    <w:p w14:paraId="694F1E0A" w14:textId="77777777" w:rsidR="00922066" w:rsidRDefault="00AF6AF5" w:rsidP="00371399">
      <w:pPr>
        <w:pStyle w:val="af7"/>
      </w:pPr>
      <w:r w:rsidRPr="00AF6AF5">
        <w:rPr>
          <w:lang w:eastAsia="ru-RU"/>
        </w:rPr>
        <w:drawing>
          <wp:inline distT="0" distB="0" distL="0" distR="0" wp14:anchorId="10678244" wp14:editId="2A56FA8F">
            <wp:extent cx="5612206" cy="2303431"/>
            <wp:effectExtent l="0" t="0" r="7620" b="1905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65" cy="231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01A43" w14:textId="486782B6" w:rsidR="00AF6AF5" w:rsidRPr="00AF6AF5" w:rsidRDefault="00922066" w:rsidP="00371399">
      <w:pPr>
        <w:pStyle w:val="a6"/>
      </w:pPr>
      <w:bookmarkStart w:id="315" w:name="_Ref124757121"/>
      <w:r>
        <w:t xml:space="preserve">Рисунок </w:t>
      </w:r>
      <w:fldSimple w:instr=" SEQ Рисунок \* ARABIC ">
        <w:r w:rsidR="0021251C">
          <w:rPr>
            <w:noProof/>
          </w:rPr>
          <w:t>56</w:t>
        </w:r>
      </w:fldSimple>
      <w:bookmarkEnd w:id="315"/>
      <w:r>
        <w:t xml:space="preserve">. </w:t>
      </w:r>
      <w:r w:rsidRPr="00922066">
        <w:t>Настройка доступа к просмотру информационных панелей</w:t>
      </w:r>
    </w:p>
    <w:p w14:paraId="5B53EEBF" w14:textId="72AC7F62" w:rsidR="00364D22" w:rsidRPr="00AF6AF5" w:rsidRDefault="00364D22">
      <w:pPr>
        <w:pStyle w:val="afa"/>
        <w:numPr>
          <w:ilvl w:val="0"/>
          <w:numId w:val="43"/>
        </w:numPr>
      </w:pPr>
      <w:r w:rsidRPr="00AF6AF5">
        <w:t>Отметить</w:t>
      </w:r>
      <w:r>
        <w:t xml:space="preserve"> </w:t>
      </w:r>
      <w:r w:rsidRPr="00AF6AF5">
        <w:t>доступ</w:t>
      </w:r>
      <w:r>
        <w:t xml:space="preserve"> </w:t>
      </w:r>
      <w:r w:rsidRPr="00AF6AF5">
        <w:t>выбранным</w:t>
      </w:r>
      <w:r>
        <w:t xml:space="preserve"> </w:t>
      </w:r>
      <w:r w:rsidRPr="00AF6AF5">
        <w:t>ролям</w:t>
      </w:r>
      <w:r>
        <w:t xml:space="preserve"> </w:t>
      </w:r>
      <w:r w:rsidRPr="00AF6AF5">
        <w:t>в</w:t>
      </w:r>
      <w:r>
        <w:t xml:space="preserve"> </w:t>
      </w:r>
      <w:r w:rsidR="006918D9">
        <w:t xml:space="preserve">открывшемся списке в </w:t>
      </w:r>
      <w:r w:rsidRPr="00AF6AF5">
        <w:t>окне</w:t>
      </w:r>
      <w:r>
        <w:t xml:space="preserve"> </w:t>
      </w:r>
      <w:r w:rsidRPr="00AF6AF5">
        <w:t>настроек</w:t>
      </w:r>
      <w:r>
        <w:t xml:space="preserve"> </w:t>
      </w:r>
    </w:p>
    <w:p w14:paraId="3DFAEFAD" w14:textId="4E697445" w:rsidR="00364D22" w:rsidRPr="00AF6AF5" w:rsidRDefault="00364D22">
      <w:pPr>
        <w:pStyle w:val="afa"/>
        <w:numPr>
          <w:ilvl w:val="0"/>
          <w:numId w:val="43"/>
        </w:numPr>
      </w:pPr>
      <w:r w:rsidRPr="00AF6AF5">
        <w:t>Нажать</w:t>
      </w:r>
      <w:r>
        <w:t xml:space="preserve"> </w:t>
      </w:r>
      <w:r w:rsidRPr="00AF6AF5">
        <w:t>кнопку</w:t>
      </w:r>
      <w:r>
        <w:t xml:space="preserve"> </w:t>
      </w:r>
      <w:r w:rsidR="006918D9" w:rsidRPr="006918D9">
        <w:rPr>
          <w:rStyle w:val="af1"/>
        </w:rPr>
        <w:t>Изменить</w:t>
      </w:r>
      <w:r w:rsidRPr="00AF6AF5">
        <w:t>.</w:t>
      </w:r>
    </w:p>
    <w:p w14:paraId="1257DA76" w14:textId="416D98B9" w:rsidR="00AF6AF5" w:rsidRPr="002E4D56" w:rsidRDefault="00CA7870" w:rsidP="00371399">
      <w:pPr>
        <w:pStyle w:val="a5"/>
        <w:rPr>
          <w:lang w:val="ru-RU"/>
        </w:rPr>
      </w:pPr>
      <w:r w:rsidRPr="00CA7870">
        <w:rPr>
          <w:rStyle w:val="af0"/>
        </w:rPr>
        <w:t>Внимание!</w:t>
      </w:r>
      <w:r>
        <w:rPr>
          <w:lang w:val="ru-RU"/>
        </w:rPr>
        <w:t xml:space="preserve"> </w:t>
      </w:r>
      <w:r w:rsidR="00AF6AF5" w:rsidRPr="002E4D56">
        <w:rPr>
          <w:lang w:val="ru-RU"/>
        </w:rPr>
        <w:t>Для</w:t>
      </w:r>
      <w:r w:rsidR="00ED750F" w:rsidRPr="002E4D56">
        <w:rPr>
          <w:lang w:val="ru-RU"/>
        </w:rPr>
        <w:t xml:space="preserve"> </w:t>
      </w:r>
      <w:r w:rsidR="00AF6AF5" w:rsidRPr="002E4D56">
        <w:rPr>
          <w:lang w:val="ru-RU"/>
        </w:rPr>
        <w:t>ограничения</w:t>
      </w:r>
      <w:r w:rsidR="00ED750F" w:rsidRPr="002E4D56">
        <w:rPr>
          <w:lang w:val="ru-RU"/>
        </w:rPr>
        <w:t xml:space="preserve"> </w:t>
      </w:r>
      <w:r w:rsidR="00AF6AF5" w:rsidRPr="002E4D56">
        <w:rPr>
          <w:lang w:val="ru-RU"/>
        </w:rPr>
        <w:t>доступа</w:t>
      </w:r>
      <w:r w:rsidR="00ED750F" w:rsidRPr="002E4D56">
        <w:rPr>
          <w:lang w:val="ru-RU"/>
        </w:rPr>
        <w:t xml:space="preserve"> </w:t>
      </w:r>
      <w:r w:rsidR="00AF6AF5" w:rsidRPr="002E4D56">
        <w:rPr>
          <w:lang w:val="ru-RU"/>
        </w:rPr>
        <w:t>к</w:t>
      </w:r>
      <w:r w:rsidR="00ED750F" w:rsidRPr="002E4D56">
        <w:rPr>
          <w:lang w:val="ru-RU"/>
        </w:rPr>
        <w:t xml:space="preserve"> </w:t>
      </w:r>
      <w:r w:rsidR="00AF6AF5" w:rsidRPr="002E4D56">
        <w:rPr>
          <w:lang w:val="ru-RU"/>
        </w:rPr>
        <w:t>данным</w:t>
      </w:r>
      <w:r w:rsidR="009F15CE">
        <w:rPr>
          <w:lang w:val="ru-RU"/>
        </w:rPr>
        <w:t>,</w:t>
      </w:r>
      <w:r w:rsidR="00ED750F" w:rsidRPr="002E4D56">
        <w:rPr>
          <w:lang w:val="ru-RU"/>
        </w:rPr>
        <w:t xml:space="preserve"> </w:t>
      </w:r>
      <w:r w:rsidR="00AF6AF5" w:rsidRPr="002E4D56">
        <w:rPr>
          <w:lang w:val="ru-RU"/>
        </w:rPr>
        <w:t>отображаемым</w:t>
      </w:r>
      <w:r w:rsidR="00ED750F" w:rsidRPr="002E4D56">
        <w:rPr>
          <w:lang w:val="ru-RU"/>
        </w:rPr>
        <w:t xml:space="preserve"> </w:t>
      </w:r>
      <w:r w:rsidR="00AF6AF5" w:rsidRPr="002E4D56">
        <w:rPr>
          <w:lang w:val="ru-RU"/>
        </w:rPr>
        <w:t>на</w:t>
      </w:r>
      <w:r w:rsidR="00ED750F" w:rsidRPr="002E4D56">
        <w:rPr>
          <w:lang w:val="ru-RU"/>
        </w:rPr>
        <w:t xml:space="preserve"> </w:t>
      </w:r>
      <w:r w:rsidR="00AF6AF5" w:rsidRPr="002E4D56">
        <w:rPr>
          <w:lang w:val="ru-RU"/>
        </w:rPr>
        <w:t>информационных</w:t>
      </w:r>
      <w:r w:rsidR="00ED750F" w:rsidRPr="002E4D56">
        <w:rPr>
          <w:lang w:val="ru-RU"/>
        </w:rPr>
        <w:t xml:space="preserve"> </w:t>
      </w:r>
      <w:r w:rsidR="00AF6AF5" w:rsidRPr="002E4D56">
        <w:rPr>
          <w:lang w:val="ru-RU"/>
        </w:rPr>
        <w:t>панелях</w:t>
      </w:r>
      <w:r w:rsidR="009F15CE">
        <w:rPr>
          <w:lang w:val="ru-RU"/>
        </w:rPr>
        <w:t>,</w:t>
      </w:r>
      <w:r w:rsidR="00ED750F" w:rsidRPr="002E4D56">
        <w:rPr>
          <w:lang w:val="ru-RU"/>
        </w:rPr>
        <w:t xml:space="preserve"> </w:t>
      </w:r>
      <w:r w:rsidR="00AF6AF5" w:rsidRPr="002E4D56">
        <w:rPr>
          <w:lang w:val="ru-RU"/>
        </w:rPr>
        <w:t>перейдите</w:t>
      </w:r>
      <w:r w:rsidR="00ED750F" w:rsidRPr="002E4D56">
        <w:rPr>
          <w:lang w:val="ru-RU"/>
        </w:rPr>
        <w:t xml:space="preserve"> </w:t>
      </w:r>
      <w:r w:rsidR="00AF6AF5" w:rsidRPr="002E4D56">
        <w:rPr>
          <w:lang w:val="ru-RU"/>
        </w:rPr>
        <w:t>в</w:t>
      </w:r>
      <w:r w:rsidR="00ED750F" w:rsidRPr="002E4D56">
        <w:rPr>
          <w:lang w:val="ru-RU"/>
        </w:rPr>
        <w:t xml:space="preserve"> </w:t>
      </w:r>
      <w:r w:rsidR="00AF6AF5" w:rsidRPr="002E4D56">
        <w:rPr>
          <w:lang w:val="ru-RU"/>
        </w:rPr>
        <w:t>настройки</w:t>
      </w:r>
      <w:r w:rsidR="00ED750F" w:rsidRPr="002E4D56">
        <w:rPr>
          <w:lang w:val="ru-RU"/>
        </w:rPr>
        <w:t xml:space="preserve"> </w:t>
      </w:r>
      <w:hyperlink r:id="rId93" w:history="1">
        <w:r w:rsidR="00AF6AF5" w:rsidRPr="002E4D56">
          <w:rPr>
            <w:lang w:val="ru-RU"/>
          </w:rPr>
          <w:t>прав</w:t>
        </w:r>
        <w:r w:rsidR="00ED750F" w:rsidRPr="002E4D56">
          <w:rPr>
            <w:lang w:val="ru-RU"/>
          </w:rPr>
          <w:t xml:space="preserve"> </w:t>
        </w:r>
        <w:r w:rsidR="00AF6AF5" w:rsidRPr="002E4D56">
          <w:rPr>
            <w:lang w:val="ru-RU"/>
          </w:rPr>
          <w:t>доступа</w:t>
        </w:r>
      </w:hyperlink>
      <w:r w:rsidR="00ED750F" w:rsidRPr="002E4D56">
        <w:rPr>
          <w:lang w:val="ru-RU"/>
        </w:rPr>
        <w:t xml:space="preserve"> </w:t>
      </w:r>
      <w:r w:rsidR="00AF6AF5" w:rsidRPr="002E4D56">
        <w:rPr>
          <w:lang w:val="ru-RU"/>
        </w:rPr>
        <w:t>базы</w:t>
      </w:r>
      <w:r w:rsidR="00ED750F" w:rsidRPr="002E4D56">
        <w:rPr>
          <w:lang w:val="ru-RU"/>
        </w:rPr>
        <w:t xml:space="preserve"> </w:t>
      </w:r>
      <w:r w:rsidR="00AF6AF5" w:rsidRPr="002E4D56">
        <w:rPr>
          <w:lang w:val="ru-RU"/>
        </w:rPr>
        <w:t>данных</w:t>
      </w:r>
      <w:r w:rsidR="00ED750F" w:rsidRPr="002E4D56">
        <w:rPr>
          <w:lang w:val="ru-RU"/>
        </w:rPr>
        <w:t xml:space="preserve"> </w:t>
      </w:r>
      <w:r w:rsidR="00AF6AF5" w:rsidRPr="002E4D56">
        <w:t>ViQube</w:t>
      </w:r>
      <w:r w:rsidR="00AF6AF5" w:rsidRPr="002E4D56">
        <w:rPr>
          <w:lang w:val="ru-RU"/>
        </w:rPr>
        <w:t>.</w:t>
      </w:r>
    </w:p>
    <w:p w14:paraId="5F6273BC" w14:textId="10930D81" w:rsidR="00AF6AF5" w:rsidRPr="00AF6AF5" w:rsidRDefault="00AF6AF5" w:rsidP="00371399">
      <w:pPr>
        <w:pStyle w:val="2"/>
      </w:pPr>
      <w:bookmarkStart w:id="316" w:name="_Toc75366002"/>
      <w:bookmarkStart w:id="317" w:name="_Toc75424458"/>
      <w:bookmarkStart w:id="318" w:name="_Toc75424824"/>
      <w:bookmarkStart w:id="319" w:name="_Toc75858315"/>
      <w:bookmarkStart w:id="320" w:name="_Toc75858863"/>
      <w:bookmarkStart w:id="321" w:name="_Toc75861004"/>
      <w:bookmarkStart w:id="322" w:name="_Toc75978283"/>
      <w:bookmarkStart w:id="323" w:name="_Toc119943092"/>
      <w:bookmarkStart w:id="324" w:name="_Toc126141106"/>
      <w:r w:rsidRPr="00AF6AF5">
        <w:t>Настройка</w:t>
      </w:r>
      <w:r w:rsidR="00ED750F">
        <w:t xml:space="preserve"> </w:t>
      </w:r>
      <w:r w:rsidRPr="00AF6AF5">
        <w:t>прав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компоненту</w:t>
      </w:r>
      <w:r w:rsidR="00ED750F">
        <w:t xml:space="preserve"> </w:t>
      </w:r>
      <w:r w:rsidRPr="00AF6AF5">
        <w:t>«Пользовательская</w:t>
      </w:r>
      <w:r w:rsidR="00ED750F">
        <w:t xml:space="preserve"> </w:t>
      </w:r>
      <w:r w:rsidRPr="00AF6AF5">
        <w:t>аналитика»</w:t>
      </w:r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</w:p>
    <w:p w14:paraId="5EFEE7E2" w14:textId="2C0AAF3D" w:rsidR="00AF6AF5" w:rsidRPr="00AF6AF5" w:rsidRDefault="00AF6AF5" w:rsidP="00AF6AF5">
      <w:r w:rsidRPr="00AF6AF5">
        <w:t>Раздел</w:t>
      </w:r>
      <w:r w:rsidR="00ED750F">
        <w:t xml:space="preserve"> </w:t>
      </w:r>
      <w:r w:rsidRPr="00AF6AF5">
        <w:t>«Права</w:t>
      </w:r>
      <w:r w:rsidR="00ED750F">
        <w:t xml:space="preserve"> </w:t>
      </w:r>
      <w:r w:rsidRPr="00AF6AF5">
        <w:t>доступа»</w:t>
      </w:r>
      <w:r w:rsidR="00ED750F">
        <w:t xml:space="preserve"> </w:t>
      </w:r>
      <w:r w:rsidRPr="00AF6AF5">
        <w:t>позволяет</w:t>
      </w:r>
      <w:r w:rsidR="00ED750F">
        <w:t xml:space="preserve"> </w:t>
      </w:r>
      <w:r w:rsidRPr="00AF6AF5">
        <w:t>определить</w:t>
      </w:r>
      <w:r w:rsidR="00ED750F">
        <w:t xml:space="preserve"> </w:t>
      </w:r>
      <w:r w:rsidRPr="00AF6AF5">
        <w:t>ролевую</w:t>
      </w:r>
      <w:r w:rsidR="00ED750F">
        <w:t xml:space="preserve"> </w:t>
      </w:r>
      <w:r w:rsidRPr="00AF6AF5">
        <w:t>модель</w:t>
      </w:r>
      <w:r w:rsidR="00ED750F">
        <w:t xml:space="preserve"> </w:t>
      </w:r>
      <w:r w:rsidRPr="00AF6AF5">
        <w:t>подключения</w:t>
      </w:r>
      <w:r w:rsidR="00ED750F">
        <w:t xml:space="preserve"> </w:t>
      </w:r>
      <w:r w:rsidRPr="00AF6AF5">
        <w:t>к</w:t>
      </w:r>
      <w:r w:rsidR="00ED750F">
        <w:t xml:space="preserve"> </w:t>
      </w:r>
      <w:r w:rsidRPr="00AF6AF5">
        <w:t>пользовательской</w:t>
      </w:r>
      <w:r w:rsidR="00ED750F">
        <w:t xml:space="preserve"> </w:t>
      </w:r>
      <w:r w:rsidRPr="00AF6AF5">
        <w:t>аналитике.</w:t>
      </w:r>
      <w:r w:rsidR="00ED750F">
        <w:t xml:space="preserve"> </w:t>
      </w:r>
      <w:r w:rsidRPr="00AF6AF5">
        <w:t>Список</w:t>
      </w:r>
      <w:r w:rsidR="00ED750F">
        <w:t xml:space="preserve"> </w:t>
      </w:r>
      <w:r w:rsidRPr="00AF6AF5">
        <w:t>ролей</w:t>
      </w:r>
      <w:r w:rsidR="00ED750F">
        <w:t xml:space="preserve"> </w:t>
      </w:r>
      <w:r w:rsidRPr="00AF6AF5">
        <w:t>настраивается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разделе</w:t>
      </w:r>
      <w:r w:rsidR="00ED750F">
        <w:t xml:space="preserve"> </w:t>
      </w:r>
      <w:r w:rsidRPr="00AF6AF5">
        <w:t>«Пользователи»</w:t>
      </w:r>
      <w:r w:rsidR="00ED750F">
        <w:t xml:space="preserve"> </w:t>
      </w:r>
      <w:r w:rsidRPr="00AF6AF5">
        <w:t>компонента</w:t>
      </w:r>
      <w:r w:rsidR="00ED750F">
        <w:t xml:space="preserve"> </w:t>
      </w:r>
      <w:r w:rsidRPr="00AF6AF5">
        <w:t>«Основные»</w:t>
      </w:r>
      <w:r w:rsidR="00ED750F">
        <w:t xml:space="preserve"> </w:t>
      </w:r>
      <w:r w:rsidRPr="00AF6AF5">
        <w:t>панели</w:t>
      </w:r>
      <w:r w:rsidR="00ED750F">
        <w:t xml:space="preserve"> </w:t>
      </w:r>
      <w:r w:rsidRPr="00AF6AF5">
        <w:t>администрирования</w:t>
      </w:r>
      <w:r w:rsidR="00B8119B">
        <w:t>.</w:t>
      </w:r>
    </w:p>
    <w:p w14:paraId="7412BB37" w14:textId="4ECEEF62" w:rsidR="00AF6AF5" w:rsidRPr="00AF6AF5" w:rsidRDefault="00AF6AF5" w:rsidP="00AF6AF5">
      <w:r w:rsidRPr="00AF6AF5">
        <w:t>Для</w:t>
      </w:r>
      <w:r w:rsidR="00ED750F">
        <w:t xml:space="preserve"> </w:t>
      </w:r>
      <w:r w:rsidRPr="00AF6AF5">
        <w:t>перехода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раздел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t>панели</w:t>
      </w:r>
      <w:r w:rsidR="00ED750F">
        <w:t xml:space="preserve"> </w:t>
      </w:r>
      <w:r w:rsidRPr="00AF6AF5">
        <w:t>администрирования</w:t>
      </w:r>
      <w:r w:rsidR="00ED750F">
        <w:t xml:space="preserve"> </w:t>
      </w:r>
      <w:r w:rsidRPr="00AF6AF5">
        <w:t>нажмите</w:t>
      </w:r>
      <w:r w:rsidR="00ED750F">
        <w:t xml:space="preserve"> </w:t>
      </w:r>
      <w:r w:rsidRPr="00AF6AF5">
        <w:t>кнопку</w:t>
      </w:r>
      <w:r w:rsidR="00ED750F">
        <w:t xml:space="preserve"> </w:t>
      </w:r>
      <w:r w:rsidRPr="00AF6AF5">
        <w:t>«Права</w:t>
      </w:r>
      <w:r w:rsidR="00ED750F">
        <w:t xml:space="preserve"> </w:t>
      </w:r>
      <w:r w:rsidRPr="00AF6AF5">
        <w:t>доступа»</w:t>
      </w:r>
      <w:r w:rsidR="00ED750F">
        <w:t xml:space="preserve"> </w:t>
      </w:r>
      <w:r w:rsidRPr="00AF6AF5">
        <w:t>компонента</w:t>
      </w:r>
      <w:r w:rsidR="00ED750F">
        <w:t xml:space="preserve"> </w:t>
      </w:r>
      <w:r w:rsidRPr="00AF6AF5">
        <w:t>«Пользовательская</w:t>
      </w:r>
      <w:r w:rsidR="00ED750F">
        <w:t xml:space="preserve"> </w:t>
      </w:r>
      <w:r w:rsidRPr="00AF6AF5">
        <w:t>аналитика»</w:t>
      </w:r>
      <w:r w:rsidR="00ED750F">
        <w:t xml:space="preserve"> </w:t>
      </w:r>
      <w:r w:rsidRPr="00AF6AF5">
        <w:t>панели</w:t>
      </w:r>
      <w:r w:rsidR="00ED750F">
        <w:t xml:space="preserve"> </w:t>
      </w:r>
      <w:r w:rsidRPr="00AF6AF5">
        <w:t>администрирования</w:t>
      </w:r>
      <w:r w:rsidR="00B8119B">
        <w:t xml:space="preserve"> (см. </w:t>
      </w:r>
      <w:r w:rsidR="00B8119B">
        <w:fldChar w:fldCharType="begin"/>
      </w:r>
      <w:r w:rsidR="00B8119B">
        <w:instrText xml:space="preserve"> REF  _Ref124757401 \* Lower \h </w:instrText>
      </w:r>
      <w:r w:rsidR="00B8119B">
        <w:fldChar w:fldCharType="separate"/>
      </w:r>
      <w:r w:rsidR="0021251C">
        <w:t xml:space="preserve">рисунок </w:t>
      </w:r>
      <w:r w:rsidR="0021251C">
        <w:rPr>
          <w:noProof/>
        </w:rPr>
        <w:t>57</w:t>
      </w:r>
      <w:r w:rsidR="00B8119B">
        <w:fldChar w:fldCharType="end"/>
      </w:r>
      <w:r w:rsidR="00B8119B">
        <w:t>)</w:t>
      </w:r>
      <w:r w:rsidRPr="00AF6AF5">
        <w:t>.</w:t>
      </w:r>
    </w:p>
    <w:p w14:paraId="5BE08322" w14:textId="77777777" w:rsidR="00B8119B" w:rsidRDefault="00AF6AF5" w:rsidP="00B8119B">
      <w:pPr>
        <w:pStyle w:val="af7"/>
      </w:pPr>
      <w:r w:rsidRPr="00AF6AF5">
        <w:rPr>
          <w:lang w:eastAsia="ru-RU"/>
        </w:rPr>
        <w:lastRenderedPageBreak/>
        <w:drawing>
          <wp:inline distT="0" distB="0" distL="0" distR="0" wp14:anchorId="264450CD" wp14:editId="460C2A39">
            <wp:extent cx="6415200" cy="2070000"/>
            <wp:effectExtent l="0" t="0" r="5080" b="6985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4383"/>
                    <a:stretch/>
                  </pic:blipFill>
                  <pic:spPr bwMode="auto">
                    <a:xfrm>
                      <a:off x="0" y="0"/>
                      <a:ext cx="6415200" cy="20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51F53" w14:textId="482625C1" w:rsidR="00AF6AF5" w:rsidRPr="00AF6AF5" w:rsidRDefault="00B8119B" w:rsidP="00B8119B">
      <w:pPr>
        <w:pStyle w:val="a6"/>
      </w:pPr>
      <w:bookmarkStart w:id="325" w:name="_Ref124757401"/>
      <w:r>
        <w:t xml:space="preserve">Рисунок </w:t>
      </w:r>
      <w:fldSimple w:instr=" SEQ Рисунок \* ARABIC ">
        <w:r w:rsidR="0021251C">
          <w:rPr>
            <w:noProof/>
          </w:rPr>
          <w:t>57</w:t>
        </w:r>
      </w:fldSimple>
      <w:bookmarkEnd w:id="325"/>
      <w:r>
        <w:t xml:space="preserve">. </w:t>
      </w:r>
      <w:r w:rsidRPr="00AF6AF5">
        <w:rPr>
          <w:bCs/>
        </w:rPr>
        <w:t>Раздел</w:t>
      </w:r>
      <w:r>
        <w:rPr>
          <w:bCs/>
        </w:rPr>
        <w:t xml:space="preserve"> </w:t>
      </w:r>
      <w:r w:rsidRPr="00AF6AF5">
        <w:rPr>
          <w:bCs/>
        </w:rPr>
        <w:t>«Права</w:t>
      </w:r>
      <w:r>
        <w:rPr>
          <w:bCs/>
        </w:rPr>
        <w:t xml:space="preserve"> </w:t>
      </w:r>
      <w:r w:rsidRPr="00AF6AF5">
        <w:rPr>
          <w:bCs/>
        </w:rPr>
        <w:t>доступа»</w:t>
      </w:r>
      <w:r>
        <w:rPr>
          <w:bCs/>
        </w:rPr>
        <w:t xml:space="preserve"> </w:t>
      </w:r>
      <w:r w:rsidRPr="00AF6AF5">
        <w:rPr>
          <w:bCs/>
        </w:rPr>
        <w:t>компонента</w:t>
      </w:r>
      <w:r>
        <w:rPr>
          <w:bCs/>
        </w:rPr>
        <w:t xml:space="preserve"> </w:t>
      </w:r>
      <w:r w:rsidRPr="00AF6AF5">
        <w:rPr>
          <w:bCs/>
        </w:rPr>
        <w:t>«Пользовательская</w:t>
      </w:r>
      <w:r>
        <w:rPr>
          <w:bCs/>
        </w:rPr>
        <w:t xml:space="preserve"> </w:t>
      </w:r>
      <w:r w:rsidRPr="00AF6AF5">
        <w:rPr>
          <w:bCs/>
        </w:rPr>
        <w:t>аналитика»</w:t>
      </w:r>
      <w:r>
        <w:rPr>
          <w:bCs/>
        </w:rPr>
        <w:t xml:space="preserve"> </w:t>
      </w:r>
      <w:r w:rsidRPr="00AF6AF5">
        <w:rPr>
          <w:bCs/>
        </w:rPr>
        <w:t>панели</w:t>
      </w:r>
      <w:r>
        <w:rPr>
          <w:bCs/>
        </w:rPr>
        <w:t xml:space="preserve"> </w:t>
      </w:r>
      <w:r w:rsidRPr="00AF6AF5">
        <w:rPr>
          <w:bCs/>
        </w:rPr>
        <w:t>администрирования</w:t>
      </w:r>
    </w:p>
    <w:p w14:paraId="6F14F3BE" w14:textId="4D7C5C29" w:rsidR="00AF6AF5" w:rsidRPr="00AF6AF5" w:rsidRDefault="00AF6AF5" w:rsidP="00AF6AF5">
      <w:r w:rsidRPr="00AF6AF5">
        <w:t>В</w:t>
      </w:r>
      <w:r w:rsidR="00ED750F">
        <w:t xml:space="preserve"> </w:t>
      </w:r>
      <w:r w:rsidRPr="00AF6AF5">
        <w:t>разделе</w:t>
      </w:r>
      <w:r w:rsidR="00ED750F">
        <w:t xml:space="preserve"> </w:t>
      </w:r>
      <w:r w:rsidRPr="00AF6AF5">
        <w:t>представлен</w:t>
      </w:r>
      <w:r w:rsidR="00ED750F">
        <w:t xml:space="preserve"> </w:t>
      </w:r>
      <w:r w:rsidRPr="00AF6AF5">
        <w:t>список</w:t>
      </w:r>
      <w:r w:rsidR="00ED750F">
        <w:t xml:space="preserve"> </w:t>
      </w:r>
      <w:r w:rsidRPr="00AF6AF5">
        <w:t>доступных</w:t>
      </w:r>
      <w:r w:rsidR="00ED750F">
        <w:t xml:space="preserve"> </w:t>
      </w:r>
      <w:r w:rsidRPr="00AF6AF5">
        <w:t>в</w:t>
      </w:r>
      <w:r w:rsidR="00ED750F">
        <w:t xml:space="preserve"> </w:t>
      </w:r>
      <w:r w:rsidR="00BD4078">
        <w:t>системе</w:t>
      </w:r>
      <w:r w:rsidR="00ED750F">
        <w:t xml:space="preserve"> </w:t>
      </w:r>
      <w:r w:rsidRPr="00AF6AF5">
        <w:t>ролей.</w:t>
      </w:r>
      <w:r w:rsidR="00ED750F">
        <w:t xml:space="preserve"> </w:t>
      </w:r>
      <w:r w:rsidRPr="00AF6AF5">
        <w:t>Для</w:t>
      </w:r>
      <w:r w:rsidR="00ED750F">
        <w:t xml:space="preserve"> </w:t>
      </w:r>
      <w:r w:rsidRPr="00AF6AF5">
        <w:t>предоставления</w:t>
      </w:r>
      <w:r w:rsidR="00ED750F">
        <w:t xml:space="preserve"> </w:t>
      </w:r>
      <w:r w:rsidRPr="00AF6AF5">
        <w:t>доступа</w:t>
      </w:r>
      <w:r w:rsidR="00ED750F">
        <w:t xml:space="preserve"> </w:t>
      </w:r>
      <w:r w:rsidRPr="00AF6AF5">
        <w:t>в</w:t>
      </w:r>
      <w:r w:rsidR="00ED750F">
        <w:t xml:space="preserve"> </w:t>
      </w:r>
      <w:r w:rsidRPr="00AF6AF5">
        <w:rPr>
          <w:lang w:val="en-US"/>
        </w:rPr>
        <w:t>SSBI</w:t>
      </w:r>
      <w:r w:rsidR="00ED750F">
        <w:t xml:space="preserve"> </w:t>
      </w:r>
      <w:r w:rsidRPr="00AF6AF5">
        <w:t>учётным</w:t>
      </w:r>
      <w:r w:rsidR="00ED750F">
        <w:t xml:space="preserve"> </w:t>
      </w:r>
      <w:r w:rsidRPr="00AF6AF5">
        <w:t>записям</w:t>
      </w:r>
      <w:r w:rsidR="00ED750F">
        <w:t xml:space="preserve"> </w:t>
      </w:r>
      <w:r w:rsidRPr="00AF6AF5">
        <w:t>с</w:t>
      </w:r>
      <w:r w:rsidR="00ED750F">
        <w:t xml:space="preserve"> </w:t>
      </w:r>
      <w:r w:rsidRPr="00AF6AF5">
        <w:t>определённой</w:t>
      </w:r>
      <w:r w:rsidR="00ED750F">
        <w:t xml:space="preserve"> </w:t>
      </w:r>
      <w:r w:rsidRPr="00AF6AF5">
        <w:t>ролью</w:t>
      </w:r>
      <w:r w:rsidR="00ED750F">
        <w:t xml:space="preserve"> </w:t>
      </w:r>
      <w:r w:rsidRPr="00AF6AF5">
        <w:t>необходимо</w:t>
      </w:r>
      <w:r w:rsidR="00ED750F">
        <w:t xml:space="preserve"> </w:t>
      </w:r>
      <w:r w:rsidRPr="00AF6AF5">
        <w:t>выполнить</w:t>
      </w:r>
      <w:r w:rsidR="00ED750F">
        <w:t xml:space="preserve"> </w:t>
      </w:r>
      <w:r w:rsidRPr="00AF6AF5">
        <w:t>следующие</w:t>
      </w:r>
      <w:r w:rsidR="00ED750F">
        <w:t xml:space="preserve"> </w:t>
      </w:r>
      <w:r w:rsidRPr="00AF6AF5">
        <w:t>действия:</w:t>
      </w:r>
    </w:p>
    <w:p w14:paraId="11D7B3CA" w14:textId="664BF4C5" w:rsidR="00AF6AF5" w:rsidRPr="00AF6AF5" w:rsidRDefault="004656AB">
      <w:pPr>
        <w:pStyle w:val="afa"/>
        <w:numPr>
          <w:ilvl w:val="0"/>
          <w:numId w:val="44"/>
        </w:numPr>
      </w:pPr>
      <w:r>
        <w:t>Выставить отметки в полях около названий ролей</w:t>
      </w:r>
      <w:r w:rsidR="00AF6AF5" w:rsidRPr="00AF6AF5">
        <w:t>,</w:t>
      </w:r>
      <w:r w:rsidR="00ED750F">
        <w:t xml:space="preserve"> </w:t>
      </w:r>
      <w:r w:rsidR="00AF6AF5" w:rsidRPr="00AF6AF5">
        <w:t>которым</w:t>
      </w:r>
      <w:r w:rsidR="00ED750F">
        <w:t xml:space="preserve"> </w:t>
      </w:r>
      <w:r w:rsidR="00AF6AF5" w:rsidRPr="00AF6AF5">
        <w:t>требуется</w:t>
      </w:r>
      <w:r w:rsidR="00ED750F">
        <w:t xml:space="preserve"> </w:t>
      </w:r>
      <w:r w:rsidR="00AF6AF5" w:rsidRPr="00AF6AF5">
        <w:t>предоставить</w:t>
      </w:r>
      <w:r w:rsidR="00ED750F">
        <w:t xml:space="preserve"> </w:t>
      </w:r>
      <w:r w:rsidR="00AF6AF5" w:rsidRPr="00AF6AF5">
        <w:t>доступ</w:t>
      </w:r>
      <w:r w:rsidR="00ED750F">
        <w:t xml:space="preserve"> </w:t>
      </w:r>
      <w:r w:rsidR="00AF6AF5" w:rsidRPr="00AF6AF5">
        <w:t>к</w:t>
      </w:r>
      <w:r w:rsidR="00ED750F">
        <w:t xml:space="preserve"> </w:t>
      </w:r>
      <w:r w:rsidR="00AF6AF5" w:rsidRPr="00AF6AF5">
        <w:t>пользовательской</w:t>
      </w:r>
      <w:r w:rsidR="00ED750F">
        <w:t xml:space="preserve"> </w:t>
      </w:r>
      <w:r w:rsidR="00AF6AF5" w:rsidRPr="00AF6AF5">
        <w:t>аналитике.</w:t>
      </w:r>
    </w:p>
    <w:p w14:paraId="1B19184A" w14:textId="3908071A" w:rsidR="00AF6AF5" w:rsidRPr="00AF6AF5" w:rsidRDefault="00AF6AF5">
      <w:pPr>
        <w:pStyle w:val="afa"/>
        <w:numPr>
          <w:ilvl w:val="0"/>
          <w:numId w:val="44"/>
        </w:numPr>
      </w:pPr>
      <w:r w:rsidRPr="00AF6AF5">
        <w:t>Нажать</w:t>
      </w:r>
      <w:r w:rsidR="00ED750F">
        <w:t xml:space="preserve"> </w:t>
      </w:r>
      <w:r w:rsidRPr="00AF6AF5">
        <w:t>кнопку</w:t>
      </w:r>
      <w:r w:rsidR="00A90150">
        <w:t xml:space="preserve"> </w:t>
      </w:r>
      <w:r w:rsidR="00A90150" w:rsidRPr="004656AB">
        <w:rPr>
          <w:rStyle w:val="af1"/>
        </w:rPr>
        <w:t>Сохранить</w:t>
      </w:r>
      <w:r w:rsidRPr="00AF6AF5">
        <w:t>.</w:t>
      </w:r>
    </w:p>
    <w:p w14:paraId="2CC5826F" w14:textId="6BD6E11D" w:rsidR="00AF6AF5" w:rsidRDefault="00AF6AF5" w:rsidP="00AF6AF5">
      <w:r w:rsidRPr="00AF6AF5">
        <w:t>После</w:t>
      </w:r>
      <w:r w:rsidR="00ED750F">
        <w:t xml:space="preserve"> </w:t>
      </w:r>
      <w:r w:rsidRPr="00AF6AF5">
        <w:t>применения</w:t>
      </w:r>
      <w:r w:rsidR="00ED750F">
        <w:t xml:space="preserve"> </w:t>
      </w:r>
      <w:r w:rsidRPr="00AF6AF5">
        <w:t>настроек</w:t>
      </w:r>
      <w:r w:rsidR="00ED750F">
        <w:t xml:space="preserve"> </w:t>
      </w:r>
      <w:r w:rsidRPr="00AF6AF5">
        <w:t>отобразится</w:t>
      </w:r>
      <w:r w:rsidR="00ED750F">
        <w:t xml:space="preserve"> </w:t>
      </w:r>
      <w:r w:rsidRPr="00AF6AF5">
        <w:t>уведомление</w:t>
      </w:r>
      <w:r w:rsidR="00ED750F">
        <w:t xml:space="preserve"> </w:t>
      </w:r>
      <w:r w:rsidRPr="00AF6AF5">
        <w:t>о</w:t>
      </w:r>
      <w:r w:rsidR="00ED750F">
        <w:t xml:space="preserve"> </w:t>
      </w:r>
      <w:r w:rsidRPr="00AF6AF5">
        <w:t>результате</w:t>
      </w:r>
      <w:r w:rsidR="004656AB">
        <w:t>.</w:t>
      </w:r>
    </w:p>
    <w:p w14:paraId="2D8708DA" w14:textId="487BC525" w:rsidR="00CD2E72" w:rsidRDefault="00CD2E72" w:rsidP="00CD2E72">
      <w:pPr>
        <w:pStyle w:val="10"/>
        <w:rPr>
          <w:lang w:val="en-US"/>
        </w:rPr>
      </w:pPr>
      <w:bookmarkStart w:id="326" w:name="_Toc126141107"/>
      <w:r>
        <w:lastRenderedPageBreak/>
        <w:t xml:space="preserve">Установка </w:t>
      </w:r>
      <w:r>
        <w:rPr>
          <w:lang w:val="en-US"/>
        </w:rPr>
        <w:t>Dashboard Designer</w:t>
      </w:r>
      <w:bookmarkEnd w:id="326"/>
    </w:p>
    <w:p w14:paraId="0FB3A2FE" w14:textId="015B4BA9" w:rsidR="00CD2E72" w:rsidRDefault="00CD2E72" w:rsidP="00CD2E72">
      <w:r>
        <w:t xml:space="preserve">Для установки на АРМ аналитика конструктора информационных панелей </w:t>
      </w:r>
      <w:r>
        <w:rPr>
          <w:lang w:val="en-US"/>
        </w:rPr>
        <w:t xml:space="preserve">Dashboard Designer </w:t>
      </w:r>
      <w:r>
        <w:t xml:space="preserve">необходимо выполнить следующие </w:t>
      </w:r>
      <w:r w:rsidR="003355C6">
        <w:t>д</w:t>
      </w:r>
      <w:r>
        <w:t>ейст</w:t>
      </w:r>
      <w:r w:rsidR="003355C6">
        <w:t>в</w:t>
      </w:r>
      <w:r>
        <w:t>ия.</w:t>
      </w:r>
    </w:p>
    <w:p w14:paraId="7B954B43" w14:textId="25CE7441" w:rsidR="00462F51" w:rsidRDefault="00CD2E72">
      <w:pPr>
        <w:pStyle w:val="afa"/>
        <w:numPr>
          <w:ilvl w:val="0"/>
          <w:numId w:val="90"/>
        </w:numPr>
        <w:rPr>
          <w:lang w:val="en-US"/>
        </w:rPr>
      </w:pPr>
      <w:r w:rsidRPr="00462F51">
        <w:rPr>
          <w:lang w:val="en-US"/>
        </w:rPr>
        <w:t xml:space="preserve">На клиентском компьютере установить .NET Framework 4.7.2: </w:t>
      </w:r>
      <w:hyperlink r:id="rId95" w:history="1">
        <w:r w:rsidR="00462F51" w:rsidRPr="00CA4988">
          <w:rPr>
            <w:rStyle w:val="ae"/>
            <w:lang w:val="en-US"/>
          </w:rPr>
          <w:t>https://dotnet.microsoft.com/download/dotnet-framework-runtime/net472</w:t>
        </w:r>
      </w:hyperlink>
      <w:r w:rsidRPr="00462F51">
        <w:rPr>
          <w:lang w:val="en-US"/>
        </w:rPr>
        <w:t>.</w:t>
      </w:r>
    </w:p>
    <w:p w14:paraId="51498878" w14:textId="0AEDDAC2" w:rsidR="00462F51" w:rsidRDefault="00CD2E72">
      <w:pPr>
        <w:pStyle w:val="afa"/>
        <w:numPr>
          <w:ilvl w:val="0"/>
          <w:numId w:val="90"/>
        </w:numPr>
        <w:rPr>
          <w:lang w:val="en-US"/>
        </w:rPr>
      </w:pPr>
      <w:r w:rsidRPr="00462F51">
        <w:rPr>
          <w:lang w:val="en-US"/>
        </w:rPr>
        <w:t xml:space="preserve">Скачать дистрибутив Dashboard Designer. Для этого необходимо авторизоваться </w:t>
      </w:r>
      <w:r w:rsidR="003355C6">
        <w:t xml:space="preserve">на аналитическом портале </w:t>
      </w:r>
      <w:r w:rsidR="003355C6">
        <w:rPr>
          <w:lang w:val="en-US"/>
        </w:rPr>
        <w:t>Visiology</w:t>
      </w:r>
      <w:r w:rsidRPr="00462F51">
        <w:rPr>
          <w:lang w:val="en-US"/>
        </w:rPr>
        <w:t xml:space="preserve">, кликнуть по иконке </w:t>
      </w:r>
      <w:r w:rsidR="00462F51">
        <w:rPr>
          <w:noProof/>
          <w:lang w:val="en-US"/>
        </w:rPr>
        <w:drawing>
          <wp:inline distT="0" distB="0" distL="0" distR="0" wp14:anchorId="3731257D" wp14:editId="7377FFA7">
            <wp:extent cx="147600" cy="147600"/>
            <wp:effectExtent l="0" t="0" r="508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" cy="1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F51" w:rsidRPr="00462F51">
        <w:rPr>
          <w:lang w:val="en-US"/>
        </w:rPr>
        <w:t xml:space="preserve"> </w:t>
      </w:r>
      <w:r w:rsidRPr="00462F51">
        <w:rPr>
          <w:lang w:val="en-US"/>
        </w:rPr>
        <w:t xml:space="preserve"> в правом верхнем углу и выбрать пункт </w:t>
      </w:r>
      <w:r w:rsidR="00462F51">
        <w:rPr>
          <w:noProof/>
          <w:lang w:val="en-US"/>
        </w:rPr>
        <w:drawing>
          <wp:inline distT="0" distB="0" distL="0" distR="0" wp14:anchorId="4F82139F" wp14:editId="0BFDBE97">
            <wp:extent cx="147600" cy="147600"/>
            <wp:effectExtent l="0" t="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" cy="1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F51" w:rsidRPr="00462F51">
        <w:rPr>
          <w:lang w:val="en-US"/>
        </w:rPr>
        <w:t xml:space="preserve"> </w:t>
      </w:r>
      <w:r w:rsidR="00462F51">
        <w:t>«</w:t>
      </w:r>
      <w:r w:rsidRPr="00462F51">
        <w:rPr>
          <w:lang w:val="en-US"/>
        </w:rPr>
        <w:t>Скачать Dashboard Designer</w:t>
      </w:r>
      <w:r w:rsidR="00462F51">
        <w:t>»</w:t>
      </w:r>
      <w:r w:rsidRPr="00462F51">
        <w:rPr>
          <w:lang w:val="en-US"/>
        </w:rPr>
        <w:t>.</w:t>
      </w:r>
    </w:p>
    <w:p w14:paraId="783A2789" w14:textId="1AF5584F" w:rsidR="00CD2E72" w:rsidRPr="00462F51" w:rsidRDefault="00CD2E72">
      <w:pPr>
        <w:pStyle w:val="afa"/>
        <w:numPr>
          <w:ilvl w:val="0"/>
          <w:numId w:val="90"/>
        </w:numPr>
        <w:rPr>
          <w:lang w:val="en-US"/>
        </w:rPr>
      </w:pPr>
      <w:r w:rsidRPr="00462F51">
        <w:rPr>
          <w:lang w:val="en-US"/>
        </w:rPr>
        <w:t>Запустить загруженный установочный файл DashboardDesigner.exe.</w:t>
      </w:r>
    </w:p>
    <w:p w14:paraId="5DB86DF5" w14:textId="0A2B9675" w:rsidR="00CD2E72" w:rsidRPr="00CD2E72" w:rsidRDefault="00462F51" w:rsidP="00462F51">
      <w:pPr>
        <w:pStyle w:val="a5"/>
      </w:pPr>
      <w:r w:rsidRPr="00462F51">
        <w:rPr>
          <w:rStyle w:val="af0"/>
        </w:rPr>
        <w:t>Внимание!</w:t>
      </w:r>
      <w:r>
        <w:t xml:space="preserve"> </w:t>
      </w:r>
      <w:r w:rsidR="00CD2E72" w:rsidRPr="00CD2E72">
        <w:t>Для корректной работы обновленного Dashboard Designer с серверами, настроенными по HTTPS версии ниже 2.16 необходимо, чтобы в файле конфигурации прокси-сервера код редиректа был указан 301.</w:t>
      </w:r>
    </w:p>
    <w:p w14:paraId="6D22039B" w14:textId="77777777" w:rsidR="00CD2E72" w:rsidRPr="00462F51" w:rsidRDefault="00CD2E72" w:rsidP="00462F51">
      <w:pPr>
        <w:ind w:left="397"/>
        <w:rPr>
          <w:rStyle w:val="af3"/>
          <w:lang w:val="en-US"/>
        </w:rPr>
      </w:pPr>
      <w:r w:rsidRPr="00462F51">
        <w:rPr>
          <w:rStyle w:val="af3"/>
          <w:lang w:val="en-US"/>
        </w:rPr>
        <w:t>server {</w:t>
      </w:r>
    </w:p>
    <w:p w14:paraId="4CF14B97" w14:textId="77777777" w:rsidR="00CD2E72" w:rsidRPr="00462F51" w:rsidRDefault="00CD2E72" w:rsidP="00462F51">
      <w:pPr>
        <w:ind w:left="397"/>
        <w:rPr>
          <w:rStyle w:val="af3"/>
          <w:lang w:val="en-US"/>
        </w:rPr>
      </w:pPr>
      <w:r w:rsidRPr="00462F51">
        <w:rPr>
          <w:rStyle w:val="af3"/>
          <w:lang w:val="en-US"/>
        </w:rPr>
        <w:t xml:space="preserve">       listen 80;</w:t>
      </w:r>
    </w:p>
    <w:p w14:paraId="5FEDCA7A" w14:textId="77777777" w:rsidR="00CD2E72" w:rsidRPr="00462F51" w:rsidRDefault="00CD2E72" w:rsidP="00462F51">
      <w:pPr>
        <w:ind w:left="397"/>
        <w:rPr>
          <w:rStyle w:val="af3"/>
          <w:lang w:val="en-US"/>
        </w:rPr>
      </w:pPr>
      <w:r w:rsidRPr="00462F51">
        <w:rPr>
          <w:rStyle w:val="af3"/>
          <w:lang w:val="en-US"/>
        </w:rPr>
        <w:t xml:space="preserve">       return 301 https://$host$request_uri;</w:t>
      </w:r>
    </w:p>
    <w:p w14:paraId="407D965E" w14:textId="77777777" w:rsidR="00CD2E72" w:rsidRPr="00462F51" w:rsidRDefault="00CD2E72" w:rsidP="00462F51">
      <w:pPr>
        <w:ind w:left="397"/>
        <w:rPr>
          <w:rStyle w:val="af3"/>
          <w:lang w:val="en-US"/>
        </w:rPr>
      </w:pPr>
      <w:r w:rsidRPr="00462F51">
        <w:rPr>
          <w:rStyle w:val="af3"/>
          <w:lang w:val="en-US"/>
        </w:rPr>
        <w:t xml:space="preserve">    }</w:t>
      </w:r>
    </w:p>
    <w:p w14:paraId="034621D7" w14:textId="57F8C911" w:rsidR="00CD2E72" w:rsidRPr="00CD2E72" w:rsidRDefault="00462F51" w:rsidP="00462F51">
      <w:pPr>
        <w:pStyle w:val="2"/>
        <w:rPr>
          <w:lang w:val="en-US"/>
        </w:rPr>
      </w:pPr>
      <w:bookmarkStart w:id="327" w:name="_Toc126141108"/>
      <w:r>
        <w:t>О</w:t>
      </w:r>
      <w:r w:rsidR="00CD2E72" w:rsidRPr="00CD2E72">
        <w:rPr>
          <w:lang w:val="en-US"/>
        </w:rPr>
        <w:t xml:space="preserve"> работе приложения в среде Windows</w:t>
      </w:r>
      <w:bookmarkEnd w:id="327"/>
    </w:p>
    <w:p w14:paraId="1D75A5CA" w14:textId="3815F617" w:rsidR="00CD2E72" w:rsidRPr="00462F51" w:rsidRDefault="00CD2E72">
      <w:pPr>
        <w:pStyle w:val="afa"/>
        <w:numPr>
          <w:ilvl w:val="0"/>
          <w:numId w:val="91"/>
        </w:numPr>
        <w:rPr>
          <w:lang w:val="en-US"/>
        </w:rPr>
      </w:pPr>
      <w:r w:rsidRPr="00462F51">
        <w:rPr>
          <w:lang w:val="en-US"/>
        </w:rPr>
        <w:t xml:space="preserve">С портала платформы скачивается установочный пакет лаунчера </w:t>
      </w:r>
      <w:r w:rsidR="00462F51" w:rsidRPr="00CD2E72">
        <w:t>Dashboard Designer</w:t>
      </w:r>
      <w:r w:rsidRPr="00462F51">
        <w:rPr>
          <w:lang w:val="en-US"/>
        </w:rPr>
        <w:t>. Его версия совпадает с версией платформы, откуда происходит скачивание.</w:t>
      </w:r>
    </w:p>
    <w:p w14:paraId="715F1360" w14:textId="3D8EA52D" w:rsidR="00CD2E72" w:rsidRPr="00462F51" w:rsidRDefault="00CD2E72">
      <w:pPr>
        <w:pStyle w:val="afa"/>
        <w:numPr>
          <w:ilvl w:val="0"/>
          <w:numId w:val="91"/>
        </w:numPr>
        <w:rPr>
          <w:lang w:val="en-US"/>
        </w:rPr>
      </w:pPr>
      <w:r w:rsidRPr="00462F51">
        <w:rPr>
          <w:lang w:val="en-US"/>
        </w:rPr>
        <w:t>После установки в приложениях Windows лаунчер носит название Dashboard Designer.</w:t>
      </w:r>
    </w:p>
    <w:p w14:paraId="18045A9F" w14:textId="77777777" w:rsidR="00462F51" w:rsidRDefault="00CD2E72">
      <w:pPr>
        <w:pStyle w:val="afa"/>
        <w:numPr>
          <w:ilvl w:val="0"/>
          <w:numId w:val="91"/>
        </w:numPr>
        <w:rPr>
          <w:lang w:val="en-US"/>
        </w:rPr>
      </w:pPr>
      <w:r w:rsidRPr="00462F51">
        <w:rPr>
          <w:lang w:val="en-US"/>
        </w:rPr>
        <w:t>При запуске лаунчер отображает окно выбора сервисов администрирования.</w:t>
      </w:r>
    </w:p>
    <w:p w14:paraId="2B65069C" w14:textId="77777777" w:rsidR="00462F51" w:rsidRDefault="00CD2E72">
      <w:pPr>
        <w:pStyle w:val="afa"/>
        <w:numPr>
          <w:ilvl w:val="0"/>
          <w:numId w:val="91"/>
        </w:numPr>
        <w:rPr>
          <w:lang w:val="en-US"/>
        </w:rPr>
      </w:pPr>
      <w:r w:rsidRPr="00462F51">
        <w:rPr>
          <w:lang w:val="en-US"/>
        </w:rPr>
        <w:t>После выбора сервиса (стенда с платформой) происходит определение схемы, на которой работает стенд с платформой: HTTP/HTTPS.</w:t>
      </w:r>
    </w:p>
    <w:p w14:paraId="77FAC476" w14:textId="77777777" w:rsidR="00462F51" w:rsidRDefault="00462F51">
      <w:pPr>
        <w:pStyle w:val="afa"/>
        <w:numPr>
          <w:ilvl w:val="0"/>
          <w:numId w:val="91"/>
        </w:numPr>
        <w:rPr>
          <w:lang w:val="en-US"/>
        </w:rPr>
      </w:pPr>
      <w:r>
        <w:t>Затем</w:t>
      </w:r>
      <w:r w:rsidR="00CD2E72" w:rsidRPr="00462F51">
        <w:rPr>
          <w:lang w:val="en-US"/>
        </w:rPr>
        <w:t xml:space="preserve"> определяется версия платформы на стенде.</w:t>
      </w:r>
    </w:p>
    <w:p w14:paraId="722A8555" w14:textId="77777777" w:rsidR="00462F51" w:rsidRDefault="00CD2E72">
      <w:pPr>
        <w:pStyle w:val="afa"/>
        <w:numPr>
          <w:ilvl w:val="0"/>
          <w:numId w:val="91"/>
        </w:numPr>
        <w:rPr>
          <w:lang w:val="en-US"/>
        </w:rPr>
      </w:pPr>
      <w:r w:rsidRPr="00462F51">
        <w:rPr>
          <w:lang w:val="en-US"/>
        </w:rPr>
        <w:lastRenderedPageBreak/>
        <w:t xml:space="preserve">Далее лаунчер скачивает файлы самого приложения Dashboard Designer нужной версии в папку C:\ProgramData\VAPlatform\&lt;номер версии&gt;. </w:t>
      </w:r>
    </w:p>
    <w:p w14:paraId="6BFEC6FB" w14:textId="77777777" w:rsidR="00462F51" w:rsidRDefault="00CD2E72">
      <w:pPr>
        <w:pStyle w:val="afa"/>
        <w:numPr>
          <w:ilvl w:val="0"/>
          <w:numId w:val="91"/>
        </w:numPr>
        <w:rPr>
          <w:lang w:val="en-US"/>
        </w:rPr>
      </w:pPr>
      <w:r w:rsidRPr="00462F51">
        <w:rPr>
          <w:lang w:val="en-US"/>
        </w:rPr>
        <w:t xml:space="preserve">В последующие разы при выборе сервиса администрирования запускается </w:t>
      </w:r>
      <w:r w:rsidR="00462F51" w:rsidRPr="00CD2E72">
        <w:t>Dashboard Designer</w:t>
      </w:r>
      <w:r w:rsidRPr="00462F51">
        <w:rPr>
          <w:lang w:val="en-US"/>
        </w:rPr>
        <w:t xml:space="preserve"> именно </w:t>
      </w:r>
      <w:r w:rsidR="00462F51">
        <w:t>из</w:t>
      </w:r>
      <w:r w:rsidRPr="00462F51">
        <w:rPr>
          <w:lang w:val="en-US"/>
        </w:rPr>
        <w:t xml:space="preserve"> соответствующей папки в C:\ProgramData\VAPlatform\…</w:t>
      </w:r>
    </w:p>
    <w:p w14:paraId="72594B6A" w14:textId="78952FE3" w:rsidR="00CD2E72" w:rsidRPr="00462F51" w:rsidRDefault="00462F51" w:rsidP="00462F51">
      <w:pPr>
        <w:pStyle w:val="a5"/>
      </w:pPr>
      <w:r w:rsidRPr="00462F51">
        <w:rPr>
          <w:rStyle w:val="af0"/>
        </w:rPr>
        <w:t>Внимание!</w:t>
      </w:r>
      <w:r>
        <w:rPr>
          <w:lang w:val="ru-RU"/>
        </w:rPr>
        <w:t xml:space="preserve"> </w:t>
      </w:r>
      <w:r w:rsidR="00CD2E72" w:rsidRPr="00462F51">
        <w:t>Если скачивание файлов приложения Дизайнер прошло неуспешно, то для повторной загрузки нужно удалить содержимое папки C:\ProgramData\VAPlatform&lt;номер версии&gt;.</w:t>
      </w:r>
    </w:p>
    <w:p w14:paraId="541B3820" w14:textId="77777777" w:rsidR="00462F51" w:rsidRDefault="00462F51" w:rsidP="00CD2E72">
      <w:pPr>
        <w:rPr>
          <w:lang w:val="en-US"/>
        </w:rPr>
      </w:pPr>
    </w:p>
    <w:p w14:paraId="4F470783" w14:textId="3A15ED8A" w:rsidR="00CD2E72" w:rsidRPr="00CD2E72" w:rsidRDefault="00462F51" w:rsidP="00CD2E72">
      <w:pPr>
        <w:rPr>
          <w:lang w:val="en-US"/>
        </w:rPr>
      </w:pPr>
      <w:r w:rsidRPr="00CD2E72">
        <w:rPr>
          <w:lang w:val="en-US"/>
        </w:rPr>
        <w:t>Концептуально Dashboard Designer состоит из двух частей: лаунчера, который устанавливается как обычное приложение Windows</w:t>
      </w:r>
      <w:r>
        <w:t>,</w:t>
      </w:r>
      <w:r w:rsidRPr="00CD2E72">
        <w:rPr>
          <w:lang w:val="en-US"/>
        </w:rPr>
        <w:t xml:space="preserve"> и самого </w:t>
      </w:r>
      <w:r w:rsidRPr="00CD2E72">
        <w:t>Dashboard Designer</w:t>
      </w:r>
      <w:r w:rsidRPr="00CD2E72">
        <w:rPr>
          <w:lang w:val="en-US"/>
        </w:rPr>
        <w:t xml:space="preserve"> определенной версии, которого запускает лаунчер при соединении со стендом.</w:t>
      </w:r>
    </w:p>
    <w:sectPr w:rsidR="00CD2E72" w:rsidRPr="00CD2E72" w:rsidSect="00957321">
      <w:headerReference w:type="default" r:id="rId100"/>
      <w:pgSz w:w="11906" w:h="16838"/>
      <w:pgMar w:top="1418" w:right="567" w:bottom="851" w:left="1134" w:header="454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ADF6E" w14:textId="77777777" w:rsidR="001F5CE5" w:rsidRDefault="001F5CE5" w:rsidP="00AD4317">
      <w:r>
        <w:separator/>
      </w:r>
    </w:p>
  </w:endnote>
  <w:endnote w:type="continuationSeparator" w:id="0">
    <w:p w14:paraId="34553DCE" w14:textId="77777777" w:rsidR="001F5CE5" w:rsidRDefault="001F5CE5" w:rsidP="00AD4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9E3B0" w14:textId="77777777" w:rsidR="001F5CE5" w:rsidRDefault="001F5CE5" w:rsidP="00AD4317">
      <w:r>
        <w:separator/>
      </w:r>
    </w:p>
  </w:footnote>
  <w:footnote w:type="continuationSeparator" w:id="0">
    <w:p w14:paraId="2250DA7D" w14:textId="77777777" w:rsidR="001F5CE5" w:rsidRDefault="001F5CE5" w:rsidP="00AD43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AA4A8" w14:textId="3D387AEC" w:rsidR="00767B9D" w:rsidRDefault="00767B9D" w:rsidP="00960674">
    <w:pPr>
      <w:pStyle w:val="a8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633B4A" wp14:editId="1EE66771">
              <wp:simplePos x="0" y="0"/>
              <wp:positionH relativeFrom="column">
                <wp:posOffset>0</wp:posOffset>
              </wp:positionH>
              <wp:positionV relativeFrom="page">
                <wp:posOffset>540385</wp:posOffset>
              </wp:positionV>
              <wp:extent cx="6480000" cy="0"/>
              <wp:effectExtent l="0" t="0" r="0" b="0"/>
              <wp:wrapNone/>
              <wp:docPr id="3" name="Прямая соединительная линия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8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07940300">
            <v:line id="Прямая соединительная линия 3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spid="_x0000_s1026" strokecolor="black [3200]" strokeweight=".5pt" from="0,42.55pt" to="510.25pt,42.55pt" w14:anchorId="51FBA6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">
              <v:stroke joinstyle="miter"/>
              <w10:wrap anchory="page"/>
            </v:line>
          </w:pict>
        </mc:Fallback>
      </mc:AlternateContent>
    </w:r>
    <w:sdt>
      <w:sdtPr>
        <w:alias w:val="Название"/>
        <w:tag w:val=""/>
        <w:id w:val="-635407663"/>
        <w:placeholder>
          <w:docPart w:val="27F6C7EE9E494AB296CFFF495FFC33C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t>Аналитическая платформа Visiology</w:t>
        </w:r>
      </w:sdtContent>
    </w:sdt>
    <w:r>
      <w:t xml:space="preserve">. </w:t>
    </w:r>
    <w:fldSimple w:instr=" KEYWORDS   \* MERGEFORMAT ">
      <w:r w:rsidR="00436A78">
        <w:t>Руководство администратора</w:t>
      </w:r>
    </w:fldSimple>
    <w:r>
      <w:ptab w:relativeTo="margin" w:alignment="right" w:leader="none"/>
    </w:r>
    <w:r w:rsidRPr="00475E40">
      <w:rPr>
        <w:sz w:val="24"/>
        <w:szCs w:val="24"/>
      </w:rPr>
      <w:fldChar w:fldCharType="begin"/>
    </w:r>
    <w:r w:rsidRPr="00475E40">
      <w:rPr>
        <w:sz w:val="24"/>
        <w:szCs w:val="24"/>
      </w:rPr>
      <w:instrText xml:space="preserve"> PAGE   \* MERGEFORMAT </w:instrText>
    </w:r>
    <w:r w:rsidRPr="00475E40">
      <w:rPr>
        <w:sz w:val="24"/>
        <w:szCs w:val="24"/>
      </w:rPr>
      <w:fldChar w:fldCharType="separate"/>
    </w:r>
    <w:r w:rsidR="00B455B7">
      <w:rPr>
        <w:noProof/>
        <w:sz w:val="24"/>
        <w:szCs w:val="24"/>
      </w:rPr>
      <w:t>85</w:t>
    </w:r>
    <w:r w:rsidRPr="00475E40">
      <w:rPr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97EE14D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0D5BF6"/>
    <w:multiLevelType w:val="multilevel"/>
    <w:tmpl w:val="92901444"/>
    <w:numStyleLink w:val="1"/>
  </w:abstractNum>
  <w:abstractNum w:abstractNumId="2" w15:restartNumberingAfterBreak="0">
    <w:nsid w:val="03811660"/>
    <w:multiLevelType w:val="multilevel"/>
    <w:tmpl w:val="A67C7286"/>
    <w:numStyleLink w:val="a0"/>
  </w:abstractNum>
  <w:abstractNum w:abstractNumId="3" w15:restartNumberingAfterBreak="0">
    <w:nsid w:val="066751C6"/>
    <w:multiLevelType w:val="multilevel"/>
    <w:tmpl w:val="92901444"/>
    <w:numStyleLink w:val="1"/>
  </w:abstractNum>
  <w:abstractNum w:abstractNumId="4" w15:restartNumberingAfterBreak="0">
    <w:nsid w:val="075B57C5"/>
    <w:multiLevelType w:val="multilevel"/>
    <w:tmpl w:val="A67C7286"/>
    <w:numStyleLink w:val="a0"/>
  </w:abstractNum>
  <w:abstractNum w:abstractNumId="5" w15:restartNumberingAfterBreak="0">
    <w:nsid w:val="07643834"/>
    <w:multiLevelType w:val="multilevel"/>
    <w:tmpl w:val="A67C7286"/>
    <w:numStyleLink w:val="a0"/>
  </w:abstractNum>
  <w:abstractNum w:abstractNumId="6" w15:restartNumberingAfterBreak="0">
    <w:nsid w:val="07CF3B43"/>
    <w:multiLevelType w:val="multilevel"/>
    <w:tmpl w:val="A67C7286"/>
    <w:numStyleLink w:val="a0"/>
  </w:abstractNum>
  <w:abstractNum w:abstractNumId="7" w15:restartNumberingAfterBreak="0">
    <w:nsid w:val="09ED096C"/>
    <w:multiLevelType w:val="multilevel"/>
    <w:tmpl w:val="92901444"/>
    <w:numStyleLink w:val="1"/>
  </w:abstractNum>
  <w:abstractNum w:abstractNumId="8" w15:restartNumberingAfterBreak="0">
    <w:nsid w:val="10972530"/>
    <w:multiLevelType w:val="multilevel"/>
    <w:tmpl w:val="92901444"/>
    <w:numStyleLink w:val="1"/>
  </w:abstractNum>
  <w:abstractNum w:abstractNumId="9" w15:restartNumberingAfterBreak="0">
    <w:nsid w:val="12033159"/>
    <w:multiLevelType w:val="multilevel"/>
    <w:tmpl w:val="92901444"/>
    <w:numStyleLink w:val="1"/>
  </w:abstractNum>
  <w:abstractNum w:abstractNumId="10" w15:restartNumberingAfterBreak="0">
    <w:nsid w:val="13317B66"/>
    <w:multiLevelType w:val="multilevel"/>
    <w:tmpl w:val="A67C7286"/>
    <w:numStyleLink w:val="a0"/>
  </w:abstractNum>
  <w:abstractNum w:abstractNumId="11" w15:restartNumberingAfterBreak="0">
    <w:nsid w:val="1398590A"/>
    <w:multiLevelType w:val="multilevel"/>
    <w:tmpl w:val="92901444"/>
    <w:numStyleLink w:val="1"/>
  </w:abstractNum>
  <w:abstractNum w:abstractNumId="12" w15:restartNumberingAfterBreak="0">
    <w:nsid w:val="14635EBC"/>
    <w:multiLevelType w:val="multilevel"/>
    <w:tmpl w:val="A67C7286"/>
    <w:numStyleLink w:val="a0"/>
  </w:abstractNum>
  <w:abstractNum w:abstractNumId="13" w15:restartNumberingAfterBreak="0">
    <w:nsid w:val="16B4350D"/>
    <w:multiLevelType w:val="multilevel"/>
    <w:tmpl w:val="A67C7286"/>
    <w:numStyleLink w:val="a0"/>
  </w:abstractNum>
  <w:abstractNum w:abstractNumId="14" w15:restartNumberingAfterBreak="0">
    <w:nsid w:val="1AC95095"/>
    <w:multiLevelType w:val="multilevel"/>
    <w:tmpl w:val="A67C7286"/>
    <w:numStyleLink w:val="a0"/>
  </w:abstractNum>
  <w:abstractNum w:abstractNumId="15" w15:restartNumberingAfterBreak="0">
    <w:nsid w:val="1C68054C"/>
    <w:multiLevelType w:val="multilevel"/>
    <w:tmpl w:val="92901444"/>
    <w:numStyleLink w:val="1"/>
  </w:abstractNum>
  <w:abstractNum w:abstractNumId="16" w15:restartNumberingAfterBreak="0">
    <w:nsid w:val="1C6E6081"/>
    <w:multiLevelType w:val="multilevel"/>
    <w:tmpl w:val="A67C7286"/>
    <w:numStyleLink w:val="a0"/>
  </w:abstractNum>
  <w:abstractNum w:abstractNumId="17" w15:restartNumberingAfterBreak="0">
    <w:nsid w:val="1C8541BD"/>
    <w:multiLevelType w:val="multilevel"/>
    <w:tmpl w:val="A67C7286"/>
    <w:numStyleLink w:val="a0"/>
  </w:abstractNum>
  <w:abstractNum w:abstractNumId="18" w15:restartNumberingAfterBreak="0">
    <w:nsid w:val="1FAE005B"/>
    <w:multiLevelType w:val="multilevel"/>
    <w:tmpl w:val="92901444"/>
    <w:numStyleLink w:val="1"/>
  </w:abstractNum>
  <w:abstractNum w:abstractNumId="19" w15:restartNumberingAfterBreak="0">
    <w:nsid w:val="207A20AD"/>
    <w:multiLevelType w:val="multilevel"/>
    <w:tmpl w:val="92901444"/>
    <w:numStyleLink w:val="1"/>
  </w:abstractNum>
  <w:abstractNum w:abstractNumId="20" w15:restartNumberingAfterBreak="0">
    <w:nsid w:val="237156E9"/>
    <w:multiLevelType w:val="multilevel"/>
    <w:tmpl w:val="A67C7286"/>
    <w:numStyleLink w:val="a0"/>
  </w:abstractNum>
  <w:abstractNum w:abstractNumId="21" w15:restartNumberingAfterBreak="0">
    <w:nsid w:val="23FC3F1E"/>
    <w:multiLevelType w:val="multilevel"/>
    <w:tmpl w:val="92901444"/>
    <w:numStyleLink w:val="1"/>
  </w:abstractNum>
  <w:abstractNum w:abstractNumId="22" w15:restartNumberingAfterBreak="0">
    <w:nsid w:val="24726777"/>
    <w:multiLevelType w:val="multilevel"/>
    <w:tmpl w:val="92901444"/>
    <w:numStyleLink w:val="1"/>
  </w:abstractNum>
  <w:abstractNum w:abstractNumId="23" w15:restartNumberingAfterBreak="0">
    <w:nsid w:val="24B90AAD"/>
    <w:multiLevelType w:val="multilevel"/>
    <w:tmpl w:val="A67C7286"/>
    <w:numStyleLink w:val="a0"/>
  </w:abstractNum>
  <w:abstractNum w:abstractNumId="24" w15:restartNumberingAfterBreak="0">
    <w:nsid w:val="252942BB"/>
    <w:multiLevelType w:val="multilevel"/>
    <w:tmpl w:val="F6A845B4"/>
    <w:lvl w:ilvl="0">
      <w:start w:val="1"/>
      <w:numFmt w:val="decimal"/>
      <w:pStyle w:val="10"/>
      <w:lvlText w:val="%1."/>
      <w:lvlJc w:val="left"/>
      <w:pPr>
        <w:ind w:left="3119" w:hanging="567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1247" w:hanging="1247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474" w:hanging="1474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928" w:hanging="1928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2155" w:hanging="2155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2381" w:hanging="2381"/>
      </w:pPr>
      <w:rPr>
        <w:rFonts w:hint="default"/>
      </w:rPr>
    </w:lvl>
  </w:abstractNum>
  <w:abstractNum w:abstractNumId="25" w15:restartNumberingAfterBreak="0">
    <w:nsid w:val="25D6398F"/>
    <w:multiLevelType w:val="multilevel"/>
    <w:tmpl w:val="92901444"/>
    <w:numStyleLink w:val="1"/>
  </w:abstractNum>
  <w:abstractNum w:abstractNumId="26" w15:restartNumberingAfterBreak="0">
    <w:nsid w:val="26430889"/>
    <w:multiLevelType w:val="multilevel"/>
    <w:tmpl w:val="92901444"/>
    <w:numStyleLink w:val="1"/>
  </w:abstractNum>
  <w:abstractNum w:abstractNumId="27" w15:restartNumberingAfterBreak="0">
    <w:nsid w:val="280A39BF"/>
    <w:multiLevelType w:val="multilevel"/>
    <w:tmpl w:val="92901444"/>
    <w:numStyleLink w:val="1"/>
  </w:abstractNum>
  <w:abstractNum w:abstractNumId="28" w15:restartNumberingAfterBreak="0">
    <w:nsid w:val="2D7C255F"/>
    <w:multiLevelType w:val="multilevel"/>
    <w:tmpl w:val="92901444"/>
    <w:numStyleLink w:val="1"/>
  </w:abstractNum>
  <w:abstractNum w:abstractNumId="29" w15:restartNumberingAfterBreak="0">
    <w:nsid w:val="2F940019"/>
    <w:multiLevelType w:val="multilevel"/>
    <w:tmpl w:val="A67C7286"/>
    <w:numStyleLink w:val="a0"/>
  </w:abstractNum>
  <w:abstractNum w:abstractNumId="30" w15:restartNumberingAfterBreak="0">
    <w:nsid w:val="304A4122"/>
    <w:multiLevelType w:val="multilevel"/>
    <w:tmpl w:val="92901444"/>
    <w:numStyleLink w:val="1"/>
  </w:abstractNum>
  <w:abstractNum w:abstractNumId="31" w15:restartNumberingAfterBreak="0">
    <w:nsid w:val="308646E0"/>
    <w:multiLevelType w:val="multilevel"/>
    <w:tmpl w:val="92901444"/>
    <w:numStyleLink w:val="1"/>
  </w:abstractNum>
  <w:abstractNum w:abstractNumId="32" w15:restartNumberingAfterBreak="0">
    <w:nsid w:val="313737A0"/>
    <w:multiLevelType w:val="multilevel"/>
    <w:tmpl w:val="92901444"/>
    <w:numStyleLink w:val="1"/>
  </w:abstractNum>
  <w:abstractNum w:abstractNumId="33" w15:restartNumberingAfterBreak="0">
    <w:nsid w:val="31C87515"/>
    <w:multiLevelType w:val="multilevel"/>
    <w:tmpl w:val="92901444"/>
    <w:numStyleLink w:val="1"/>
  </w:abstractNum>
  <w:abstractNum w:abstractNumId="34" w15:restartNumberingAfterBreak="0">
    <w:nsid w:val="31D61008"/>
    <w:multiLevelType w:val="multilevel"/>
    <w:tmpl w:val="A67C7286"/>
    <w:numStyleLink w:val="a0"/>
  </w:abstractNum>
  <w:abstractNum w:abstractNumId="35" w15:restartNumberingAfterBreak="0">
    <w:nsid w:val="323138A5"/>
    <w:multiLevelType w:val="multilevel"/>
    <w:tmpl w:val="A67C7286"/>
    <w:numStyleLink w:val="a0"/>
  </w:abstractNum>
  <w:abstractNum w:abstractNumId="36" w15:restartNumberingAfterBreak="0">
    <w:nsid w:val="325A6E60"/>
    <w:multiLevelType w:val="multilevel"/>
    <w:tmpl w:val="A67C7286"/>
    <w:numStyleLink w:val="a0"/>
  </w:abstractNum>
  <w:abstractNum w:abstractNumId="37" w15:restartNumberingAfterBreak="0">
    <w:nsid w:val="333714E4"/>
    <w:multiLevelType w:val="multilevel"/>
    <w:tmpl w:val="92901444"/>
    <w:numStyleLink w:val="1"/>
  </w:abstractNum>
  <w:abstractNum w:abstractNumId="38" w15:restartNumberingAfterBreak="0">
    <w:nsid w:val="33482170"/>
    <w:multiLevelType w:val="multilevel"/>
    <w:tmpl w:val="92901444"/>
    <w:numStyleLink w:val="1"/>
  </w:abstractNum>
  <w:abstractNum w:abstractNumId="39" w15:restartNumberingAfterBreak="0">
    <w:nsid w:val="34DA5CB4"/>
    <w:multiLevelType w:val="multilevel"/>
    <w:tmpl w:val="92901444"/>
    <w:numStyleLink w:val="1"/>
  </w:abstractNum>
  <w:abstractNum w:abstractNumId="40" w15:restartNumberingAfterBreak="0">
    <w:nsid w:val="351A71ED"/>
    <w:multiLevelType w:val="multilevel"/>
    <w:tmpl w:val="92901444"/>
    <w:numStyleLink w:val="1"/>
  </w:abstractNum>
  <w:abstractNum w:abstractNumId="41" w15:restartNumberingAfterBreak="0">
    <w:nsid w:val="35FF42DB"/>
    <w:multiLevelType w:val="multilevel"/>
    <w:tmpl w:val="A67C7286"/>
    <w:numStyleLink w:val="a0"/>
  </w:abstractNum>
  <w:abstractNum w:abstractNumId="42" w15:restartNumberingAfterBreak="0">
    <w:nsid w:val="38AB3DA2"/>
    <w:multiLevelType w:val="multilevel"/>
    <w:tmpl w:val="A67C7286"/>
    <w:numStyleLink w:val="a0"/>
  </w:abstractNum>
  <w:abstractNum w:abstractNumId="43" w15:restartNumberingAfterBreak="0">
    <w:nsid w:val="3A7855F4"/>
    <w:multiLevelType w:val="multilevel"/>
    <w:tmpl w:val="92901444"/>
    <w:numStyleLink w:val="1"/>
  </w:abstractNum>
  <w:abstractNum w:abstractNumId="44" w15:restartNumberingAfterBreak="0">
    <w:nsid w:val="3B8C2B92"/>
    <w:multiLevelType w:val="multilevel"/>
    <w:tmpl w:val="A67C7286"/>
    <w:numStyleLink w:val="a0"/>
  </w:abstractNum>
  <w:abstractNum w:abstractNumId="45" w15:restartNumberingAfterBreak="0">
    <w:nsid w:val="3D7F6FA0"/>
    <w:multiLevelType w:val="multilevel"/>
    <w:tmpl w:val="92901444"/>
    <w:numStyleLink w:val="1"/>
  </w:abstractNum>
  <w:abstractNum w:abstractNumId="46" w15:restartNumberingAfterBreak="0">
    <w:nsid w:val="41DD0ED8"/>
    <w:multiLevelType w:val="multilevel"/>
    <w:tmpl w:val="92901444"/>
    <w:numStyleLink w:val="1"/>
  </w:abstractNum>
  <w:abstractNum w:abstractNumId="47" w15:restartNumberingAfterBreak="0">
    <w:nsid w:val="453C4DF6"/>
    <w:multiLevelType w:val="multilevel"/>
    <w:tmpl w:val="92901444"/>
    <w:numStyleLink w:val="1"/>
  </w:abstractNum>
  <w:abstractNum w:abstractNumId="48" w15:restartNumberingAfterBreak="0">
    <w:nsid w:val="458D63AF"/>
    <w:multiLevelType w:val="multilevel"/>
    <w:tmpl w:val="A67C7286"/>
    <w:numStyleLink w:val="a0"/>
  </w:abstractNum>
  <w:abstractNum w:abstractNumId="49" w15:restartNumberingAfterBreak="0">
    <w:nsid w:val="48034FA4"/>
    <w:multiLevelType w:val="multilevel"/>
    <w:tmpl w:val="A67C7286"/>
    <w:numStyleLink w:val="a0"/>
  </w:abstractNum>
  <w:abstractNum w:abstractNumId="50" w15:restartNumberingAfterBreak="0">
    <w:nsid w:val="49FF7DBF"/>
    <w:multiLevelType w:val="multilevel"/>
    <w:tmpl w:val="A67C7286"/>
    <w:numStyleLink w:val="a0"/>
  </w:abstractNum>
  <w:abstractNum w:abstractNumId="51" w15:restartNumberingAfterBreak="0">
    <w:nsid w:val="4AA13434"/>
    <w:multiLevelType w:val="multilevel"/>
    <w:tmpl w:val="A67C7286"/>
    <w:numStyleLink w:val="a0"/>
  </w:abstractNum>
  <w:abstractNum w:abstractNumId="52" w15:restartNumberingAfterBreak="0">
    <w:nsid w:val="4D84108A"/>
    <w:multiLevelType w:val="multilevel"/>
    <w:tmpl w:val="A67C7286"/>
    <w:numStyleLink w:val="a0"/>
  </w:abstractNum>
  <w:abstractNum w:abstractNumId="53" w15:restartNumberingAfterBreak="0">
    <w:nsid w:val="4E234B2B"/>
    <w:multiLevelType w:val="multilevel"/>
    <w:tmpl w:val="92901444"/>
    <w:numStyleLink w:val="1"/>
  </w:abstractNum>
  <w:abstractNum w:abstractNumId="54" w15:restartNumberingAfterBreak="0">
    <w:nsid w:val="4E891BDD"/>
    <w:multiLevelType w:val="multilevel"/>
    <w:tmpl w:val="92901444"/>
    <w:numStyleLink w:val="1"/>
  </w:abstractNum>
  <w:abstractNum w:abstractNumId="55" w15:restartNumberingAfterBreak="0">
    <w:nsid w:val="4E931E50"/>
    <w:multiLevelType w:val="multilevel"/>
    <w:tmpl w:val="92901444"/>
    <w:numStyleLink w:val="1"/>
  </w:abstractNum>
  <w:abstractNum w:abstractNumId="56" w15:restartNumberingAfterBreak="0">
    <w:nsid w:val="4F1A5B6C"/>
    <w:multiLevelType w:val="multilevel"/>
    <w:tmpl w:val="A67C7286"/>
    <w:numStyleLink w:val="a0"/>
  </w:abstractNum>
  <w:abstractNum w:abstractNumId="57" w15:restartNumberingAfterBreak="0">
    <w:nsid w:val="4F4F59D1"/>
    <w:multiLevelType w:val="multilevel"/>
    <w:tmpl w:val="92901444"/>
    <w:numStyleLink w:val="1"/>
  </w:abstractNum>
  <w:abstractNum w:abstractNumId="58" w15:restartNumberingAfterBreak="0">
    <w:nsid w:val="4FB06657"/>
    <w:multiLevelType w:val="multilevel"/>
    <w:tmpl w:val="92901444"/>
    <w:numStyleLink w:val="1"/>
  </w:abstractNum>
  <w:abstractNum w:abstractNumId="59" w15:restartNumberingAfterBreak="0">
    <w:nsid w:val="4FC21359"/>
    <w:multiLevelType w:val="multilevel"/>
    <w:tmpl w:val="92901444"/>
    <w:numStyleLink w:val="1"/>
  </w:abstractNum>
  <w:abstractNum w:abstractNumId="60" w15:restartNumberingAfterBreak="0">
    <w:nsid w:val="52915B20"/>
    <w:multiLevelType w:val="multilevel"/>
    <w:tmpl w:val="92901444"/>
    <w:numStyleLink w:val="1"/>
  </w:abstractNum>
  <w:abstractNum w:abstractNumId="61" w15:restartNumberingAfterBreak="0">
    <w:nsid w:val="52E016A9"/>
    <w:multiLevelType w:val="multilevel"/>
    <w:tmpl w:val="A67C7286"/>
    <w:numStyleLink w:val="a0"/>
  </w:abstractNum>
  <w:abstractNum w:abstractNumId="62" w15:restartNumberingAfterBreak="0">
    <w:nsid w:val="54726F7E"/>
    <w:multiLevelType w:val="multilevel"/>
    <w:tmpl w:val="92901444"/>
    <w:numStyleLink w:val="1"/>
  </w:abstractNum>
  <w:abstractNum w:abstractNumId="63" w15:restartNumberingAfterBreak="0">
    <w:nsid w:val="55271401"/>
    <w:multiLevelType w:val="multilevel"/>
    <w:tmpl w:val="92901444"/>
    <w:numStyleLink w:val="1"/>
  </w:abstractNum>
  <w:abstractNum w:abstractNumId="64" w15:restartNumberingAfterBreak="0">
    <w:nsid w:val="56AD66E5"/>
    <w:multiLevelType w:val="multilevel"/>
    <w:tmpl w:val="A67C7286"/>
    <w:numStyleLink w:val="a0"/>
  </w:abstractNum>
  <w:abstractNum w:abstractNumId="65" w15:restartNumberingAfterBreak="0">
    <w:nsid w:val="56E266DB"/>
    <w:multiLevelType w:val="multilevel"/>
    <w:tmpl w:val="92901444"/>
    <w:numStyleLink w:val="1"/>
  </w:abstractNum>
  <w:abstractNum w:abstractNumId="66" w15:restartNumberingAfterBreak="0">
    <w:nsid w:val="5739712B"/>
    <w:multiLevelType w:val="multilevel"/>
    <w:tmpl w:val="92901444"/>
    <w:numStyleLink w:val="1"/>
  </w:abstractNum>
  <w:abstractNum w:abstractNumId="67" w15:restartNumberingAfterBreak="0">
    <w:nsid w:val="5DBB1FC8"/>
    <w:multiLevelType w:val="multilevel"/>
    <w:tmpl w:val="A67C7286"/>
    <w:numStyleLink w:val="a0"/>
  </w:abstractNum>
  <w:abstractNum w:abstractNumId="68" w15:restartNumberingAfterBreak="0">
    <w:nsid w:val="5DE56A38"/>
    <w:multiLevelType w:val="multilevel"/>
    <w:tmpl w:val="A67C7286"/>
    <w:numStyleLink w:val="a0"/>
  </w:abstractNum>
  <w:abstractNum w:abstractNumId="69" w15:restartNumberingAfterBreak="0">
    <w:nsid w:val="5E4E23CB"/>
    <w:multiLevelType w:val="multilevel"/>
    <w:tmpl w:val="92901444"/>
    <w:numStyleLink w:val="1"/>
  </w:abstractNum>
  <w:abstractNum w:abstractNumId="70" w15:restartNumberingAfterBreak="0">
    <w:nsid w:val="5ED55CAB"/>
    <w:multiLevelType w:val="multilevel"/>
    <w:tmpl w:val="92901444"/>
    <w:numStyleLink w:val="1"/>
  </w:abstractNum>
  <w:abstractNum w:abstractNumId="71" w15:restartNumberingAfterBreak="0">
    <w:nsid w:val="5FDD678B"/>
    <w:multiLevelType w:val="multilevel"/>
    <w:tmpl w:val="A67C7286"/>
    <w:numStyleLink w:val="a0"/>
  </w:abstractNum>
  <w:abstractNum w:abstractNumId="72" w15:restartNumberingAfterBreak="0">
    <w:nsid w:val="60014EE7"/>
    <w:multiLevelType w:val="multilevel"/>
    <w:tmpl w:val="92901444"/>
    <w:numStyleLink w:val="1"/>
  </w:abstractNum>
  <w:abstractNum w:abstractNumId="73" w15:restartNumberingAfterBreak="0">
    <w:nsid w:val="613217C5"/>
    <w:multiLevelType w:val="multilevel"/>
    <w:tmpl w:val="92901444"/>
    <w:numStyleLink w:val="1"/>
  </w:abstractNum>
  <w:abstractNum w:abstractNumId="74" w15:restartNumberingAfterBreak="0">
    <w:nsid w:val="61BC3CFC"/>
    <w:multiLevelType w:val="multilevel"/>
    <w:tmpl w:val="92901444"/>
    <w:numStyleLink w:val="1"/>
  </w:abstractNum>
  <w:abstractNum w:abstractNumId="75" w15:restartNumberingAfterBreak="0">
    <w:nsid w:val="624E2040"/>
    <w:multiLevelType w:val="multilevel"/>
    <w:tmpl w:val="92901444"/>
    <w:numStyleLink w:val="1"/>
  </w:abstractNum>
  <w:abstractNum w:abstractNumId="76" w15:restartNumberingAfterBreak="0">
    <w:nsid w:val="63D0780C"/>
    <w:multiLevelType w:val="multilevel"/>
    <w:tmpl w:val="A67C7286"/>
    <w:numStyleLink w:val="a0"/>
  </w:abstractNum>
  <w:abstractNum w:abstractNumId="77" w15:restartNumberingAfterBreak="0">
    <w:nsid w:val="64097271"/>
    <w:multiLevelType w:val="multilevel"/>
    <w:tmpl w:val="A67C7286"/>
    <w:numStyleLink w:val="a0"/>
  </w:abstractNum>
  <w:abstractNum w:abstractNumId="78" w15:restartNumberingAfterBreak="0">
    <w:nsid w:val="640F53D8"/>
    <w:multiLevelType w:val="multilevel"/>
    <w:tmpl w:val="A67C7286"/>
    <w:numStyleLink w:val="a0"/>
  </w:abstractNum>
  <w:abstractNum w:abstractNumId="79" w15:restartNumberingAfterBreak="0">
    <w:nsid w:val="64D8792C"/>
    <w:multiLevelType w:val="multilevel"/>
    <w:tmpl w:val="92901444"/>
    <w:numStyleLink w:val="1"/>
  </w:abstractNum>
  <w:abstractNum w:abstractNumId="80" w15:restartNumberingAfterBreak="0">
    <w:nsid w:val="6558226D"/>
    <w:multiLevelType w:val="multilevel"/>
    <w:tmpl w:val="92901444"/>
    <w:styleLink w:val="1"/>
    <w:lvl w:ilvl="0">
      <w:start w:val="1"/>
      <w:numFmt w:val="decimal"/>
      <w:lvlText w:val="%1)"/>
      <w:lvlJc w:val="left"/>
      <w:pPr>
        <w:ind w:left="397" w:hanging="397"/>
      </w:pPr>
      <w:rPr>
        <w:rFonts w:ascii="Open Sans" w:hAnsi="Open Sans" w:hint="default"/>
        <w:color w:val="auto"/>
        <w:sz w:val="24"/>
      </w:rPr>
    </w:lvl>
    <w:lvl w:ilvl="1">
      <w:start w:val="1"/>
      <w:numFmt w:val="russianLower"/>
      <w:lvlText w:val="%2)"/>
      <w:lvlJc w:val="left"/>
      <w:pPr>
        <w:ind w:left="794" w:hanging="397"/>
      </w:pPr>
      <w:rPr>
        <w:rFonts w:hint="default"/>
        <w:color w:val="auto"/>
        <w:sz w:val="24"/>
      </w:rPr>
    </w:lvl>
    <w:lvl w:ilvl="2">
      <w:start w:val="1"/>
      <w:numFmt w:val="bullet"/>
      <w:lvlText w:val="•"/>
      <w:lvlJc w:val="left"/>
      <w:pPr>
        <w:ind w:left="1191" w:hanging="397"/>
      </w:pPr>
      <w:rPr>
        <w:rFonts w:ascii="Calibri" w:hAnsi="Calibri" w:hint="default"/>
      </w:rPr>
    </w:lvl>
    <w:lvl w:ilvl="3">
      <w:start w:val="1"/>
      <w:numFmt w:val="bullet"/>
      <w:lvlText w:val="•"/>
      <w:lvlJc w:val="left"/>
      <w:pPr>
        <w:ind w:left="2381" w:hanging="396"/>
      </w:pPr>
      <w:rPr>
        <w:rFonts w:ascii="Open Sans" w:hAnsi="Open Sans" w:hint="default"/>
        <w:color w:val="auto"/>
      </w:rPr>
    </w:lvl>
    <w:lvl w:ilvl="4">
      <w:start w:val="1"/>
      <w:numFmt w:val="bullet"/>
      <w:lvlText w:val="–"/>
      <w:lvlJc w:val="left"/>
      <w:pPr>
        <w:ind w:left="3175" w:hanging="397"/>
      </w:pPr>
      <w:rPr>
        <w:rFonts w:ascii="Open Sans" w:hAnsi="Open Sans" w:hint="default"/>
        <w:color w:val="auto"/>
      </w:rPr>
    </w:lvl>
    <w:lvl w:ilvl="5">
      <w:start w:val="1"/>
      <w:numFmt w:val="bullet"/>
      <w:lvlText w:val="›"/>
      <w:lvlJc w:val="left"/>
      <w:pPr>
        <w:ind w:left="3572" w:hanging="397"/>
      </w:pPr>
      <w:rPr>
        <w:rFonts w:ascii="Open Sans" w:hAnsi="Open Sans" w:hint="default"/>
      </w:rPr>
    </w:lvl>
    <w:lvl w:ilvl="6">
      <w:start w:val="1"/>
      <w:numFmt w:val="bullet"/>
      <w:lvlText w:val="•"/>
      <w:lvlJc w:val="left"/>
      <w:pPr>
        <w:ind w:left="3969" w:hanging="397"/>
      </w:pPr>
      <w:rPr>
        <w:rFonts w:ascii="Open Sans" w:hAnsi="Open Sans" w:hint="default"/>
        <w:color w:val="auto"/>
      </w:rPr>
    </w:lvl>
    <w:lvl w:ilvl="7">
      <w:start w:val="1"/>
      <w:numFmt w:val="bullet"/>
      <w:lvlText w:val="–"/>
      <w:lvlJc w:val="left"/>
      <w:pPr>
        <w:ind w:left="4366" w:hanging="397"/>
      </w:pPr>
      <w:rPr>
        <w:rFonts w:ascii="Open Sans" w:hAnsi="Open Sans" w:hint="default"/>
        <w:color w:val="auto"/>
      </w:rPr>
    </w:lvl>
    <w:lvl w:ilvl="8">
      <w:start w:val="1"/>
      <w:numFmt w:val="bullet"/>
      <w:lvlText w:val="›"/>
      <w:lvlJc w:val="left"/>
      <w:pPr>
        <w:ind w:left="4763" w:hanging="397"/>
      </w:pPr>
      <w:rPr>
        <w:rFonts w:ascii="Open Sans" w:hAnsi="Open Sans" w:hint="default"/>
      </w:rPr>
    </w:lvl>
  </w:abstractNum>
  <w:abstractNum w:abstractNumId="81" w15:restartNumberingAfterBreak="0">
    <w:nsid w:val="675D3873"/>
    <w:multiLevelType w:val="multilevel"/>
    <w:tmpl w:val="92901444"/>
    <w:numStyleLink w:val="1"/>
  </w:abstractNum>
  <w:abstractNum w:abstractNumId="82" w15:restartNumberingAfterBreak="0">
    <w:nsid w:val="69647456"/>
    <w:multiLevelType w:val="multilevel"/>
    <w:tmpl w:val="A67C7286"/>
    <w:styleLink w:val="a0"/>
    <w:lvl w:ilvl="0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</w:rPr>
    </w:lvl>
    <w:lvl w:ilvl="1">
      <w:start w:val="1"/>
      <w:numFmt w:val="bullet"/>
      <w:lvlText w:val="–"/>
      <w:lvlJc w:val="left"/>
      <w:pPr>
        <w:ind w:left="720" w:hanging="360"/>
      </w:pPr>
      <w:rPr>
        <w:rFonts w:ascii="Open Sans" w:hAnsi="Open Sans" w:hint="default"/>
        <w:color w:val="auto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="Open Sans" w:hAnsi="Open Sans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3" w15:restartNumberingAfterBreak="0">
    <w:nsid w:val="6BBB3BEF"/>
    <w:multiLevelType w:val="multilevel"/>
    <w:tmpl w:val="92901444"/>
    <w:numStyleLink w:val="1"/>
  </w:abstractNum>
  <w:abstractNum w:abstractNumId="84" w15:restartNumberingAfterBreak="0">
    <w:nsid w:val="6E200BDB"/>
    <w:multiLevelType w:val="multilevel"/>
    <w:tmpl w:val="A67C7286"/>
    <w:numStyleLink w:val="a0"/>
  </w:abstractNum>
  <w:abstractNum w:abstractNumId="85" w15:restartNumberingAfterBreak="0">
    <w:nsid w:val="73085A33"/>
    <w:multiLevelType w:val="multilevel"/>
    <w:tmpl w:val="A67C7286"/>
    <w:numStyleLink w:val="a0"/>
  </w:abstractNum>
  <w:abstractNum w:abstractNumId="86" w15:restartNumberingAfterBreak="0">
    <w:nsid w:val="75F914AA"/>
    <w:multiLevelType w:val="multilevel"/>
    <w:tmpl w:val="92901444"/>
    <w:numStyleLink w:val="1"/>
  </w:abstractNum>
  <w:abstractNum w:abstractNumId="87" w15:restartNumberingAfterBreak="0">
    <w:nsid w:val="79DE1EE7"/>
    <w:multiLevelType w:val="multilevel"/>
    <w:tmpl w:val="92901444"/>
    <w:numStyleLink w:val="1"/>
  </w:abstractNum>
  <w:abstractNum w:abstractNumId="88" w15:restartNumberingAfterBreak="0">
    <w:nsid w:val="7A5D0704"/>
    <w:multiLevelType w:val="multilevel"/>
    <w:tmpl w:val="92901444"/>
    <w:numStyleLink w:val="1"/>
  </w:abstractNum>
  <w:abstractNum w:abstractNumId="89" w15:restartNumberingAfterBreak="0">
    <w:nsid w:val="7C1D36D2"/>
    <w:multiLevelType w:val="multilevel"/>
    <w:tmpl w:val="92901444"/>
    <w:numStyleLink w:val="1"/>
  </w:abstractNum>
  <w:abstractNum w:abstractNumId="90" w15:restartNumberingAfterBreak="0">
    <w:nsid w:val="7D6F6035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1" w15:restartNumberingAfterBreak="0">
    <w:nsid w:val="7FDE318A"/>
    <w:multiLevelType w:val="multilevel"/>
    <w:tmpl w:val="92901444"/>
    <w:numStyleLink w:val="1"/>
  </w:abstractNum>
  <w:num w:numId="1" w16cid:durableId="541792738">
    <w:abstractNumId w:val="0"/>
  </w:num>
  <w:num w:numId="2" w16cid:durableId="80832412">
    <w:abstractNumId w:val="24"/>
  </w:num>
  <w:num w:numId="3" w16cid:durableId="889460590">
    <w:abstractNumId w:val="80"/>
  </w:num>
  <w:num w:numId="4" w16cid:durableId="1106466303">
    <w:abstractNumId w:val="82"/>
  </w:num>
  <w:num w:numId="5" w16cid:durableId="1400514642">
    <w:abstractNumId w:val="90"/>
  </w:num>
  <w:num w:numId="6" w16cid:durableId="1331719709">
    <w:abstractNumId w:val="42"/>
  </w:num>
  <w:num w:numId="7" w16cid:durableId="1978677009">
    <w:abstractNumId w:val="87"/>
  </w:num>
  <w:num w:numId="8" w16cid:durableId="1268923032">
    <w:abstractNumId w:val="27"/>
  </w:num>
  <w:num w:numId="9" w16cid:durableId="1041051192">
    <w:abstractNumId w:val="17"/>
  </w:num>
  <w:num w:numId="10" w16cid:durableId="1489975657">
    <w:abstractNumId w:val="64"/>
  </w:num>
  <w:num w:numId="11" w16cid:durableId="2087606870">
    <w:abstractNumId w:val="46"/>
  </w:num>
  <w:num w:numId="12" w16cid:durableId="1775131642">
    <w:abstractNumId w:val="54"/>
  </w:num>
  <w:num w:numId="13" w16cid:durableId="48891082">
    <w:abstractNumId w:val="83"/>
  </w:num>
  <w:num w:numId="14" w16cid:durableId="1454472330">
    <w:abstractNumId w:val="84"/>
  </w:num>
  <w:num w:numId="15" w16cid:durableId="602610127">
    <w:abstractNumId w:val="67"/>
  </w:num>
  <w:num w:numId="16" w16cid:durableId="1148129922">
    <w:abstractNumId w:val="8"/>
  </w:num>
  <w:num w:numId="17" w16cid:durableId="957762508">
    <w:abstractNumId w:val="62"/>
  </w:num>
  <w:num w:numId="18" w16cid:durableId="71704158">
    <w:abstractNumId w:val="34"/>
  </w:num>
  <w:num w:numId="19" w16cid:durableId="1619948248">
    <w:abstractNumId w:val="85"/>
  </w:num>
  <w:num w:numId="20" w16cid:durableId="37047673">
    <w:abstractNumId w:val="45"/>
  </w:num>
  <w:num w:numId="21" w16cid:durableId="1289773994">
    <w:abstractNumId w:val="47"/>
  </w:num>
  <w:num w:numId="22" w16cid:durableId="1450781366">
    <w:abstractNumId w:val="48"/>
  </w:num>
  <w:num w:numId="23" w16cid:durableId="1155100551">
    <w:abstractNumId w:val="5"/>
  </w:num>
  <w:num w:numId="24" w16cid:durableId="1121995501">
    <w:abstractNumId w:val="35"/>
  </w:num>
  <w:num w:numId="25" w16cid:durableId="1567108477">
    <w:abstractNumId w:val="29"/>
  </w:num>
  <w:num w:numId="26" w16cid:durableId="1362823808">
    <w:abstractNumId w:val="37"/>
  </w:num>
  <w:num w:numId="27" w16cid:durableId="69929710">
    <w:abstractNumId w:val="33"/>
  </w:num>
  <w:num w:numId="28" w16cid:durableId="1728413520">
    <w:abstractNumId w:val="78"/>
  </w:num>
  <w:num w:numId="29" w16cid:durableId="1561211387">
    <w:abstractNumId w:val="53"/>
  </w:num>
  <w:num w:numId="30" w16cid:durableId="1898007189">
    <w:abstractNumId w:val="51"/>
  </w:num>
  <w:num w:numId="31" w16cid:durableId="718627013">
    <w:abstractNumId w:val="81"/>
  </w:num>
  <w:num w:numId="32" w16cid:durableId="279915783">
    <w:abstractNumId w:val="61"/>
  </w:num>
  <w:num w:numId="33" w16cid:durableId="2040084742">
    <w:abstractNumId w:val="26"/>
  </w:num>
  <w:num w:numId="34" w16cid:durableId="1952125971">
    <w:abstractNumId w:val="91"/>
  </w:num>
  <w:num w:numId="35" w16cid:durableId="1688286464">
    <w:abstractNumId w:val="56"/>
  </w:num>
  <w:num w:numId="36" w16cid:durableId="1506625794">
    <w:abstractNumId w:val="2"/>
  </w:num>
  <w:num w:numId="37" w16cid:durableId="127163926">
    <w:abstractNumId w:val="39"/>
  </w:num>
  <w:num w:numId="38" w16cid:durableId="138767150">
    <w:abstractNumId w:val="40"/>
  </w:num>
  <w:num w:numId="39" w16cid:durableId="1951620829">
    <w:abstractNumId w:val="79"/>
  </w:num>
  <w:num w:numId="40" w16cid:durableId="2069263432">
    <w:abstractNumId w:val="38"/>
  </w:num>
  <w:num w:numId="41" w16cid:durableId="570627492">
    <w:abstractNumId w:val="68"/>
  </w:num>
  <w:num w:numId="42" w16cid:durableId="1964072345">
    <w:abstractNumId w:val="15"/>
  </w:num>
  <w:num w:numId="43" w16cid:durableId="476193717">
    <w:abstractNumId w:val="11"/>
  </w:num>
  <w:num w:numId="44" w16cid:durableId="1297956823">
    <w:abstractNumId w:val="58"/>
  </w:num>
  <w:num w:numId="45" w16cid:durableId="1683362063">
    <w:abstractNumId w:val="1"/>
  </w:num>
  <w:num w:numId="46" w16cid:durableId="1881474112">
    <w:abstractNumId w:val="6"/>
  </w:num>
  <w:num w:numId="47" w16cid:durableId="1387604708">
    <w:abstractNumId w:val="23"/>
  </w:num>
  <w:num w:numId="48" w16cid:durableId="1414815866">
    <w:abstractNumId w:val="13"/>
  </w:num>
  <w:num w:numId="49" w16cid:durableId="397899918">
    <w:abstractNumId w:val="36"/>
  </w:num>
  <w:num w:numId="50" w16cid:durableId="144972814">
    <w:abstractNumId w:val="41"/>
  </w:num>
  <w:num w:numId="51" w16cid:durableId="114371396">
    <w:abstractNumId w:val="75"/>
  </w:num>
  <w:num w:numId="52" w16cid:durableId="397436374">
    <w:abstractNumId w:val="50"/>
  </w:num>
  <w:num w:numId="53" w16cid:durableId="1373921784">
    <w:abstractNumId w:val="76"/>
  </w:num>
  <w:num w:numId="54" w16cid:durableId="1030497706">
    <w:abstractNumId w:val="74"/>
  </w:num>
  <w:num w:numId="55" w16cid:durableId="312494520">
    <w:abstractNumId w:val="55"/>
  </w:num>
  <w:num w:numId="56" w16cid:durableId="1287740674">
    <w:abstractNumId w:val="3"/>
  </w:num>
  <w:num w:numId="57" w16cid:durableId="1304575928">
    <w:abstractNumId w:val="19"/>
  </w:num>
  <w:num w:numId="58" w16cid:durableId="1021202667">
    <w:abstractNumId w:val="9"/>
  </w:num>
  <w:num w:numId="59" w16cid:durableId="1748262512">
    <w:abstractNumId w:val="32"/>
  </w:num>
  <w:num w:numId="60" w16cid:durableId="1214275576">
    <w:abstractNumId w:val="16"/>
  </w:num>
  <w:num w:numId="61" w16cid:durableId="760612503">
    <w:abstractNumId w:val="49"/>
  </w:num>
  <w:num w:numId="62" w16cid:durableId="473256183">
    <w:abstractNumId w:val="22"/>
  </w:num>
  <w:num w:numId="63" w16cid:durableId="957952829">
    <w:abstractNumId w:val="77"/>
  </w:num>
  <w:num w:numId="64" w16cid:durableId="224530695">
    <w:abstractNumId w:val="69"/>
  </w:num>
  <w:num w:numId="65" w16cid:durableId="1129779720">
    <w:abstractNumId w:val="65"/>
  </w:num>
  <w:num w:numId="66" w16cid:durableId="1943371381">
    <w:abstractNumId w:val="18"/>
  </w:num>
  <w:num w:numId="67" w16cid:durableId="475682350">
    <w:abstractNumId w:val="28"/>
  </w:num>
  <w:num w:numId="68" w16cid:durableId="1615936550">
    <w:abstractNumId w:val="88"/>
  </w:num>
  <w:num w:numId="69" w16cid:durableId="1449735599">
    <w:abstractNumId w:val="21"/>
  </w:num>
  <w:num w:numId="70" w16cid:durableId="1699506188">
    <w:abstractNumId w:val="60"/>
  </w:num>
  <w:num w:numId="71" w16cid:durableId="517045129">
    <w:abstractNumId w:val="59"/>
  </w:num>
  <w:num w:numId="72" w16cid:durableId="1901401314">
    <w:abstractNumId w:val="14"/>
  </w:num>
  <w:num w:numId="73" w16cid:durableId="1134100983">
    <w:abstractNumId w:val="4"/>
  </w:num>
  <w:num w:numId="74" w16cid:durableId="11761836">
    <w:abstractNumId w:val="71"/>
  </w:num>
  <w:num w:numId="75" w16cid:durableId="129792327">
    <w:abstractNumId w:val="31"/>
  </w:num>
  <w:num w:numId="76" w16cid:durableId="158734964">
    <w:abstractNumId w:val="20"/>
  </w:num>
  <w:num w:numId="77" w16cid:durableId="2134328018">
    <w:abstractNumId w:val="44"/>
  </w:num>
  <w:num w:numId="78" w16cid:durableId="945234962">
    <w:abstractNumId w:val="73"/>
  </w:num>
  <w:num w:numId="79" w16cid:durableId="773020672">
    <w:abstractNumId w:val="52"/>
  </w:num>
  <w:num w:numId="80" w16cid:durableId="1673100617">
    <w:abstractNumId w:val="10"/>
  </w:num>
  <w:num w:numId="81" w16cid:durableId="1820880450">
    <w:abstractNumId w:val="30"/>
  </w:num>
  <w:num w:numId="82" w16cid:durableId="1453473587">
    <w:abstractNumId w:val="63"/>
  </w:num>
  <w:num w:numId="83" w16cid:durableId="380598328">
    <w:abstractNumId w:val="66"/>
  </w:num>
  <w:num w:numId="84" w16cid:durableId="680282209">
    <w:abstractNumId w:val="89"/>
  </w:num>
  <w:num w:numId="85" w16cid:durableId="928271360">
    <w:abstractNumId w:val="72"/>
  </w:num>
  <w:num w:numId="86" w16cid:durableId="1113398878">
    <w:abstractNumId w:val="25"/>
  </w:num>
  <w:num w:numId="87" w16cid:durableId="308293047">
    <w:abstractNumId w:val="7"/>
  </w:num>
  <w:num w:numId="88" w16cid:durableId="440533239">
    <w:abstractNumId w:val="43"/>
  </w:num>
  <w:num w:numId="89" w16cid:durableId="485976006">
    <w:abstractNumId w:val="70"/>
  </w:num>
  <w:num w:numId="90" w16cid:durableId="1432779589">
    <w:abstractNumId w:val="57"/>
  </w:num>
  <w:num w:numId="91" w16cid:durableId="610474375">
    <w:abstractNumId w:val="86"/>
  </w:num>
  <w:num w:numId="92" w16cid:durableId="752315162">
    <w:abstractNumId w:val="12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CFE"/>
    <w:rsid w:val="00013D1F"/>
    <w:rsid w:val="00014FF8"/>
    <w:rsid w:val="00015CB5"/>
    <w:rsid w:val="000247AC"/>
    <w:rsid w:val="000418A7"/>
    <w:rsid w:val="00042FF8"/>
    <w:rsid w:val="00046CAF"/>
    <w:rsid w:val="00053397"/>
    <w:rsid w:val="00057AEC"/>
    <w:rsid w:val="000736FD"/>
    <w:rsid w:val="0007510E"/>
    <w:rsid w:val="000800F9"/>
    <w:rsid w:val="000824E1"/>
    <w:rsid w:val="000829A5"/>
    <w:rsid w:val="0008628F"/>
    <w:rsid w:val="00095FB6"/>
    <w:rsid w:val="000A1EC8"/>
    <w:rsid w:val="000C2852"/>
    <w:rsid w:val="000C4BFF"/>
    <w:rsid w:val="000D130F"/>
    <w:rsid w:val="000D25E8"/>
    <w:rsid w:val="000D7B6C"/>
    <w:rsid w:val="000E5D86"/>
    <w:rsid w:val="000F36B8"/>
    <w:rsid w:val="00104ECE"/>
    <w:rsid w:val="001138A5"/>
    <w:rsid w:val="00117730"/>
    <w:rsid w:val="00117EDD"/>
    <w:rsid w:val="001219FD"/>
    <w:rsid w:val="001239C2"/>
    <w:rsid w:val="00123CE1"/>
    <w:rsid w:val="001600AF"/>
    <w:rsid w:val="0016086B"/>
    <w:rsid w:val="00161A47"/>
    <w:rsid w:val="00165121"/>
    <w:rsid w:val="0017514F"/>
    <w:rsid w:val="0017539B"/>
    <w:rsid w:val="001809CE"/>
    <w:rsid w:val="00192271"/>
    <w:rsid w:val="00192629"/>
    <w:rsid w:val="001A1C81"/>
    <w:rsid w:val="001A4682"/>
    <w:rsid w:val="001A4C74"/>
    <w:rsid w:val="001C147B"/>
    <w:rsid w:val="001C2857"/>
    <w:rsid w:val="001C4F62"/>
    <w:rsid w:val="001D735A"/>
    <w:rsid w:val="001E3459"/>
    <w:rsid w:val="001E7FDC"/>
    <w:rsid w:val="001F3E70"/>
    <w:rsid w:val="001F402B"/>
    <w:rsid w:val="001F5CE5"/>
    <w:rsid w:val="00202A2F"/>
    <w:rsid w:val="00206521"/>
    <w:rsid w:val="00207452"/>
    <w:rsid w:val="0021251C"/>
    <w:rsid w:val="00213B40"/>
    <w:rsid w:val="00213CC2"/>
    <w:rsid w:val="0021684C"/>
    <w:rsid w:val="00225713"/>
    <w:rsid w:val="002321C3"/>
    <w:rsid w:val="002338B9"/>
    <w:rsid w:val="00235978"/>
    <w:rsid w:val="00247552"/>
    <w:rsid w:val="00250F8C"/>
    <w:rsid w:val="00257492"/>
    <w:rsid w:val="0026443F"/>
    <w:rsid w:val="00274457"/>
    <w:rsid w:val="0027786D"/>
    <w:rsid w:val="00284C95"/>
    <w:rsid w:val="00286203"/>
    <w:rsid w:val="00291FCA"/>
    <w:rsid w:val="002A2AC6"/>
    <w:rsid w:val="002A5484"/>
    <w:rsid w:val="002A54BD"/>
    <w:rsid w:val="002B3D10"/>
    <w:rsid w:val="002B6B44"/>
    <w:rsid w:val="002C1C22"/>
    <w:rsid w:val="002C295E"/>
    <w:rsid w:val="002C36E8"/>
    <w:rsid w:val="002C7D49"/>
    <w:rsid w:val="002D168E"/>
    <w:rsid w:val="002E4D56"/>
    <w:rsid w:val="002E5F12"/>
    <w:rsid w:val="002E6BF0"/>
    <w:rsid w:val="002F13C3"/>
    <w:rsid w:val="003063CF"/>
    <w:rsid w:val="00314D0B"/>
    <w:rsid w:val="00315B72"/>
    <w:rsid w:val="00320673"/>
    <w:rsid w:val="00321028"/>
    <w:rsid w:val="00323B08"/>
    <w:rsid w:val="003321C1"/>
    <w:rsid w:val="003355C6"/>
    <w:rsid w:val="00336834"/>
    <w:rsid w:val="00337767"/>
    <w:rsid w:val="003378CF"/>
    <w:rsid w:val="003451F2"/>
    <w:rsid w:val="00364D22"/>
    <w:rsid w:val="00371137"/>
    <w:rsid w:val="00371399"/>
    <w:rsid w:val="003753B1"/>
    <w:rsid w:val="00383472"/>
    <w:rsid w:val="00390B2A"/>
    <w:rsid w:val="003A11EA"/>
    <w:rsid w:val="003A71F6"/>
    <w:rsid w:val="003B36DE"/>
    <w:rsid w:val="003B47A5"/>
    <w:rsid w:val="003B5C75"/>
    <w:rsid w:val="003C04DA"/>
    <w:rsid w:val="003D153A"/>
    <w:rsid w:val="003D487D"/>
    <w:rsid w:val="003E5998"/>
    <w:rsid w:val="003E7F84"/>
    <w:rsid w:val="003F1912"/>
    <w:rsid w:val="003F7AB8"/>
    <w:rsid w:val="0041126F"/>
    <w:rsid w:val="00415849"/>
    <w:rsid w:val="004256E7"/>
    <w:rsid w:val="00436A78"/>
    <w:rsid w:val="004433A9"/>
    <w:rsid w:val="004458D9"/>
    <w:rsid w:val="004500A3"/>
    <w:rsid w:val="00452152"/>
    <w:rsid w:val="00462F51"/>
    <w:rsid w:val="004636C8"/>
    <w:rsid w:val="004656AB"/>
    <w:rsid w:val="00467AA4"/>
    <w:rsid w:val="00475837"/>
    <w:rsid w:val="00475E40"/>
    <w:rsid w:val="00477396"/>
    <w:rsid w:val="004778EE"/>
    <w:rsid w:val="00487098"/>
    <w:rsid w:val="004947EC"/>
    <w:rsid w:val="004B4FD7"/>
    <w:rsid w:val="004E7E17"/>
    <w:rsid w:val="00503A99"/>
    <w:rsid w:val="00506116"/>
    <w:rsid w:val="0051594B"/>
    <w:rsid w:val="00524D0B"/>
    <w:rsid w:val="0052578F"/>
    <w:rsid w:val="00532A97"/>
    <w:rsid w:val="0053527D"/>
    <w:rsid w:val="00537F88"/>
    <w:rsid w:val="005400E7"/>
    <w:rsid w:val="00541131"/>
    <w:rsid w:val="005507AF"/>
    <w:rsid w:val="00550C35"/>
    <w:rsid w:val="00551741"/>
    <w:rsid w:val="005649AF"/>
    <w:rsid w:val="00573398"/>
    <w:rsid w:val="0058164D"/>
    <w:rsid w:val="00584EB7"/>
    <w:rsid w:val="00590A2D"/>
    <w:rsid w:val="00591885"/>
    <w:rsid w:val="0059337C"/>
    <w:rsid w:val="005B3BC6"/>
    <w:rsid w:val="005B4D91"/>
    <w:rsid w:val="005B6DF2"/>
    <w:rsid w:val="005C6E66"/>
    <w:rsid w:val="006044FD"/>
    <w:rsid w:val="00605B02"/>
    <w:rsid w:val="0060648D"/>
    <w:rsid w:val="00614661"/>
    <w:rsid w:val="00631916"/>
    <w:rsid w:val="006369AA"/>
    <w:rsid w:val="00652C76"/>
    <w:rsid w:val="00652C9F"/>
    <w:rsid w:val="006657B1"/>
    <w:rsid w:val="00665D8C"/>
    <w:rsid w:val="00665E5E"/>
    <w:rsid w:val="0066685B"/>
    <w:rsid w:val="00666E1F"/>
    <w:rsid w:val="00673C92"/>
    <w:rsid w:val="00684254"/>
    <w:rsid w:val="00684E54"/>
    <w:rsid w:val="00684ED1"/>
    <w:rsid w:val="006918D9"/>
    <w:rsid w:val="00694829"/>
    <w:rsid w:val="00694BDF"/>
    <w:rsid w:val="00696491"/>
    <w:rsid w:val="006A239D"/>
    <w:rsid w:val="006A4131"/>
    <w:rsid w:val="006A5A09"/>
    <w:rsid w:val="006C11B2"/>
    <w:rsid w:val="006C4B1D"/>
    <w:rsid w:val="006D1AAD"/>
    <w:rsid w:val="006D1DFC"/>
    <w:rsid w:val="006D3CC5"/>
    <w:rsid w:val="006D5269"/>
    <w:rsid w:val="006D6CFE"/>
    <w:rsid w:val="006E5AC8"/>
    <w:rsid w:val="006E701E"/>
    <w:rsid w:val="006F2075"/>
    <w:rsid w:val="00700EA4"/>
    <w:rsid w:val="00703742"/>
    <w:rsid w:val="00703770"/>
    <w:rsid w:val="00703E4F"/>
    <w:rsid w:val="007174D8"/>
    <w:rsid w:val="00724258"/>
    <w:rsid w:val="007245D4"/>
    <w:rsid w:val="007260AF"/>
    <w:rsid w:val="00761096"/>
    <w:rsid w:val="0076211D"/>
    <w:rsid w:val="00766A96"/>
    <w:rsid w:val="007670EB"/>
    <w:rsid w:val="0076764E"/>
    <w:rsid w:val="00767B9D"/>
    <w:rsid w:val="007800B1"/>
    <w:rsid w:val="007817D9"/>
    <w:rsid w:val="0078227F"/>
    <w:rsid w:val="00782AE2"/>
    <w:rsid w:val="007904CD"/>
    <w:rsid w:val="00792566"/>
    <w:rsid w:val="0079321E"/>
    <w:rsid w:val="0079523F"/>
    <w:rsid w:val="00795AED"/>
    <w:rsid w:val="007A0ABE"/>
    <w:rsid w:val="007B1DA5"/>
    <w:rsid w:val="007B310F"/>
    <w:rsid w:val="007C7591"/>
    <w:rsid w:val="007E3C48"/>
    <w:rsid w:val="00806B52"/>
    <w:rsid w:val="00815899"/>
    <w:rsid w:val="00820A58"/>
    <w:rsid w:val="008455A5"/>
    <w:rsid w:val="00854A13"/>
    <w:rsid w:val="008567E4"/>
    <w:rsid w:val="00860AC0"/>
    <w:rsid w:val="00881DE7"/>
    <w:rsid w:val="008A5E5E"/>
    <w:rsid w:val="008B6862"/>
    <w:rsid w:val="008C0164"/>
    <w:rsid w:val="008C0AAD"/>
    <w:rsid w:val="008C0C12"/>
    <w:rsid w:val="008C30D6"/>
    <w:rsid w:val="008E0D3A"/>
    <w:rsid w:val="008E6B46"/>
    <w:rsid w:val="008E6F16"/>
    <w:rsid w:val="008F6B4A"/>
    <w:rsid w:val="00902380"/>
    <w:rsid w:val="00910042"/>
    <w:rsid w:val="00912F29"/>
    <w:rsid w:val="00920421"/>
    <w:rsid w:val="00922066"/>
    <w:rsid w:val="00924E4E"/>
    <w:rsid w:val="00925C20"/>
    <w:rsid w:val="00927B04"/>
    <w:rsid w:val="009315C6"/>
    <w:rsid w:val="00932AD3"/>
    <w:rsid w:val="0093503D"/>
    <w:rsid w:val="00957321"/>
    <w:rsid w:val="009604FB"/>
    <w:rsid w:val="00960674"/>
    <w:rsid w:val="00961E79"/>
    <w:rsid w:val="009630AE"/>
    <w:rsid w:val="0097038E"/>
    <w:rsid w:val="00970838"/>
    <w:rsid w:val="0097741C"/>
    <w:rsid w:val="0098604E"/>
    <w:rsid w:val="00986BB5"/>
    <w:rsid w:val="00986C47"/>
    <w:rsid w:val="009900A5"/>
    <w:rsid w:val="00991360"/>
    <w:rsid w:val="009B553B"/>
    <w:rsid w:val="009C04FA"/>
    <w:rsid w:val="009C0C0B"/>
    <w:rsid w:val="009C1553"/>
    <w:rsid w:val="009C209D"/>
    <w:rsid w:val="009C3CD5"/>
    <w:rsid w:val="009D07B5"/>
    <w:rsid w:val="009D56D0"/>
    <w:rsid w:val="009E0F5D"/>
    <w:rsid w:val="009F15CE"/>
    <w:rsid w:val="009F6DA2"/>
    <w:rsid w:val="00A04065"/>
    <w:rsid w:val="00A11537"/>
    <w:rsid w:val="00A336D2"/>
    <w:rsid w:val="00A40798"/>
    <w:rsid w:val="00A4685C"/>
    <w:rsid w:val="00A51796"/>
    <w:rsid w:val="00A5546A"/>
    <w:rsid w:val="00A656A4"/>
    <w:rsid w:val="00A81715"/>
    <w:rsid w:val="00A827E4"/>
    <w:rsid w:val="00A90150"/>
    <w:rsid w:val="00A92141"/>
    <w:rsid w:val="00AA60D6"/>
    <w:rsid w:val="00AA6493"/>
    <w:rsid w:val="00AB0D93"/>
    <w:rsid w:val="00AB170A"/>
    <w:rsid w:val="00AD199A"/>
    <w:rsid w:val="00AD3256"/>
    <w:rsid w:val="00AD4317"/>
    <w:rsid w:val="00AD55E1"/>
    <w:rsid w:val="00AD7F20"/>
    <w:rsid w:val="00AE0796"/>
    <w:rsid w:val="00AE3556"/>
    <w:rsid w:val="00AE41F7"/>
    <w:rsid w:val="00AE5DA9"/>
    <w:rsid w:val="00AF4C86"/>
    <w:rsid w:val="00AF6AF5"/>
    <w:rsid w:val="00AF7A37"/>
    <w:rsid w:val="00B0416A"/>
    <w:rsid w:val="00B067BC"/>
    <w:rsid w:val="00B10293"/>
    <w:rsid w:val="00B1197E"/>
    <w:rsid w:val="00B1275D"/>
    <w:rsid w:val="00B12E89"/>
    <w:rsid w:val="00B16270"/>
    <w:rsid w:val="00B342BB"/>
    <w:rsid w:val="00B426EB"/>
    <w:rsid w:val="00B455B7"/>
    <w:rsid w:val="00B533F4"/>
    <w:rsid w:val="00B54B16"/>
    <w:rsid w:val="00B606BA"/>
    <w:rsid w:val="00B7011E"/>
    <w:rsid w:val="00B74E9C"/>
    <w:rsid w:val="00B77377"/>
    <w:rsid w:val="00B8014F"/>
    <w:rsid w:val="00B8119B"/>
    <w:rsid w:val="00B848F6"/>
    <w:rsid w:val="00B84921"/>
    <w:rsid w:val="00B8705F"/>
    <w:rsid w:val="00B8797C"/>
    <w:rsid w:val="00B92967"/>
    <w:rsid w:val="00BC02C6"/>
    <w:rsid w:val="00BC243F"/>
    <w:rsid w:val="00BC4EA9"/>
    <w:rsid w:val="00BC5BE6"/>
    <w:rsid w:val="00BC7341"/>
    <w:rsid w:val="00BC75A1"/>
    <w:rsid w:val="00BD4078"/>
    <w:rsid w:val="00C02E6A"/>
    <w:rsid w:val="00C11666"/>
    <w:rsid w:val="00C1236A"/>
    <w:rsid w:val="00C166AF"/>
    <w:rsid w:val="00C176D5"/>
    <w:rsid w:val="00C17BB1"/>
    <w:rsid w:val="00C21582"/>
    <w:rsid w:val="00C229BC"/>
    <w:rsid w:val="00C22BC3"/>
    <w:rsid w:val="00C3335B"/>
    <w:rsid w:val="00C35632"/>
    <w:rsid w:val="00C36AFA"/>
    <w:rsid w:val="00C42EDA"/>
    <w:rsid w:val="00C60535"/>
    <w:rsid w:val="00C61DD8"/>
    <w:rsid w:val="00C66026"/>
    <w:rsid w:val="00C74A78"/>
    <w:rsid w:val="00C871EC"/>
    <w:rsid w:val="00C92424"/>
    <w:rsid w:val="00C940E9"/>
    <w:rsid w:val="00C96AC2"/>
    <w:rsid w:val="00CA4CC5"/>
    <w:rsid w:val="00CA7870"/>
    <w:rsid w:val="00CB28C7"/>
    <w:rsid w:val="00CC7159"/>
    <w:rsid w:val="00CD2E72"/>
    <w:rsid w:val="00CD4994"/>
    <w:rsid w:val="00CD7FC7"/>
    <w:rsid w:val="00CE489B"/>
    <w:rsid w:val="00CF052C"/>
    <w:rsid w:val="00CF0BA2"/>
    <w:rsid w:val="00CF0C18"/>
    <w:rsid w:val="00CF177B"/>
    <w:rsid w:val="00CF3FB0"/>
    <w:rsid w:val="00D11D08"/>
    <w:rsid w:val="00D15966"/>
    <w:rsid w:val="00D21766"/>
    <w:rsid w:val="00D24617"/>
    <w:rsid w:val="00D25178"/>
    <w:rsid w:val="00D26DF5"/>
    <w:rsid w:val="00D3390F"/>
    <w:rsid w:val="00D355FA"/>
    <w:rsid w:val="00D41680"/>
    <w:rsid w:val="00D41DEC"/>
    <w:rsid w:val="00D5362A"/>
    <w:rsid w:val="00D552F7"/>
    <w:rsid w:val="00D62AF9"/>
    <w:rsid w:val="00D63BE6"/>
    <w:rsid w:val="00D71AC8"/>
    <w:rsid w:val="00D741C5"/>
    <w:rsid w:val="00D90115"/>
    <w:rsid w:val="00DA1363"/>
    <w:rsid w:val="00DA2588"/>
    <w:rsid w:val="00DA31E4"/>
    <w:rsid w:val="00DA3C6F"/>
    <w:rsid w:val="00DD0487"/>
    <w:rsid w:val="00DD2DA5"/>
    <w:rsid w:val="00DD6709"/>
    <w:rsid w:val="00DE0821"/>
    <w:rsid w:val="00DE1C77"/>
    <w:rsid w:val="00DE79DA"/>
    <w:rsid w:val="00E001AE"/>
    <w:rsid w:val="00E02980"/>
    <w:rsid w:val="00E21191"/>
    <w:rsid w:val="00E26853"/>
    <w:rsid w:val="00E529C4"/>
    <w:rsid w:val="00E553A9"/>
    <w:rsid w:val="00E6280A"/>
    <w:rsid w:val="00E64133"/>
    <w:rsid w:val="00E66A82"/>
    <w:rsid w:val="00E71260"/>
    <w:rsid w:val="00E95C3C"/>
    <w:rsid w:val="00E963BF"/>
    <w:rsid w:val="00EA3150"/>
    <w:rsid w:val="00EB1F83"/>
    <w:rsid w:val="00EB3C4A"/>
    <w:rsid w:val="00EC09E1"/>
    <w:rsid w:val="00EC19F1"/>
    <w:rsid w:val="00EC784E"/>
    <w:rsid w:val="00ED3AFE"/>
    <w:rsid w:val="00ED750F"/>
    <w:rsid w:val="00EE7D4D"/>
    <w:rsid w:val="00EE7D85"/>
    <w:rsid w:val="00EF58C2"/>
    <w:rsid w:val="00EF7401"/>
    <w:rsid w:val="00EF7945"/>
    <w:rsid w:val="00F005F6"/>
    <w:rsid w:val="00F12E00"/>
    <w:rsid w:val="00F255F7"/>
    <w:rsid w:val="00F30098"/>
    <w:rsid w:val="00F30CE7"/>
    <w:rsid w:val="00F46322"/>
    <w:rsid w:val="00F53436"/>
    <w:rsid w:val="00F538AC"/>
    <w:rsid w:val="00F53A02"/>
    <w:rsid w:val="00F547CE"/>
    <w:rsid w:val="00F575FF"/>
    <w:rsid w:val="00F703CF"/>
    <w:rsid w:val="00F71D7A"/>
    <w:rsid w:val="00F745B4"/>
    <w:rsid w:val="00F93FDF"/>
    <w:rsid w:val="00FA0A37"/>
    <w:rsid w:val="00FA1EF7"/>
    <w:rsid w:val="00FB7961"/>
    <w:rsid w:val="00FC1663"/>
    <w:rsid w:val="00FC39CC"/>
    <w:rsid w:val="00FC39ED"/>
    <w:rsid w:val="00FC3DB3"/>
    <w:rsid w:val="00FC7930"/>
    <w:rsid w:val="00FD4C32"/>
    <w:rsid w:val="00FD6046"/>
    <w:rsid w:val="00FE1B5B"/>
    <w:rsid w:val="00FE7B18"/>
    <w:rsid w:val="00FF1AAA"/>
    <w:rsid w:val="79BC8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BCE4DE"/>
  <w15:chartTrackingRefBased/>
  <w15:docId w15:val="{37CE143D-1114-44E0-A2B4-EBB87391A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C36AFA"/>
    <w:pPr>
      <w:spacing w:before="120" w:after="120" w:line="360" w:lineRule="auto"/>
    </w:pPr>
    <w:rPr>
      <w:sz w:val="24"/>
    </w:rPr>
  </w:style>
  <w:style w:type="paragraph" w:styleId="10">
    <w:name w:val="heading 1"/>
    <w:basedOn w:val="a1"/>
    <w:next w:val="a1"/>
    <w:link w:val="11"/>
    <w:uiPriority w:val="9"/>
    <w:qFormat/>
    <w:rsid w:val="00AF7A37"/>
    <w:pPr>
      <w:keepNext/>
      <w:keepLines/>
      <w:pageBreakBefore/>
      <w:numPr>
        <w:numId w:val="2"/>
      </w:numPr>
      <w:spacing w:before="240"/>
      <w:ind w:left="0" w:firstLine="0"/>
      <w:jc w:val="center"/>
      <w:outlineLvl w:val="0"/>
    </w:pPr>
    <w:rPr>
      <w:rFonts w:asciiTheme="majorHAnsi" w:eastAsiaTheme="majorEastAsia" w:hAnsiTheme="majorHAnsi" w:cstheme="majorBidi"/>
      <w:b/>
      <w:caps/>
      <w:sz w:val="36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B12E89"/>
    <w:pPr>
      <w:keepNext/>
      <w:keepLines/>
      <w:numPr>
        <w:ilvl w:val="1"/>
        <w:numId w:val="2"/>
      </w:numPr>
      <w:spacing w:before="240" w:after="0"/>
      <w:outlineLvl w:val="1"/>
    </w:pPr>
    <w:rPr>
      <w:rFonts w:asciiTheme="majorHAnsi" w:eastAsiaTheme="majorEastAsia" w:hAnsiTheme="majorHAnsi" w:cstheme="majorBidi"/>
      <w:b/>
      <w:sz w:val="32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B12E89"/>
    <w:pPr>
      <w:keepNext/>
      <w:keepLines/>
      <w:numPr>
        <w:ilvl w:val="2"/>
        <w:numId w:val="2"/>
      </w:numPr>
      <w:spacing w:before="240" w:after="0"/>
      <w:outlineLvl w:val="2"/>
    </w:pPr>
    <w:rPr>
      <w:rFonts w:asciiTheme="majorHAnsi" w:eastAsiaTheme="majorEastAsia" w:hAnsiTheme="majorHAnsi" w:cstheme="majorBidi"/>
      <w:b/>
      <w:sz w:val="28"/>
      <w:szCs w:val="24"/>
    </w:rPr>
  </w:style>
  <w:style w:type="paragraph" w:styleId="4">
    <w:name w:val="heading 4"/>
    <w:basedOn w:val="a1"/>
    <w:next w:val="a1"/>
    <w:link w:val="40"/>
    <w:uiPriority w:val="9"/>
    <w:unhideWhenUsed/>
    <w:qFormat/>
    <w:rsid w:val="00B12E89"/>
    <w:pPr>
      <w:keepNext/>
      <w:keepLines/>
      <w:numPr>
        <w:ilvl w:val="3"/>
        <w:numId w:val="2"/>
      </w:numPr>
      <w:spacing w:after="0"/>
      <w:outlineLvl w:val="3"/>
    </w:pPr>
    <w:rPr>
      <w:rFonts w:asciiTheme="majorHAnsi" w:eastAsiaTheme="majorEastAsia" w:hAnsiTheme="majorHAnsi" w:cstheme="majorBidi"/>
      <w:b/>
      <w:iCs/>
      <w:sz w:val="26"/>
    </w:rPr>
  </w:style>
  <w:style w:type="paragraph" w:styleId="5">
    <w:name w:val="heading 5"/>
    <w:basedOn w:val="4"/>
    <w:next w:val="a1"/>
    <w:link w:val="50"/>
    <w:uiPriority w:val="9"/>
    <w:unhideWhenUsed/>
    <w:qFormat/>
    <w:rsid w:val="00B12E89"/>
    <w:pPr>
      <w:numPr>
        <w:ilvl w:val="4"/>
      </w:numPr>
      <w:outlineLvl w:val="4"/>
    </w:pPr>
  </w:style>
  <w:style w:type="paragraph" w:styleId="6">
    <w:name w:val="heading 6"/>
    <w:basedOn w:val="5"/>
    <w:next w:val="a1"/>
    <w:link w:val="60"/>
    <w:uiPriority w:val="9"/>
    <w:unhideWhenUsed/>
    <w:qFormat/>
    <w:rsid w:val="00B12E89"/>
    <w:pPr>
      <w:numPr>
        <w:ilvl w:val="5"/>
      </w:numPr>
      <w:spacing w:before="40"/>
      <w:outlineLvl w:val="5"/>
    </w:pPr>
  </w:style>
  <w:style w:type="paragraph" w:styleId="7">
    <w:name w:val="heading 7"/>
    <w:basedOn w:val="6"/>
    <w:next w:val="a1"/>
    <w:link w:val="70"/>
    <w:uiPriority w:val="9"/>
    <w:unhideWhenUsed/>
    <w:qFormat/>
    <w:rsid w:val="00FC3DB3"/>
    <w:pPr>
      <w:numPr>
        <w:ilvl w:val="6"/>
      </w:numPr>
      <w:spacing w:before="120"/>
      <w:outlineLvl w:val="6"/>
    </w:pPr>
    <w:rPr>
      <w:iCs w:val="0"/>
    </w:rPr>
  </w:style>
  <w:style w:type="paragraph" w:styleId="8">
    <w:name w:val="heading 8"/>
    <w:basedOn w:val="7"/>
    <w:next w:val="a1"/>
    <w:link w:val="80"/>
    <w:uiPriority w:val="9"/>
    <w:unhideWhenUsed/>
    <w:rsid w:val="00B12E89"/>
    <w:pPr>
      <w:numPr>
        <w:ilvl w:val="7"/>
      </w:numPr>
      <w:outlineLvl w:val="7"/>
    </w:pPr>
    <w:rPr>
      <w:szCs w:val="21"/>
    </w:rPr>
  </w:style>
  <w:style w:type="paragraph" w:styleId="9">
    <w:name w:val="heading 9"/>
    <w:basedOn w:val="8"/>
    <w:next w:val="a1"/>
    <w:link w:val="90"/>
    <w:uiPriority w:val="9"/>
    <w:unhideWhenUsed/>
    <w:rsid w:val="00FC3DB3"/>
    <w:pPr>
      <w:numPr>
        <w:ilvl w:val="8"/>
      </w:numPr>
      <w:outlineLvl w:val="8"/>
    </w:pPr>
    <w:rPr>
      <w:i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Внимание!"/>
    <w:basedOn w:val="a1"/>
    <w:next w:val="a1"/>
    <w:qFormat/>
    <w:rsid w:val="00C60535"/>
    <w:pPr>
      <w:pBdr>
        <w:left w:val="single" w:sz="48" w:space="12" w:color="7F7F7F" w:themeColor="text1" w:themeTint="80"/>
      </w:pBdr>
      <w:spacing w:before="240"/>
      <w:ind w:left="397"/>
    </w:pPr>
    <w:rPr>
      <w:lang w:val="en-US"/>
    </w:rPr>
  </w:style>
  <w:style w:type="paragraph" w:styleId="a6">
    <w:name w:val="caption"/>
    <w:basedOn w:val="a1"/>
    <w:next w:val="a1"/>
    <w:uiPriority w:val="35"/>
    <w:unhideWhenUsed/>
    <w:qFormat/>
    <w:rsid w:val="00FD6046"/>
    <w:pPr>
      <w:spacing w:before="0" w:after="360" w:line="240" w:lineRule="auto"/>
      <w:jc w:val="center"/>
    </w:pPr>
    <w:rPr>
      <w:iCs/>
      <w:sz w:val="22"/>
      <w:szCs w:val="18"/>
    </w:rPr>
  </w:style>
  <w:style w:type="table" w:styleId="a7">
    <w:name w:val="Table Grid"/>
    <w:basedOn w:val="a3"/>
    <w:uiPriority w:val="39"/>
    <w:rsid w:val="007B1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">
    <w:name w:val="Название объекта-таблицы"/>
    <w:basedOn w:val="a6"/>
    <w:qFormat/>
    <w:rsid w:val="009C04FA"/>
    <w:pPr>
      <w:keepNext/>
      <w:spacing w:before="360" w:after="120"/>
      <w:jc w:val="left"/>
    </w:pPr>
  </w:style>
  <w:style w:type="paragraph" w:styleId="a">
    <w:name w:val="List Number"/>
    <w:basedOn w:val="a1"/>
    <w:uiPriority w:val="99"/>
    <w:unhideWhenUsed/>
    <w:rsid w:val="001D735A"/>
    <w:pPr>
      <w:numPr>
        <w:numId w:val="1"/>
      </w:numPr>
      <w:contextualSpacing/>
    </w:pPr>
  </w:style>
  <w:style w:type="paragraph" w:styleId="21">
    <w:name w:val="List Number 2"/>
    <w:basedOn w:val="a1"/>
    <w:uiPriority w:val="99"/>
    <w:unhideWhenUsed/>
    <w:rsid w:val="001D735A"/>
    <w:pPr>
      <w:contextualSpacing/>
    </w:pPr>
  </w:style>
  <w:style w:type="paragraph" w:styleId="a8">
    <w:name w:val="header"/>
    <w:basedOn w:val="a1"/>
    <w:link w:val="a9"/>
    <w:uiPriority w:val="99"/>
    <w:unhideWhenUsed/>
    <w:rsid w:val="001D735A"/>
    <w:pPr>
      <w:tabs>
        <w:tab w:val="center" w:pos="4677"/>
        <w:tab w:val="right" w:pos="9355"/>
      </w:tabs>
      <w:spacing w:before="0" w:after="0" w:line="240" w:lineRule="auto"/>
    </w:pPr>
    <w:rPr>
      <w:sz w:val="20"/>
    </w:rPr>
  </w:style>
  <w:style w:type="character" w:customStyle="1" w:styleId="a9">
    <w:name w:val="Верхний колонтитул Знак"/>
    <w:basedOn w:val="a2"/>
    <w:link w:val="a8"/>
    <w:uiPriority w:val="99"/>
    <w:rsid w:val="001D735A"/>
    <w:rPr>
      <w:sz w:val="20"/>
    </w:rPr>
  </w:style>
  <w:style w:type="paragraph" w:styleId="aa">
    <w:name w:val="footer"/>
    <w:basedOn w:val="a1"/>
    <w:link w:val="ab"/>
    <w:uiPriority w:val="99"/>
    <w:unhideWhenUsed/>
    <w:rsid w:val="001D735A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1D735A"/>
    <w:rPr>
      <w:sz w:val="24"/>
    </w:rPr>
  </w:style>
  <w:style w:type="character" w:styleId="ac">
    <w:name w:val="Placeholder Text"/>
    <w:basedOn w:val="a2"/>
    <w:uiPriority w:val="99"/>
    <w:semiHidden/>
    <w:rsid w:val="001D735A"/>
    <w:rPr>
      <w:color w:val="808080"/>
    </w:rPr>
  </w:style>
  <w:style w:type="character" w:customStyle="1" w:styleId="11">
    <w:name w:val="Заголовок 1 Знак"/>
    <w:basedOn w:val="a2"/>
    <w:link w:val="10"/>
    <w:uiPriority w:val="9"/>
    <w:rsid w:val="00AF7A37"/>
    <w:rPr>
      <w:rFonts w:asciiTheme="majorHAnsi" w:eastAsiaTheme="majorEastAsia" w:hAnsiTheme="majorHAnsi" w:cstheme="majorBidi"/>
      <w:b/>
      <w:caps/>
      <w:sz w:val="36"/>
      <w:szCs w:val="32"/>
    </w:rPr>
  </w:style>
  <w:style w:type="character" w:customStyle="1" w:styleId="20">
    <w:name w:val="Заголовок 2 Знак"/>
    <w:basedOn w:val="a2"/>
    <w:link w:val="2"/>
    <w:uiPriority w:val="9"/>
    <w:rsid w:val="00B12E89"/>
    <w:rPr>
      <w:rFonts w:asciiTheme="majorHAnsi" w:eastAsiaTheme="majorEastAsia" w:hAnsiTheme="majorHAnsi" w:cstheme="majorBidi"/>
      <w:b/>
      <w:sz w:val="32"/>
      <w:szCs w:val="26"/>
    </w:rPr>
  </w:style>
  <w:style w:type="character" w:customStyle="1" w:styleId="30">
    <w:name w:val="Заголовок 3 Знак"/>
    <w:basedOn w:val="a2"/>
    <w:link w:val="3"/>
    <w:uiPriority w:val="9"/>
    <w:rsid w:val="00B12E89"/>
    <w:rPr>
      <w:rFonts w:asciiTheme="majorHAnsi" w:eastAsiaTheme="majorEastAsia" w:hAnsiTheme="majorHAnsi" w:cstheme="majorBidi"/>
      <w:b/>
      <w:sz w:val="28"/>
      <w:szCs w:val="24"/>
    </w:rPr>
  </w:style>
  <w:style w:type="character" w:customStyle="1" w:styleId="40">
    <w:name w:val="Заголовок 4 Знак"/>
    <w:basedOn w:val="a2"/>
    <w:link w:val="4"/>
    <w:uiPriority w:val="9"/>
    <w:rsid w:val="00B12E89"/>
    <w:rPr>
      <w:rFonts w:asciiTheme="majorHAnsi" w:eastAsiaTheme="majorEastAsia" w:hAnsiTheme="majorHAnsi" w:cstheme="majorBidi"/>
      <w:b/>
      <w:iCs/>
      <w:sz w:val="26"/>
    </w:rPr>
  </w:style>
  <w:style w:type="character" w:customStyle="1" w:styleId="50">
    <w:name w:val="Заголовок 5 Знак"/>
    <w:basedOn w:val="a2"/>
    <w:link w:val="5"/>
    <w:uiPriority w:val="9"/>
    <w:rsid w:val="00B12E89"/>
    <w:rPr>
      <w:rFonts w:asciiTheme="majorHAnsi" w:eastAsiaTheme="majorEastAsia" w:hAnsiTheme="majorHAnsi" w:cstheme="majorBidi"/>
      <w:b/>
      <w:iCs/>
      <w:sz w:val="26"/>
    </w:rPr>
  </w:style>
  <w:style w:type="character" w:customStyle="1" w:styleId="60">
    <w:name w:val="Заголовок 6 Знак"/>
    <w:basedOn w:val="a2"/>
    <w:link w:val="6"/>
    <w:uiPriority w:val="9"/>
    <w:rsid w:val="00B12E89"/>
    <w:rPr>
      <w:rFonts w:asciiTheme="majorHAnsi" w:eastAsiaTheme="majorEastAsia" w:hAnsiTheme="majorHAnsi" w:cstheme="majorBidi"/>
      <w:b/>
      <w:iCs/>
      <w:sz w:val="26"/>
    </w:rPr>
  </w:style>
  <w:style w:type="character" w:customStyle="1" w:styleId="70">
    <w:name w:val="Заголовок 7 Знак"/>
    <w:basedOn w:val="a2"/>
    <w:link w:val="7"/>
    <w:uiPriority w:val="9"/>
    <w:rsid w:val="00FC3DB3"/>
    <w:rPr>
      <w:rFonts w:asciiTheme="majorHAnsi" w:eastAsiaTheme="majorEastAsia" w:hAnsiTheme="majorHAnsi" w:cstheme="majorBidi"/>
      <w:b/>
      <w:sz w:val="26"/>
    </w:rPr>
  </w:style>
  <w:style w:type="character" w:customStyle="1" w:styleId="80">
    <w:name w:val="Заголовок 8 Знак"/>
    <w:basedOn w:val="a2"/>
    <w:link w:val="8"/>
    <w:uiPriority w:val="9"/>
    <w:rsid w:val="00B12E89"/>
    <w:rPr>
      <w:rFonts w:asciiTheme="majorHAnsi" w:eastAsiaTheme="majorEastAsia" w:hAnsiTheme="majorHAnsi" w:cstheme="majorBidi"/>
      <w:b/>
      <w:sz w:val="26"/>
      <w:szCs w:val="21"/>
    </w:rPr>
  </w:style>
  <w:style w:type="character" w:customStyle="1" w:styleId="90">
    <w:name w:val="Заголовок 9 Знак"/>
    <w:basedOn w:val="a2"/>
    <w:link w:val="9"/>
    <w:uiPriority w:val="9"/>
    <w:rsid w:val="00FC3DB3"/>
    <w:rPr>
      <w:rFonts w:asciiTheme="majorHAnsi" w:eastAsiaTheme="majorEastAsia" w:hAnsiTheme="majorHAnsi" w:cstheme="majorBidi"/>
      <w:b/>
      <w:iCs/>
      <w:sz w:val="26"/>
      <w:szCs w:val="21"/>
    </w:rPr>
  </w:style>
  <w:style w:type="paragraph" w:styleId="ad">
    <w:name w:val="TOC Heading"/>
    <w:basedOn w:val="10"/>
    <w:next w:val="a1"/>
    <w:uiPriority w:val="39"/>
    <w:unhideWhenUsed/>
    <w:qFormat/>
    <w:rsid w:val="00AD199A"/>
    <w:pPr>
      <w:pageBreakBefore w:val="0"/>
      <w:numPr>
        <w:numId w:val="0"/>
      </w:numPr>
      <w:spacing w:before="0" w:after="240" w:line="240" w:lineRule="auto"/>
      <w:jc w:val="left"/>
      <w:outlineLvl w:val="9"/>
    </w:pPr>
    <w:rPr>
      <w:lang w:eastAsia="ru-RU"/>
    </w:rPr>
  </w:style>
  <w:style w:type="paragraph" w:styleId="12">
    <w:name w:val="toc 1"/>
    <w:basedOn w:val="a1"/>
    <w:next w:val="a1"/>
    <w:autoRedefine/>
    <w:uiPriority w:val="39"/>
    <w:unhideWhenUsed/>
    <w:rsid w:val="00C61DD8"/>
    <w:pPr>
      <w:tabs>
        <w:tab w:val="left" w:pos="284"/>
        <w:tab w:val="right" w:leader="dot" w:pos="10195"/>
      </w:tabs>
      <w:spacing w:line="288" w:lineRule="auto"/>
    </w:pPr>
    <w:rPr>
      <w:b/>
      <w:noProof/>
      <w:lang w:val="en-US"/>
    </w:rPr>
  </w:style>
  <w:style w:type="paragraph" w:styleId="22">
    <w:name w:val="toc 2"/>
    <w:basedOn w:val="a1"/>
    <w:next w:val="a1"/>
    <w:autoRedefine/>
    <w:uiPriority w:val="39"/>
    <w:unhideWhenUsed/>
    <w:rsid w:val="00C61DD8"/>
    <w:pPr>
      <w:tabs>
        <w:tab w:val="left" w:pos="851"/>
        <w:tab w:val="right" w:leader="dot" w:pos="10195"/>
      </w:tabs>
      <w:spacing w:line="288" w:lineRule="auto"/>
      <w:ind w:left="1588" w:hanging="1361"/>
    </w:pPr>
  </w:style>
  <w:style w:type="paragraph" w:styleId="31">
    <w:name w:val="toc 3"/>
    <w:basedOn w:val="22"/>
    <w:next w:val="a1"/>
    <w:autoRedefine/>
    <w:uiPriority w:val="39"/>
    <w:unhideWhenUsed/>
    <w:rsid w:val="00C61DD8"/>
    <w:pPr>
      <w:tabs>
        <w:tab w:val="clear" w:pos="851"/>
        <w:tab w:val="left" w:pos="1134"/>
      </w:tabs>
      <w:spacing w:after="100"/>
      <w:ind w:left="1872" w:hanging="1021"/>
    </w:pPr>
  </w:style>
  <w:style w:type="character" w:styleId="ae">
    <w:name w:val="Hyperlink"/>
    <w:basedOn w:val="a2"/>
    <w:uiPriority w:val="99"/>
    <w:unhideWhenUsed/>
    <w:rsid w:val="00A40798"/>
    <w:rPr>
      <w:color w:val="0563C1" w:themeColor="hyperlink"/>
      <w:u w:val="single"/>
    </w:rPr>
  </w:style>
  <w:style w:type="character" w:customStyle="1" w:styleId="af">
    <w:name w:val="Выделение курсивом"/>
    <w:basedOn w:val="a2"/>
    <w:uiPriority w:val="1"/>
    <w:qFormat/>
    <w:rsid w:val="00B54B16"/>
    <w:rPr>
      <w:b w:val="0"/>
      <w:bCs/>
      <w:i/>
      <w:lang w:val="en-US"/>
    </w:rPr>
  </w:style>
  <w:style w:type="character" w:styleId="af0">
    <w:name w:val="Emphasis"/>
    <w:basedOn w:val="a2"/>
    <w:uiPriority w:val="20"/>
    <w:qFormat/>
    <w:rsid w:val="00B54B16"/>
    <w:rPr>
      <w:b/>
      <w:i w:val="0"/>
      <w:iCs/>
    </w:rPr>
  </w:style>
  <w:style w:type="character" w:customStyle="1" w:styleId="af1">
    <w:name w:val="Кнопка ЗЕЛЕНАЯ"/>
    <w:basedOn w:val="a2"/>
    <w:uiPriority w:val="1"/>
    <w:qFormat/>
    <w:rsid w:val="00AD4317"/>
    <w:rPr>
      <w:noProof w:val="0"/>
      <w:color w:val="FFFFFF" w:themeColor="background1"/>
      <w:bdr w:val="single" w:sz="24" w:space="0" w:color="1AB394" w:themeColor="accent2"/>
      <w:shd w:val="clear" w:color="auto" w:fill="1AB394" w:themeFill="accent2"/>
      <w:lang w:val="ru-RU"/>
    </w:rPr>
  </w:style>
  <w:style w:type="character" w:customStyle="1" w:styleId="af2">
    <w:name w:val="Кнопка ГОЛУБАЯ"/>
    <w:basedOn w:val="af1"/>
    <w:uiPriority w:val="1"/>
    <w:qFormat/>
    <w:rsid w:val="004458D9"/>
    <w:rPr>
      <w:noProof w:val="0"/>
      <w:color w:val="FFFFFF" w:themeColor="background1"/>
      <w:bdr w:val="single" w:sz="24" w:space="0" w:color="15A4FA" w:themeColor="accent1"/>
      <w:shd w:val="clear" w:color="auto" w:fill="15A4FA" w:themeFill="accent1"/>
      <w:lang w:val="ru-RU"/>
    </w:rPr>
  </w:style>
  <w:style w:type="character" w:customStyle="1" w:styleId="af3">
    <w:name w:val="Код (моноширинный)"/>
    <w:basedOn w:val="a2"/>
    <w:uiPriority w:val="1"/>
    <w:qFormat/>
    <w:rsid w:val="00E02980"/>
    <w:rPr>
      <w:rFonts w:ascii="Consolas" w:hAnsi="Consolas"/>
      <w:sz w:val="26"/>
      <w:szCs w:val="26"/>
      <w:shd w:val="clear" w:color="auto" w:fill="F2F2F2" w:themeFill="background1" w:themeFillShade="F2"/>
    </w:rPr>
  </w:style>
  <w:style w:type="character" w:customStyle="1" w:styleId="af4">
    <w:name w:val="Кнопка КРАСНАЯ"/>
    <w:basedOn w:val="af1"/>
    <w:uiPriority w:val="1"/>
    <w:qFormat/>
    <w:rsid w:val="00165121"/>
    <w:rPr>
      <w:noProof w:val="0"/>
      <w:color w:val="FFFFFF" w:themeColor="background1"/>
      <w:bdr w:val="single" w:sz="24" w:space="0" w:color="DD6B55" w:themeColor="accent3"/>
      <w:shd w:val="clear" w:color="auto" w:fill="DD6B55" w:themeFill="accent3"/>
      <w:lang w:val="ru-RU"/>
    </w:rPr>
  </w:style>
  <w:style w:type="character" w:customStyle="1" w:styleId="af5">
    <w:name w:val="Кнопка СЕРАЯ"/>
    <w:basedOn w:val="af1"/>
    <w:uiPriority w:val="1"/>
    <w:qFormat/>
    <w:rsid w:val="00165121"/>
    <w:rPr>
      <w:noProof w:val="0"/>
      <w:color w:val="FFFFFF" w:themeColor="background1"/>
      <w:bdr w:val="single" w:sz="24" w:space="0" w:color="808080" w:themeColor="background1" w:themeShade="80"/>
      <w:shd w:val="clear" w:color="auto" w:fill="808080" w:themeFill="background1" w:themeFillShade="80"/>
      <w:lang w:val="ru-RU"/>
    </w:rPr>
  </w:style>
  <w:style w:type="paragraph" w:customStyle="1" w:styleId="af6">
    <w:name w:val="Рисунок"/>
    <w:basedOn w:val="a1"/>
    <w:qFormat/>
    <w:rsid w:val="00FD6046"/>
    <w:pPr>
      <w:keepNext/>
      <w:spacing w:before="240" w:line="240" w:lineRule="auto"/>
      <w:jc w:val="center"/>
    </w:pPr>
    <w:rPr>
      <w:noProof/>
    </w:rPr>
  </w:style>
  <w:style w:type="paragraph" w:customStyle="1" w:styleId="af7">
    <w:name w:val="Рисунок в рамке"/>
    <w:basedOn w:val="af6"/>
    <w:qFormat/>
    <w:rsid w:val="00FD6046"/>
    <w:rPr>
      <w:bdr w:val="single" w:sz="4" w:space="0" w:color="auto"/>
    </w:rPr>
  </w:style>
  <w:style w:type="paragraph" w:styleId="af8">
    <w:name w:val="Title"/>
    <w:basedOn w:val="a1"/>
    <w:next w:val="a1"/>
    <w:link w:val="af9"/>
    <w:uiPriority w:val="10"/>
    <w:qFormat/>
    <w:rsid w:val="002E5F12"/>
    <w:pPr>
      <w:jc w:val="center"/>
    </w:pPr>
    <w:rPr>
      <w:caps/>
      <w:sz w:val="44"/>
      <w:szCs w:val="40"/>
    </w:rPr>
  </w:style>
  <w:style w:type="character" w:customStyle="1" w:styleId="af9">
    <w:name w:val="Заголовок Знак"/>
    <w:basedOn w:val="a2"/>
    <w:link w:val="af8"/>
    <w:uiPriority w:val="10"/>
    <w:rsid w:val="002E5F12"/>
    <w:rPr>
      <w:caps/>
      <w:sz w:val="44"/>
      <w:szCs w:val="40"/>
    </w:rPr>
  </w:style>
  <w:style w:type="paragraph" w:styleId="afa">
    <w:name w:val="List Paragraph"/>
    <w:basedOn w:val="a1"/>
    <w:uiPriority w:val="34"/>
    <w:qFormat/>
    <w:rsid w:val="00B1275D"/>
    <w:pPr>
      <w:contextualSpacing/>
    </w:pPr>
  </w:style>
  <w:style w:type="numbering" w:customStyle="1" w:styleId="1">
    <w:name w:val="Нумерованный (1а)"/>
    <w:uiPriority w:val="99"/>
    <w:rsid w:val="00C35632"/>
    <w:pPr>
      <w:numPr>
        <w:numId w:val="3"/>
      </w:numPr>
    </w:pPr>
  </w:style>
  <w:style w:type="numbering" w:customStyle="1" w:styleId="a0">
    <w:name w:val="Маркированный (•—&gt;)"/>
    <w:uiPriority w:val="99"/>
    <w:rsid w:val="008E0D3A"/>
    <w:pPr>
      <w:numPr>
        <w:numId w:val="4"/>
      </w:numPr>
    </w:pPr>
  </w:style>
  <w:style w:type="numbering" w:styleId="111111">
    <w:name w:val="Outline List 2"/>
    <w:aliases w:val="Инструкция"/>
    <w:basedOn w:val="a4"/>
    <w:semiHidden/>
    <w:unhideWhenUsed/>
    <w:rsid w:val="00AF6AF5"/>
    <w:pPr>
      <w:numPr>
        <w:numId w:val="5"/>
      </w:numPr>
    </w:pPr>
  </w:style>
  <w:style w:type="character" w:styleId="afb">
    <w:name w:val="annotation reference"/>
    <w:basedOn w:val="a2"/>
    <w:uiPriority w:val="99"/>
    <w:semiHidden/>
    <w:unhideWhenUsed/>
    <w:rsid w:val="00795AED"/>
    <w:rPr>
      <w:sz w:val="16"/>
      <w:szCs w:val="16"/>
    </w:rPr>
  </w:style>
  <w:style w:type="paragraph" w:styleId="afc">
    <w:name w:val="annotation text"/>
    <w:basedOn w:val="a1"/>
    <w:link w:val="afd"/>
    <w:uiPriority w:val="99"/>
    <w:semiHidden/>
    <w:unhideWhenUsed/>
    <w:rsid w:val="00795AED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2"/>
    <w:link w:val="afc"/>
    <w:uiPriority w:val="99"/>
    <w:semiHidden/>
    <w:rsid w:val="00795AED"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795AED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795AED"/>
    <w:rPr>
      <w:b/>
      <w:bCs/>
      <w:sz w:val="20"/>
      <w:szCs w:val="20"/>
    </w:rPr>
  </w:style>
  <w:style w:type="paragraph" w:styleId="aff0">
    <w:name w:val="Balloon Text"/>
    <w:basedOn w:val="a1"/>
    <w:link w:val="aff1"/>
    <w:uiPriority w:val="99"/>
    <w:semiHidden/>
    <w:unhideWhenUsed/>
    <w:rsid w:val="00795AE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1">
    <w:name w:val="Текст выноски Знак"/>
    <w:basedOn w:val="a2"/>
    <w:link w:val="aff0"/>
    <w:uiPriority w:val="99"/>
    <w:semiHidden/>
    <w:rsid w:val="00795AED"/>
    <w:rPr>
      <w:rFonts w:ascii="Segoe UI" w:hAnsi="Segoe UI" w:cs="Segoe UI"/>
      <w:sz w:val="18"/>
      <w:szCs w:val="18"/>
    </w:rPr>
  </w:style>
  <w:style w:type="character" w:styleId="aff2">
    <w:name w:val="Intense Emphasis"/>
    <w:basedOn w:val="a2"/>
    <w:uiPriority w:val="21"/>
    <w:qFormat/>
    <w:rsid w:val="000736FD"/>
    <w:rPr>
      <w:i/>
      <w:iCs/>
      <w:color w:val="15A4FA" w:themeColor="accent1"/>
    </w:rPr>
  </w:style>
  <w:style w:type="paragraph" w:styleId="41">
    <w:name w:val="toc 4"/>
    <w:basedOn w:val="a1"/>
    <w:next w:val="a1"/>
    <w:autoRedefine/>
    <w:uiPriority w:val="39"/>
    <w:unhideWhenUsed/>
    <w:rsid w:val="00C61DD8"/>
    <w:pPr>
      <w:spacing w:after="100"/>
      <w:ind w:left="567"/>
    </w:pPr>
    <w:rPr>
      <w:rFonts w:eastAsia="Calibri" w:cs="Times New Roman"/>
      <w:sz w:val="22"/>
    </w:rPr>
  </w:style>
  <w:style w:type="character" w:styleId="aff3">
    <w:name w:val="Unresolved Mention"/>
    <w:basedOn w:val="a2"/>
    <w:uiPriority w:val="99"/>
    <w:semiHidden/>
    <w:unhideWhenUsed/>
    <w:rsid w:val="00462F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41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svg"/><Relationship Id="rId21" Type="http://schemas.microsoft.com/office/2007/relationships/hdphoto" Target="media/hdphoto1.wdp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1.png"/><Relationship Id="rId89" Type="http://schemas.openxmlformats.org/officeDocument/2006/relationships/image" Target="media/image75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hyperlink" Target="https://visiology.atlassian.net/wiki/spaces/v16/pages/680755342" TargetMode="External"/><Relationship Id="rId10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90" Type="http://schemas.microsoft.com/office/2007/relationships/hdphoto" Target="media/hdphoto2.wdp"/><Relationship Id="rId95" Type="http://schemas.openxmlformats.org/officeDocument/2006/relationships/hyperlink" Target="https://dotnet.microsoft.com/download/dotnet-framework-runtime/net472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hyperlink" Target="https://visiology.atlassian.net/wiki/spaces/v16/pages/680755342" TargetMode="External"/><Relationship Id="rId85" Type="http://schemas.openxmlformats.org/officeDocument/2006/relationships/image" Target="media/image7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5.png"/><Relationship Id="rId38" Type="http://schemas.openxmlformats.org/officeDocument/2006/relationships/image" Target="media/image30.svg"/><Relationship Id="rId59" Type="http://schemas.openxmlformats.org/officeDocument/2006/relationships/image" Target="media/image51.png"/><Relationship Id="rId103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0.png"/><Relationship Id="rId88" Type="http://schemas.openxmlformats.org/officeDocument/2006/relationships/image" Target="media/image74.png"/><Relationship Id="rId91" Type="http://schemas.openxmlformats.org/officeDocument/2006/relationships/hyperlink" Target="http://visiology.atlassian.net/wiki/spaces/v17/pages/1159762238" TargetMode="External"/><Relationship Id="rId96" Type="http://schemas.openxmlformats.org/officeDocument/2006/relationships/image" Target="media/image7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svg"/><Relationship Id="rId28" Type="http://schemas.openxmlformats.org/officeDocument/2006/relationships/image" Target="media/image20.png"/><Relationship Id="rId36" Type="http://schemas.openxmlformats.org/officeDocument/2006/relationships/image" Target="media/image28.sv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customXml" Target="../customXml/item4.xm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svg"/><Relationship Id="rId73" Type="http://schemas.openxmlformats.org/officeDocument/2006/relationships/image" Target="media/image65.png"/><Relationship Id="rId78" Type="http://schemas.openxmlformats.org/officeDocument/2006/relationships/hyperlink" Target="https://visiology.atlassian.net/wiki/spaces/v16/pages/689635490" TargetMode="External"/><Relationship Id="rId81" Type="http://schemas.openxmlformats.org/officeDocument/2006/relationships/image" Target="media/image69.png"/><Relationship Id="rId86" Type="http://schemas.openxmlformats.org/officeDocument/2006/relationships/hyperlink" Target="https://visiology.atlassian.net/wiki/spaces/v16/pages/687833238" TargetMode="External"/><Relationship Id="rId94" Type="http://schemas.openxmlformats.org/officeDocument/2006/relationships/image" Target="media/image77.png"/><Relationship Id="rId99" Type="http://schemas.openxmlformats.org/officeDocument/2006/relationships/image" Target="media/image81.sv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hyperlink" Target="https://visiology.atlassian.net/wiki/spaces/v16/pages/680755342" TargetMode="External"/><Relationship Id="rId97" Type="http://schemas.openxmlformats.org/officeDocument/2006/relationships/image" Target="media/image79.svg"/><Relationship Id="rId104" Type="http://schemas.openxmlformats.org/officeDocument/2006/relationships/customXml" Target="../customXml/item2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76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3.png"/><Relationship Id="rId61" Type="http://schemas.openxmlformats.org/officeDocument/2006/relationships/image" Target="media/image53.png"/><Relationship Id="rId82" Type="http://schemas.openxmlformats.org/officeDocument/2006/relationships/hyperlink" Target="https://visiology.atlassian.net/wiki/spaces/v16/pages/1012924520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8.png"/><Relationship Id="rId100" Type="http://schemas.openxmlformats.org/officeDocument/2006/relationships/header" Target="header1.xml"/><Relationship Id="rId105" Type="http://schemas.openxmlformats.org/officeDocument/2006/relationships/customXml" Target="../customXml/item3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hyperlink" Target="http://visiology.atlassian.net/wiki/spaces/v17/pages/1159762238" TargetMode="External"/><Relationship Id="rId98" Type="http://schemas.openxmlformats.org/officeDocument/2006/relationships/image" Target="media/image80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8;&#1088;&#1080;&#1085;&#1072;\Documents\&#1053;&#1072;&#1089;&#1090;&#1088;&#1072;&#1080;&#1074;&#1072;&#1077;&#1084;&#1099;&#1077;%20&#1096;&#1072;&#1073;&#1083;&#1086;&#1085;&#1099;%20Office\&#1055;&#1086;&#1083;&#1100;&#1079;&#1086;&#1074;&#1072;&#1090;&#1077;&#1083;&#1100;&#1089;&#1082;&#1072;&#1103;%20&#1076;&#1086;&#1082;&#1091;&#1084;&#1077;&#1085;&#1090;&#1072;&#1094;&#1080;&#1103;%20Visiolog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7F6C7EE9E494AB296CFFF495FFC33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AD734A-EC32-42EA-8307-0366A1BEED47}"/>
      </w:docPartPr>
      <w:docPartBody>
        <w:p w:rsidR="004D66E9" w:rsidRDefault="00C11666" w:rsidP="00C11666">
          <w:pPr>
            <w:pStyle w:val="27F6C7EE9E494AB296CFFF495FFC33CC"/>
          </w:pPr>
          <w:r w:rsidRPr="00A001D6">
            <w:rPr>
              <w:rStyle w:val="a3"/>
            </w:rPr>
            <w:t>[Категория]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666"/>
    <w:rsid w:val="002B7F1C"/>
    <w:rsid w:val="004D66E9"/>
    <w:rsid w:val="006452E6"/>
    <w:rsid w:val="00732067"/>
    <w:rsid w:val="009A05ED"/>
    <w:rsid w:val="009D4470"/>
    <w:rsid w:val="00C11666"/>
    <w:rsid w:val="00C5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11666"/>
    <w:rPr>
      <w:color w:val="808080"/>
    </w:rPr>
  </w:style>
  <w:style w:type="paragraph" w:customStyle="1" w:styleId="27F6C7EE9E494AB296CFFF495FFC33CC">
    <w:name w:val="27F6C7EE9E494AB296CFFF495FFC33CC"/>
    <w:rsid w:val="00C11666"/>
  </w:style>
  <w:style w:type="paragraph" w:customStyle="1" w:styleId="BD72B043A5A24AC4AAFA15E4DE4C297F">
    <w:name w:val="BD72B043A5A24AC4AAFA15E4DE4C297F"/>
    <w:rsid w:val="00C116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Visiology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A4FA"/>
      </a:accent1>
      <a:accent2>
        <a:srgbClr val="1AB394"/>
      </a:accent2>
      <a:accent3>
        <a:srgbClr val="DD6B55"/>
      </a:accent3>
      <a:accent4>
        <a:srgbClr val="FFC000"/>
      </a:accent4>
      <a:accent5>
        <a:srgbClr val="2574A9"/>
      </a:accent5>
      <a:accent6>
        <a:srgbClr val="70AD47"/>
      </a:accent6>
      <a:hlink>
        <a:srgbClr val="0563C1"/>
      </a:hlink>
      <a:folHlink>
        <a:srgbClr val="954F72"/>
      </a:folHlink>
    </a:clrScheme>
    <a:fontScheme name="Open Sans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34DC21E9C01454FA95B67EF7E24A42E" ma:contentTypeVersion="15" ma:contentTypeDescription="Создание документа." ma:contentTypeScope="" ma:versionID="bde3ae515550ef0ac06100593061ac77">
  <xsd:schema xmlns:xsd="http://www.w3.org/2001/XMLSchema" xmlns:xs="http://www.w3.org/2001/XMLSchema" xmlns:p="http://schemas.microsoft.com/office/2006/metadata/properties" xmlns:ns2="57f9cf00-e665-4195-a3e3-dde40916b527" xmlns:ns3="2d1c7fd2-03e4-4c2a-9042-25f5dcf896eb" targetNamespace="http://schemas.microsoft.com/office/2006/metadata/properties" ma:root="true" ma:fieldsID="11a9315200169d6e4b962d193f8ba86c" ns2:_="" ns3:_="">
    <xsd:import namespace="57f9cf00-e665-4195-a3e3-dde40916b527"/>
    <xsd:import namespace="2d1c7fd2-03e4-4c2a-9042-25f5dcf896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9cf00-e665-4195-a3e3-dde40916b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c9dc207e-9144-46eb-ab5b-327058cbbb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1c7fd2-03e4-4c2a-9042-25f5dcf896eb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5c0df52e-0bf2-4611-850a-dc93c632137d}" ma:internalName="TaxCatchAll" ma:showField="CatchAllData" ma:web="2d1c7fd2-03e4-4c2a-9042-25f5dcf896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d1c7fd2-03e4-4c2a-9042-25f5dcf896eb" xsi:nil="true"/>
    <lcf76f155ced4ddcb4097134ff3c332f xmlns="57f9cf00-e665-4195-a3e3-dde40916b52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B516BDD-2F60-4761-9B44-F2DB1FD9B3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2292BBD-5669-4C65-9718-3838AC2A2926}"/>
</file>

<file path=customXml/itemProps3.xml><?xml version="1.0" encoding="utf-8"?>
<ds:datastoreItem xmlns:ds="http://schemas.openxmlformats.org/officeDocument/2006/customXml" ds:itemID="{FB790194-92AD-4660-BA7C-A8928B466439}"/>
</file>

<file path=customXml/itemProps4.xml><?xml version="1.0" encoding="utf-8"?>
<ds:datastoreItem xmlns:ds="http://schemas.openxmlformats.org/officeDocument/2006/customXml" ds:itemID="{243083BA-BA19-4A98-AC45-D0D6D1A994BF}"/>
</file>

<file path=docProps/app.xml><?xml version="1.0" encoding="utf-8"?>
<Properties xmlns="http://schemas.openxmlformats.org/officeDocument/2006/extended-properties" xmlns:vt="http://schemas.openxmlformats.org/officeDocument/2006/docPropsVTypes">
  <Template>Пользовательская документация Visiology.dotx</Template>
  <TotalTime>23</TotalTime>
  <Pages>78</Pages>
  <Words>11619</Words>
  <Characters>66229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Аналитическая платформа Visiology</vt:lpstr>
    </vt:vector>
  </TitlesOfParts>
  <Company/>
  <LinksUpToDate>false</LinksUpToDate>
  <CharactersWithSpaces>77693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Аналитическая платформа Visiology</dc:title>
  <dc:subject>Руководство пользователя</dc:subject>
  <dc:creator>Полианалитика</dc:creator>
  <cp:keywords>Руководство администратора</cp:keywords>
  <dc:description/>
  <cp:lastModifiedBy>Irina Nickolaeva</cp:lastModifiedBy>
  <cp:revision>10</cp:revision>
  <cp:lastPrinted>2023-01-09T17:43:00Z</cp:lastPrinted>
  <dcterms:created xsi:type="dcterms:W3CDTF">2023-01-31T19:51:00Z</dcterms:created>
  <dcterms:modified xsi:type="dcterms:W3CDTF">2023-02-01T07:55:00Z</dcterms:modified>
  <cp:category>Часть 2.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0x010100C34DC21E9C01454FA95B67EF7E24A42E</vt:lpwstr>
  </property>
</Properties>
</file>